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75DEE" w14:textId="77777777" w:rsidR="00D61398" w:rsidRPr="000C7E8A" w:rsidRDefault="00D61398" w:rsidP="00D61398">
      <w:pPr>
        <w:ind w:right="-2"/>
        <w:jc w:val="center"/>
        <w:rPr>
          <w:rFonts w:ascii="Verdana" w:hAnsi="Verdana" w:cs="Arial"/>
        </w:rPr>
      </w:pPr>
      <w:r>
        <w:rPr>
          <w:rFonts w:ascii="Verdana" w:hAnsi="Verdana" w:cs="Arial"/>
          <w:noProof/>
        </w:rPr>
        <w:drawing>
          <wp:inline distT="0" distB="0" distL="0" distR="0" wp14:anchorId="2E673260" wp14:editId="48046B36">
            <wp:extent cx="5696712" cy="472440"/>
            <wp:effectExtent l="0" t="0" r="0" b="381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hi_DEP-SAL-RE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712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B254A" w14:textId="77777777" w:rsidR="00D61398" w:rsidRPr="000C7E8A" w:rsidRDefault="00D61398" w:rsidP="00D61398">
      <w:pPr>
        <w:rPr>
          <w:rFonts w:ascii="Verdana" w:hAnsi="Verdana"/>
          <w:lang w:val="en-GB"/>
        </w:rPr>
      </w:pPr>
    </w:p>
    <w:p w14:paraId="2CD259B5" w14:textId="77777777" w:rsidR="00D61398" w:rsidRPr="000C7E8A" w:rsidRDefault="00D61398" w:rsidP="00D61398">
      <w:pPr>
        <w:jc w:val="both"/>
        <w:rPr>
          <w:rFonts w:ascii="Verdana" w:hAnsi="Verdana" w:cs="Calibri"/>
          <w:b/>
          <w:sz w:val="32"/>
          <w:szCs w:val="32"/>
        </w:rPr>
      </w:pPr>
    </w:p>
    <w:p w14:paraId="1CC835B8" w14:textId="77777777" w:rsidR="00D61398" w:rsidRDefault="00D61398" w:rsidP="00D61398">
      <w:pPr>
        <w:jc w:val="both"/>
        <w:rPr>
          <w:rFonts w:ascii="Verdana" w:hAnsi="Verdana" w:cs="Calibri"/>
          <w:b/>
          <w:sz w:val="32"/>
          <w:szCs w:val="32"/>
        </w:rPr>
      </w:pPr>
    </w:p>
    <w:p w14:paraId="47C199D4" w14:textId="77777777" w:rsidR="00D61398" w:rsidRDefault="00D61398" w:rsidP="00D61398">
      <w:pPr>
        <w:jc w:val="both"/>
        <w:rPr>
          <w:rFonts w:ascii="Verdana" w:hAnsi="Verdana" w:cs="Calibri"/>
          <w:b/>
          <w:sz w:val="32"/>
          <w:szCs w:val="32"/>
        </w:rPr>
      </w:pPr>
    </w:p>
    <w:p w14:paraId="69372684" w14:textId="77777777" w:rsidR="00D61398" w:rsidRDefault="00D61398" w:rsidP="00D61398">
      <w:pPr>
        <w:jc w:val="center"/>
        <w:rPr>
          <w:rFonts w:ascii="Verdana" w:hAnsi="Verdana" w:cs="Calibri"/>
          <w:b/>
          <w:bCs/>
          <w:spacing w:val="-8"/>
          <w:sz w:val="40"/>
          <w:szCs w:val="40"/>
        </w:rPr>
      </w:pPr>
      <w:r w:rsidRPr="00066BF3">
        <w:rPr>
          <w:rFonts w:ascii="Verdana" w:hAnsi="Verdana" w:cs="Calibri"/>
          <w:b/>
          <w:bCs/>
          <w:spacing w:val="-8"/>
          <w:sz w:val="40"/>
          <w:szCs w:val="40"/>
        </w:rPr>
        <w:t>Relazione sul fenomeno delle dipendenze nel Lazio</w:t>
      </w:r>
    </w:p>
    <w:p w14:paraId="03CD8141" w14:textId="77777777" w:rsidR="00D61398" w:rsidRPr="00334C1F" w:rsidRDefault="00D61398" w:rsidP="00D61398">
      <w:pPr>
        <w:spacing w:before="240"/>
        <w:jc w:val="center"/>
        <w:rPr>
          <w:rFonts w:ascii="Verdana" w:hAnsi="Verdana" w:cs="Calibri"/>
          <w:bCs/>
          <w:sz w:val="32"/>
          <w:szCs w:val="32"/>
        </w:rPr>
      </w:pPr>
      <w:r w:rsidRPr="00334C1F">
        <w:rPr>
          <w:rFonts w:ascii="Verdana" w:hAnsi="Verdana" w:cs="Calibri"/>
          <w:bCs/>
          <w:spacing w:val="-8"/>
          <w:sz w:val="32"/>
          <w:szCs w:val="32"/>
        </w:rPr>
        <w:t>Dati relativi all’anno 2020</w:t>
      </w:r>
    </w:p>
    <w:p w14:paraId="7DE45248" w14:textId="77777777" w:rsidR="00D61398" w:rsidRPr="00066BF3" w:rsidRDefault="00D61398" w:rsidP="00D61398">
      <w:pPr>
        <w:jc w:val="center"/>
        <w:rPr>
          <w:rFonts w:ascii="Verdana" w:hAnsi="Verdana" w:cs="Calibri"/>
          <w:b/>
          <w:bCs/>
          <w:sz w:val="32"/>
          <w:szCs w:val="32"/>
        </w:rPr>
      </w:pPr>
    </w:p>
    <w:p w14:paraId="3B3592C9" w14:textId="77777777" w:rsidR="00D61398" w:rsidRDefault="00D61398" w:rsidP="00D61398">
      <w:pPr>
        <w:jc w:val="center"/>
        <w:rPr>
          <w:rFonts w:ascii="Verdana" w:hAnsi="Verdana" w:cs="Calibri"/>
          <w:sz w:val="32"/>
          <w:szCs w:val="32"/>
        </w:rPr>
      </w:pPr>
    </w:p>
    <w:p w14:paraId="114D01F6" w14:textId="5F2F7A08" w:rsidR="00D61398" w:rsidRDefault="00D61398" w:rsidP="00D61398">
      <w:pPr>
        <w:spacing w:after="240"/>
        <w:jc w:val="center"/>
        <w:rPr>
          <w:rFonts w:ascii="Verdana" w:hAnsi="Verdana" w:cs="Calibri"/>
          <w:b/>
          <w:spacing w:val="-8"/>
          <w:sz w:val="40"/>
          <w:szCs w:val="40"/>
        </w:rPr>
      </w:pPr>
      <w:r>
        <w:rPr>
          <w:rFonts w:ascii="Verdana" w:hAnsi="Verdana" w:cs="Calibri"/>
          <w:b/>
          <w:spacing w:val="-8"/>
          <w:sz w:val="40"/>
          <w:szCs w:val="40"/>
        </w:rPr>
        <w:t xml:space="preserve">ALLEGATO - </w:t>
      </w:r>
      <w:r>
        <w:rPr>
          <w:rFonts w:ascii="Verdana" w:hAnsi="Verdana" w:cs="Calibri"/>
          <w:b/>
          <w:spacing w:val="-8"/>
          <w:sz w:val="40"/>
          <w:szCs w:val="40"/>
        </w:rPr>
        <w:t>A</w:t>
      </w:r>
    </w:p>
    <w:p w14:paraId="52510525" w14:textId="1354AC48" w:rsidR="00D61398" w:rsidRPr="0023141B" w:rsidRDefault="00E67D5D" w:rsidP="00D61398">
      <w:pPr>
        <w:jc w:val="center"/>
        <w:rPr>
          <w:rFonts w:ascii="Verdana" w:hAnsi="Verdana" w:cs="Calibri"/>
          <w:b/>
          <w:spacing w:val="-8"/>
          <w:sz w:val="40"/>
          <w:szCs w:val="40"/>
        </w:rPr>
      </w:pPr>
      <w:r w:rsidRPr="00E67D5D">
        <w:rPr>
          <w:rFonts w:ascii="Verdana" w:hAnsi="Verdana" w:cs="Calibri"/>
          <w:b/>
          <w:spacing w:val="-8"/>
          <w:sz w:val="40"/>
          <w:szCs w:val="40"/>
        </w:rPr>
        <w:t>Dati relativi ai pazienti e alle attività dei servizi pubblici e del privato sociale accreditato</w:t>
      </w:r>
    </w:p>
    <w:p w14:paraId="5AAA6776" w14:textId="77777777" w:rsidR="00D61398" w:rsidRDefault="00D61398" w:rsidP="00D61398">
      <w:pPr>
        <w:jc w:val="center"/>
        <w:rPr>
          <w:rFonts w:ascii="Verdana" w:hAnsi="Verdana" w:cs="Calibri"/>
          <w:sz w:val="32"/>
          <w:szCs w:val="32"/>
        </w:rPr>
      </w:pPr>
    </w:p>
    <w:p w14:paraId="56500FE1" w14:textId="77777777" w:rsidR="00D61398" w:rsidRDefault="00D61398" w:rsidP="00D61398">
      <w:pPr>
        <w:jc w:val="center"/>
        <w:rPr>
          <w:rFonts w:ascii="Verdana" w:hAnsi="Verdana" w:cs="Calibri"/>
          <w:sz w:val="32"/>
          <w:szCs w:val="32"/>
        </w:rPr>
      </w:pPr>
    </w:p>
    <w:p w14:paraId="587E07CC" w14:textId="77777777" w:rsidR="00D61398" w:rsidRDefault="00D61398" w:rsidP="00D61398">
      <w:pPr>
        <w:jc w:val="center"/>
        <w:rPr>
          <w:rFonts w:ascii="Verdana" w:hAnsi="Verdana" w:cs="Calibri"/>
          <w:sz w:val="32"/>
          <w:szCs w:val="32"/>
        </w:rPr>
      </w:pPr>
    </w:p>
    <w:p w14:paraId="75FE0DE0" w14:textId="77777777" w:rsidR="00D61398" w:rsidRPr="0067672D" w:rsidRDefault="00D61398" w:rsidP="00D61398">
      <w:pPr>
        <w:pStyle w:val="testo0"/>
        <w:spacing w:after="0"/>
        <w:jc w:val="center"/>
        <w:rPr>
          <w:sz w:val="24"/>
          <w:szCs w:val="24"/>
        </w:rPr>
      </w:pPr>
      <w:r w:rsidRPr="00B32876">
        <w:rPr>
          <w:b/>
          <w:spacing w:val="-6"/>
          <w:sz w:val="24"/>
          <w:szCs w:val="24"/>
        </w:rPr>
        <w:t xml:space="preserve">Roma, </w:t>
      </w:r>
      <w:r>
        <w:rPr>
          <w:b/>
          <w:spacing w:val="-6"/>
          <w:sz w:val="24"/>
          <w:szCs w:val="24"/>
        </w:rPr>
        <w:t xml:space="preserve">settembre </w:t>
      </w:r>
      <w:r w:rsidRPr="00B32876">
        <w:rPr>
          <w:b/>
          <w:spacing w:val="-6"/>
          <w:sz w:val="24"/>
          <w:szCs w:val="24"/>
        </w:rPr>
        <w:t>20</w:t>
      </w:r>
      <w:r>
        <w:rPr>
          <w:b/>
          <w:spacing w:val="-6"/>
          <w:sz w:val="24"/>
          <w:szCs w:val="24"/>
        </w:rPr>
        <w:t>21</w:t>
      </w:r>
    </w:p>
    <w:p w14:paraId="6885EF73" w14:textId="77777777" w:rsidR="00007447" w:rsidRDefault="00007447" w:rsidP="00B32876">
      <w:pPr>
        <w:jc w:val="center"/>
        <w:rPr>
          <w:rFonts w:ascii="Verdana" w:hAnsi="Verdana" w:cs="Calibri"/>
          <w:sz w:val="32"/>
          <w:szCs w:val="32"/>
        </w:rPr>
      </w:pPr>
    </w:p>
    <w:p w14:paraId="754004A3" w14:textId="77777777" w:rsidR="00007447" w:rsidRDefault="00007447" w:rsidP="00B32876">
      <w:pPr>
        <w:jc w:val="center"/>
        <w:rPr>
          <w:rFonts w:ascii="Verdana" w:hAnsi="Verdana" w:cs="Calibri"/>
          <w:sz w:val="32"/>
          <w:szCs w:val="32"/>
        </w:rPr>
      </w:pPr>
    </w:p>
    <w:p w14:paraId="33FED6B4" w14:textId="77777777" w:rsidR="00007447" w:rsidRDefault="00007447" w:rsidP="00B32876">
      <w:pPr>
        <w:jc w:val="center"/>
        <w:rPr>
          <w:rFonts w:ascii="Verdana" w:hAnsi="Verdana" w:cs="Calibri"/>
          <w:sz w:val="32"/>
          <w:szCs w:val="32"/>
        </w:rPr>
      </w:pPr>
    </w:p>
    <w:p w14:paraId="527F8A09" w14:textId="77777777" w:rsidR="00007447" w:rsidRDefault="00007447" w:rsidP="00B32876">
      <w:pPr>
        <w:jc w:val="center"/>
        <w:rPr>
          <w:rFonts w:ascii="Verdana" w:hAnsi="Verdana" w:cs="Calibri"/>
          <w:sz w:val="32"/>
          <w:szCs w:val="32"/>
        </w:rPr>
      </w:pPr>
    </w:p>
    <w:p w14:paraId="01DF6286" w14:textId="77777777" w:rsidR="00A7164A" w:rsidRDefault="00A7164A">
      <w:pPr>
        <w:rPr>
          <w:rFonts w:ascii="Verdana" w:hAnsi="Verdana" w:cs="Calibri"/>
          <w:b/>
          <w:sz w:val="28"/>
          <w:szCs w:val="28"/>
        </w:rPr>
      </w:pPr>
      <w:r>
        <w:rPr>
          <w:rFonts w:ascii="Verdana" w:hAnsi="Verdana" w:cs="Calibri"/>
          <w:b/>
          <w:sz w:val="28"/>
          <w:szCs w:val="28"/>
        </w:rPr>
        <w:br w:type="page"/>
      </w:r>
    </w:p>
    <w:p w14:paraId="71D36DB1" w14:textId="77777777" w:rsidR="007F01DA" w:rsidRPr="00BD379F" w:rsidRDefault="007F01DA" w:rsidP="007F01DA">
      <w:pPr>
        <w:rPr>
          <w:rFonts w:ascii="Verdana" w:hAnsi="Verdana"/>
          <w:sz w:val="20"/>
          <w:szCs w:val="22"/>
        </w:rPr>
      </w:pPr>
      <w:r w:rsidRPr="000C7E8A">
        <w:rPr>
          <w:rFonts w:ascii="Verdana" w:hAnsi="Verdana" w:cs="Calibri"/>
          <w:b/>
          <w:sz w:val="28"/>
          <w:szCs w:val="28"/>
        </w:rPr>
        <w:lastRenderedPageBreak/>
        <w:t>Indice</w:t>
      </w:r>
    </w:p>
    <w:p w14:paraId="1E77F086" w14:textId="77777777" w:rsidR="00A7164A" w:rsidRPr="00FA29E0" w:rsidRDefault="00A7164A" w:rsidP="007F01DA">
      <w:pPr>
        <w:spacing w:line="360" w:lineRule="auto"/>
        <w:ind w:right="-511"/>
        <w:jc w:val="both"/>
        <w:rPr>
          <w:b/>
        </w:rPr>
      </w:pPr>
    </w:p>
    <w:p w14:paraId="29EF42A9" w14:textId="77376D95" w:rsidR="00387F44" w:rsidRDefault="007C1BF7">
      <w:pPr>
        <w:pStyle w:val="Sommario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\o "3-3" \h \z \t "Titolo 1;1;Titolo 2;2;@capitolo;1;@titolo tabelle;2" </w:instrText>
      </w:r>
      <w:r>
        <w:fldChar w:fldCharType="separate"/>
      </w:r>
      <w:hyperlink w:anchor="_Toc83285263" w:history="1">
        <w:r w:rsidR="00387F44" w:rsidRPr="0014356C">
          <w:rPr>
            <w:rStyle w:val="Collegamentoipertestuale"/>
          </w:rPr>
          <w:t>ALLEGATO 0. Distribuzione dei pazienti per tipologia e servizi</w:t>
        </w:r>
        <w:r w:rsidR="00387F44">
          <w:rPr>
            <w:webHidden/>
          </w:rPr>
          <w:tab/>
        </w:r>
        <w:r w:rsidR="00387F44">
          <w:rPr>
            <w:webHidden/>
          </w:rPr>
          <w:fldChar w:fldCharType="begin"/>
        </w:r>
        <w:r w:rsidR="00387F44">
          <w:rPr>
            <w:webHidden/>
          </w:rPr>
          <w:instrText xml:space="preserve"> PAGEREF _Toc83285263 \h </w:instrText>
        </w:r>
        <w:r w:rsidR="00387F44">
          <w:rPr>
            <w:webHidden/>
          </w:rPr>
        </w:r>
        <w:r w:rsidR="00387F44">
          <w:rPr>
            <w:webHidden/>
          </w:rPr>
          <w:fldChar w:fldCharType="separate"/>
        </w:r>
        <w:r w:rsidR="00544835">
          <w:rPr>
            <w:webHidden/>
          </w:rPr>
          <w:t>5</w:t>
        </w:r>
        <w:r w:rsidR="00387F44">
          <w:rPr>
            <w:webHidden/>
          </w:rPr>
          <w:fldChar w:fldCharType="end"/>
        </w:r>
      </w:hyperlink>
    </w:p>
    <w:p w14:paraId="5ADD1387" w14:textId="0C2B813C" w:rsidR="00387F44" w:rsidRDefault="00387F44">
      <w:pPr>
        <w:pStyle w:val="Sommario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64" w:history="1">
        <w:r w:rsidRPr="0014356C">
          <w:rPr>
            <w:rStyle w:val="Collegamentoipertestuale"/>
          </w:rPr>
          <w:t>ALLEGATO 1. Droga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E42FC7B" w14:textId="182AA802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65" w:history="1">
        <w:r w:rsidRPr="0014356C">
          <w:rPr>
            <w:rStyle w:val="Collegamentoipertestuale"/>
            <w:noProof/>
          </w:rPr>
          <w:t>Allegato 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Caratteristiche delle persone in carico ai servizi pubblici (SerD) e del privato sociale accreditato del Lazio per uso di  droghe. 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ADCDDBE" w14:textId="2B4B1076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66" w:history="1">
        <w:r w:rsidRPr="0014356C">
          <w:rPr>
            <w:rStyle w:val="Collegamentoipertestuale"/>
            <w:noProof/>
          </w:rPr>
          <w:t>Allegato 1.2.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Droghe utilizzate e pattern d’uso delle persone in trattamento per dipendenza da droghe presso i servizi pubblici  (SerD) e del privato sociale accreditato del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6337A99" w14:textId="557131F6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67" w:history="1">
        <w:r w:rsidRPr="0014356C">
          <w:rPr>
            <w:rStyle w:val="Collegamentoipertestuale"/>
            <w:noProof/>
          </w:rPr>
          <w:t>Allegato 1.3.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Modelli di consumo: droghe primarie e secondarie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FF2F861" w14:textId="13CDB1C1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68" w:history="1">
        <w:r w:rsidRPr="0014356C">
          <w:rPr>
            <w:rStyle w:val="Collegamentoipertestuale"/>
            <w:noProof/>
          </w:rPr>
          <w:t>Allegato 1.4.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Diagnosi principale eseguita sulle persone in trattamento per droga.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72F6EF0" w14:textId="2208807D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69" w:history="1">
        <w:r w:rsidRPr="0014356C">
          <w:rPr>
            <w:rStyle w:val="Collegamentoipertestuale"/>
            <w:noProof/>
            <w:spacing w:val="-4"/>
          </w:rPr>
          <w:t>Allegato 1.5.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  <w:spacing w:val="-4"/>
          </w:rPr>
          <w:t>Piani di trattamento registrati in favore delle persone in trattamento per dipendenza da droghe SerD del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1BFD4E4" w14:textId="23645ABC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0" w:history="1">
        <w:r w:rsidRPr="0014356C">
          <w:rPr>
            <w:rStyle w:val="Collegamentoipertestuale"/>
            <w:noProof/>
          </w:rPr>
          <w:t>Allegato 1.6.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Prestazioni erogate in favore delle persone in trattamento per dipendenza da droghe presso i servizi pubblici per le  dipendenze (SerD).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756F14A" w14:textId="15D4EB7E" w:rsidR="00387F44" w:rsidRDefault="00387F44">
      <w:pPr>
        <w:pStyle w:val="Sommario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71" w:history="1">
        <w:r w:rsidRPr="0014356C">
          <w:rPr>
            <w:rStyle w:val="Collegamentoipertestuale"/>
          </w:rPr>
          <w:t>ALLEGATO 2. Alcol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1D738226" w14:textId="539AA76B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2" w:history="1">
        <w:r w:rsidRPr="0014356C">
          <w:rPr>
            <w:rStyle w:val="Collegamentoipertestuale"/>
            <w:noProof/>
          </w:rPr>
          <w:t xml:space="preserve">Allegato 2.1.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Caratteristiche delle persone in carico ai servizi pubblici (SerD) e del privato sociale del Lazio uso d’alcol.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354A340" w14:textId="27F8DBA7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3" w:history="1">
        <w:r w:rsidRPr="0014356C">
          <w:rPr>
            <w:rStyle w:val="Collegamentoipertestuale"/>
            <w:noProof/>
          </w:rPr>
          <w:t xml:space="preserve">Allegato 2.2.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Alcolici utilizzati e pattern d’uso delle persone in trattamento per dipendenza da alcol presso i servizi per le  dipendenze del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1107B7FA" w14:textId="184C9EDE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4" w:history="1">
        <w:r w:rsidRPr="0014356C">
          <w:rPr>
            <w:rStyle w:val="Collegamentoipertestuale"/>
            <w:noProof/>
          </w:rPr>
          <w:t>Allegato 2.3.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Diagnosi principale eseguita nei servizi pubblici per le dipendenze (SerD) sulle persone in trattamento per alcol. 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029B0AF" w14:textId="55207AC3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5" w:history="1">
        <w:r w:rsidRPr="0014356C">
          <w:rPr>
            <w:rStyle w:val="Collegamentoipertestuale"/>
            <w:noProof/>
          </w:rPr>
          <w:t>Allegato 2.4.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Piani di trattamento registrati in favore delle persone in trattamento per dipendenza da alcol- SerD del Lazio.  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0A6C12A1" w14:textId="0E17BF9C" w:rsidR="00387F44" w:rsidRDefault="00387F44">
      <w:pPr>
        <w:pStyle w:val="Sommario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6" w:history="1">
        <w:r w:rsidRPr="0014356C">
          <w:rPr>
            <w:rStyle w:val="Collegamentoipertestuale"/>
            <w:noProof/>
          </w:rPr>
          <w:t>Allegato 2.5.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Singole prestazioni registrate in favore delle persone incarico per dipendenza da alcol presso i SerD del Lazio.   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9F16C11" w14:textId="77777777" w:rsidR="00544835" w:rsidRDefault="00544835">
      <w:pPr>
        <w:rPr>
          <w:rStyle w:val="Collegamentoipertestuale"/>
          <w:rFonts w:ascii="Verdana" w:hAnsi="Verdana"/>
          <w:b/>
          <w:noProof/>
          <w:sz w:val="18"/>
        </w:rPr>
      </w:pPr>
      <w:r>
        <w:rPr>
          <w:rStyle w:val="Collegamentoipertestuale"/>
          <w:noProof/>
        </w:rPr>
        <w:br w:type="page"/>
      </w:r>
    </w:p>
    <w:p w14:paraId="6F135113" w14:textId="6F1AD874" w:rsidR="00387F44" w:rsidRDefault="00387F44" w:rsidP="00544835">
      <w:pPr>
        <w:pStyle w:val="Sommario1"/>
        <w:spacing w:line="200" w:lineRule="exact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77" w:history="1">
        <w:r w:rsidRPr="0014356C">
          <w:rPr>
            <w:rStyle w:val="Collegamentoipertestuale"/>
          </w:rPr>
          <w:t>ALLEGATO 3. Disturbo da Gioco d'Azzardo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14:paraId="531A34A5" w14:textId="29D15B08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8" w:history="1">
        <w:r w:rsidRPr="0014356C">
          <w:rPr>
            <w:rStyle w:val="Collegamentoipertestuale"/>
            <w:noProof/>
          </w:rPr>
          <w:t xml:space="preserve">Allegato 3.1.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Caratteristiche delle persone in carico ai servizi per disturbo da gioco d'azzardo (GAD).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F6289C4" w14:textId="4E9E4B70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79" w:history="1">
        <w:r w:rsidRPr="0014356C">
          <w:rPr>
            <w:rStyle w:val="Collegamentoipertestuale"/>
            <w:noProof/>
          </w:rPr>
          <w:t xml:space="preserve">Allegato 3.2.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Tipologia di gioco prevalente pattern d’uso delle persone in trattamento per didisturbo da gioco d’azzardo presso i  servizi per le dipendenze del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724BE64A" w14:textId="6A226C7C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0" w:history="1">
        <w:r w:rsidRPr="0014356C">
          <w:rPr>
            <w:rStyle w:val="Collegamentoipertestuale"/>
            <w:noProof/>
          </w:rPr>
          <w:t xml:space="preserve">Allegato 3.3.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Diagnosi per Disturbo da gioco d'azzardo presso i SerD del Lazio.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64CE86AA" w14:textId="76C6E90F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1" w:history="1">
        <w:r w:rsidRPr="0014356C">
          <w:rPr>
            <w:rStyle w:val="Collegamentoipertestuale"/>
            <w:noProof/>
          </w:rPr>
          <w:t xml:space="preserve">Allegato 3.4. 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Piani di trattamento registrati in favore delle persone incarico per Disturbo da gioco d'azzardo presso i SerD del Lazio.  Anno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6211033E" w14:textId="2594F3EB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2" w:history="1">
        <w:r w:rsidRPr="0014356C">
          <w:rPr>
            <w:rStyle w:val="Collegamentoipertestuale"/>
            <w:noProof/>
          </w:rPr>
          <w:t>Allegato 3.5.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Prestazioni a paziente in carico per Disturbo da Gioco d'Azzardo erogate nei SerD.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41B65969" w14:textId="60F868FE" w:rsidR="00387F44" w:rsidRDefault="00387F44" w:rsidP="00544835">
      <w:pPr>
        <w:pStyle w:val="Sommario1"/>
        <w:spacing w:line="200" w:lineRule="exact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83" w:history="1">
        <w:r w:rsidRPr="0014356C">
          <w:rPr>
            <w:rStyle w:val="Collegamentoipertestuale"/>
          </w:rPr>
          <w:t>ALLEGATO 4. Utenza e Prestazioni singole sedi SerD. Lazio 2020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14:paraId="0B90DC9A" w14:textId="2AECF668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4" w:history="1">
        <w:r w:rsidRPr="0014356C">
          <w:rPr>
            <w:rStyle w:val="Collegamentoipertestuale"/>
            <w:noProof/>
          </w:rPr>
          <w:t>Allegato 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Ser.D. Asl Roma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4F6BB00C" w14:textId="5B8D0AB8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5" w:history="1">
        <w:r w:rsidRPr="0014356C">
          <w:rPr>
            <w:rStyle w:val="Collegamentoipertestuale"/>
            <w:noProof/>
          </w:rPr>
          <w:t>Allegato 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Roma 2 - 2020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714DADB9" w14:textId="7219B471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6" w:history="1">
        <w:r w:rsidRPr="0014356C">
          <w:rPr>
            <w:rStyle w:val="Collegamentoipertestuale"/>
            <w:noProof/>
          </w:rPr>
          <w:t>Allegato 4.3.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Roma 3 - 2020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4C0E8B97" w14:textId="3ECB4118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7" w:history="1">
        <w:r w:rsidRPr="0014356C">
          <w:rPr>
            <w:rStyle w:val="Collegamentoipertestuale"/>
            <w:noProof/>
          </w:rPr>
          <w:t>Allegato 4.4.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Roma 4 - 2020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650E0395" w14:textId="39FCF0C1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8" w:history="1">
        <w:r w:rsidRPr="0014356C">
          <w:rPr>
            <w:rStyle w:val="Collegamentoipertestuale"/>
            <w:noProof/>
          </w:rPr>
          <w:t>Allegato 4.5.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Roma 5 - 2020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65AC6243" w14:textId="017E4227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89" w:history="1">
        <w:r w:rsidRPr="0014356C">
          <w:rPr>
            <w:rStyle w:val="Collegamentoipertestuale"/>
            <w:noProof/>
          </w:rPr>
          <w:t>Allegato 4.6.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Roma 6 - 2020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21429D34" w14:textId="527F7B31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0" w:history="1">
        <w:r w:rsidRPr="0014356C">
          <w:rPr>
            <w:rStyle w:val="Collegamentoipertestuale"/>
            <w:noProof/>
          </w:rPr>
          <w:t>Allegato 4.7.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Frosinone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14:paraId="139586D8" w14:textId="1A42FE45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1" w:history="1">
        <w:r w:rsidRPr="0014356C">
          <w:rPr>
            <w:rStyle w:val="Collegamentoipertestuale"/>
            <w:noProof/>
          </w:rPr>
          <w:t>Allegato 4.8.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Latina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14:paraId="6A62D3B9" w14:textId="752FA9C0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2" w:history="1">
        <w:r w:rsidRPr="0014356C">
          <w:rPr>
            <w:rStyle w:val="Collegamentoipertestuale"/>
            <w:noProof/>
          </w:rPr>
          <w:t>Allegato 4.9.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Viterbo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6C615671" w14:textId="73EF79DA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3" w:history="1">
        <w:r w:rsidRPr="0014356C">
          <w:rPr>
            <w:rStyle w:val="Collegamentoipertestuale"/>
            <w:noProof/>
          </w:rPr>
          <w:t>Allegato 4.10.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SerD Asl Rieti - 2020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6D3E1F04" w14:textId="5C731A99" w:rsidR="00387F44" w:rsidRDefault="00387F44" w:rsidP="00544835">
      <w:pPr>
        <w:pStyle w:val="Sommario1"/>
        <w:spacing w:line="200" w:lineRule="exact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94" w:history="1">
        <w:r w:rsidRPr="0014356C">
          <w:rPr>
            <w:rStyle w:val="Collegamentoipertestuale"/>
          </w:rPr>
          <w:t>ALLEGATO 5. Utenza e Prestazioni singole sedi del Privato Sociale Accreditato. Lazio 2020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109</w:t>
        </w:r>
        <w:r>
          <w:rPr>
            <w:webHidden/>
          </w:rPr>
          <w:fldChar w:fldCharType="end"/>
        </w:r>
      </w:hyperlink>
    </w:p>
    <w:p w14:paraId="0338C0F0" w14:textId="3C885DCC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5" w:history="1">
        <w:r w:rsidRPr="0014356C">
          <w:rPr>
            <w:rStyle w:val="Collegamentoipertestuale"/>
            <w:noProof/>
          </w:rPr>
          <w:t>Allegato 5.1.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Centri Residenziali Terapeutici Riabilitativi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334E5AA1" w14:textId="7FEF9E56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6" w:history="1">
        <w:r w:rsidRPr="0014356C">
          <w:rPr>
            <w:rStyle w:val="Collegamentoipertestuale"/>
            <w:noProof/>
          </w:rPr>
          <w:t>Allegato 5.2.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Centri Residenziali Pedagogici Riabilitativi -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14:paraId="5FF7A91B" w14:textId="09567CDA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7" w:history="1">
        <w:r w:rsidRPr="0014356C">
          <w:rPr>
            <w:rStyle w:val="Collegamentoipertestuale"/>
            <w:noProof/>
          </w:rPr>
          <w:t>Allegato 5.3.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Centri Semiresidenziali Terapeutici e Pedagogici Riabilitativi -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14:paraId="3B1F60C1" w14:textId="668DD6BC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298" w:history="1">
        <w:r w:rsidRPr="0014356C">
          <w:rPr>
            <w:rStyle w:val="Collegamentoipertestuale"/>
            <w:noProof/>
          </w:rPr>
          <w:t>Allegato 5.4.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Utenza e prestazioni Ambulatorio della Fondazione Villa Maraini - Lazio 2020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132</w:t>
        </w:r>
        <w:r>
          <w:rPr>
            <w:noProof/>
            <w:webHidden/>
          </w:rPr>
          <w:fldChar w:fldCharType="end"/>
        </w:r>
      </w:hyperlink>
    </w:p>
    <w:p w14:paraId="3DCF8DD3" w14:textId="7A687425" w:rsidR="00387F44" w:rsidRDefault="00387F44" w:rsidP="00544835">
      <w:pPr>
        <w:pStyle w:val="Sommario1"/>
        <w:spacing w:line="200" w:lineRule="exact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83285299" w:history="1">
        <w:r w:rsidRPr="0014356C">
          <w:rPr>
            <w:rStyle w:val="Collegamentoipertestuale"/>
          </w:rPr>
          <w:t>ALLEGATO 6. Indirizzi dei servizi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_Toc83285299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4835">
          <w:rPr>
            <w:webHidden/>
          </w:rPr>
          <w:t>133</w:t>
        </w:r>
        <w:r>
          <w:rPr>
            <w:webHidden/>
          </w:rPr>
          <w:fldChar w:fldCharType="end"/>
        </w:r>
      </w:hyperlink>
    </w:p>
    <w:p w14:paraId="5E80BCF4" w14:textId="76B54410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300" w:history="1">
        <w:r w:rsidRPr="0014356C">
          <w:rPr>
            <w:rStyle w:val="Collegamentoipertestuale"/>
            <w:noProof/>
          </w:rPr>
          <w:t>Allegato 6.1.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Indirizzi sedi SerD Lazio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14:paraId="0BDDCCA9" w14:textId="7AE88D70" w:rsidR="00387F44" w:rsidRDefault="00387F44" w:rsidP="00544835">
      <w:pPr>
        <w:pStyle w:val="Sommario2"/>
        <w:spacing w:line="200" w:lineRule="exact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285301" w:history="1">
        <w:r w:rsidRPr="0014356C">
          <w:rPr>
            <w:rStyle w:val="Collegamentoipertestuale"/>
            <w:noProof/>
          </w:rPr>
          <w:t>Allegato 6.2.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4356C">
          <w:rPr>
            <w:rStyle w:val="Collegamentoipertestuale"/>
            <w:noProof/>
          </w:rPr>
          <w:t>Indirizzi strutture del Privato Sociale Accreditato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_Toc83285301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44835"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14:paraId="25F2B1CF" w14:textId="57013813" w:rsidR="002F674C" w:rsidRDefault="007C1BF7" w:rsidP="00AE78E7">
      <w:pPr>
        <w:spacing w:line="360" w:lineRule="auto"/>
        <w:ind w:right="-511"/>
        <w:jc w:val="both"/>
        <w:rPr>
          <w:rFonts w:ascii="Verdana" w:hAnsi="Verdana"/>
          <w:noProof/>
          <w:sz w:val="20"/>
        </w:rPr>
      </w:pPr>
      <w:r>
        <w:rPr>
          <w:rFonts w:ascii="Verdana" w:hAnsi="Verdana"/>
          <w:noProof/>
          <w:sz w:val="20"/>
        </w:rPr>
        <w:fldChar w:fldCharType="end"/>
      </w:r>
    </w:p>
    <w:p w14:paraId="3CCD505A" w14:textId="0C1C47ED" w:rsidR="00936EF5" w:rsidRPr="00387F44" w:rsidRDefault="00936EF5" w:rsidP="00387F44">
      <w:pPr>
        <w:rPr>
          <w:rFonts w:ascii="Verdana" w:hAnsi="Verdana"/>
          <w:noProof/>
          <w:sz w:val="20"/>
        </w:rPr>
        <w:sectPr w:rsidR="00936EF5" w:rsidRPr="00387F44" w:rsidSect="00D00A92">
          <w:footerReference w:type="even" r:id="rId9"/>
          <w:footerReference w:type="default" r:id="rId10"/>
          <w:footerReference w:type="first" r:id="rId11"/>
          <w:pgSz w:w="16838" w:h="11906" w:orient="landscape" w:code="9"/>
          <w:pgMar w:top="1418" w:right="1418" w:bottom="1418" w:left="1701" w:header="907" w:footer="680" w:gutter="0"/>
          <w:cols w:space="708"/>
          <w:titlePg/>
          <w:docGrid w:linePitch="360"/>
        </w:sectPr>
      </w:pPr>
    </w:p>
    <w:p w14:paraId="57D662A4" w14:textId="1EA0C0FF" w:rsidR="00384C7B" w:rsidRDefault="00384C7B" w:rsidP="00384C7B">
      <w:pPr>
        <w:pStyle w:val="capitolo"/>
        <w:rPr>
          <w:caps w:val="0"/>
        </w:rPr>
      </w:pPr>
      <w:bookmarkStart w:id="0" w:name="_Toc418032358"/>
      <w:bookmarkStart w:id="1" w:name="_Toc83285263"/>
      <w:r>
        <w:lastRenderedPageBreak/>
        <w:t xml:space="preserve">ALLEGATO 0. </w:t>
      </w:r>
      <w:r w:rsidR="002965F4" w:rsidRPr="002965F4">
        <w:rPr>
          <w:caps w:val="0"/>
        </w:rPr>
        <w:t>Distribuzione dei pazienti per tipologia e servizi</w:t>
      </w:r>
      <w:bookmarkEnd w:id="1"/>
      <w:r w:rsidR="00387F44">
        <w:rPr>
          <w:caps w:val="0"/>
        </w:rPr>
        <w:t>. Lazio 2020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6397"/>
        <w:gridCol w:w="970"/>
        <w:gridCol w:w="969"/>
        <w:gridCol w:w="970"/>
        <w:gridCol w:w="970"/>
        <w:gridCol w:w="970"/>
        <w:gridCol w:w="970"/>
        <w:gridCol w:w="970"/>
        <w:gridCol w:w="970"/>
        <w:gridCol w:w="970"/>
      </w:tblGrid>
      <w:tr w:rsidR="007D030C" w:rsidRPr="00CD5450" w14:paraId="28D64C34" w14:textId="77777777" w:rsidTr="00387F44">
        <w:trPr>
          <w:trHeight w:val="438"/>
        </w:trPr>
        <w:tc>
          <w:tcPr>
            <w:tcW w:w="6397" w:type="dxa"/>
            <w:vMerge w:val="restart"/>
            <w:shd w:val="clear" w:color="auto" w:fill="EEEEEE"/>
            <w:vAlign w:val="center"/>
            <w:hideMark/>
          </w:tcPr>
          <w:p w14:paraId="66386E89" w14:textId="77777777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  <w:p w14:paraId="1DF55FA1" w14:textId="77777777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  <w:p w14:paraId="1D5A8C72" w14:textId="69625F81" w:rsidR="007D030C" w:rsidRPr="00CD5450" w:rsidRDefault="007D030C" w:rsidP="00BC2618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shd w:val="clear" w:color="auto" w:fill="EEEEEE"/>
            <w:vAlign w:val="center"/>
            <w:hideMark/>
          </w:tcPr>
          <w:p w14:paraId="72394CCB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Sostanze</w:t>
            </w:r>
          </w:p>
          <w:p w14:paraId="35CAAEA2" w14:textId="1B43F6B8" w:rsidR="007D030C" w:rsidRPr="00CD5450" w:rsidRDefault="007D030C" w:rsidP="00EE5F7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Stupefacenti</w:t>
            </w:r>
          </w:p>
        </w:tc>
        <w:tc>
          <w:tcPr>
            <w:tcW w:w="1940" w:type="dxa"/>
            <w:gridSpan w:val="2"/>
            <w:shd w:val="clear" w:color="auto" w:fill="EEEEEE"/>
            <w:vAlign w:val="center"/>
            <w:hideMark/>
          </w:tcPr>
          <w:p w14:paraId="3B9A56B1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Alcol</w:t>
            </w:r>
          </w:p>
        </w:tc>
        <w:tc>
          <w:tcPr>
            <w:tcW w:w="1940" w:type="dxa"/>
            <w:gridSpan w:val="2"/>
            <w:shd w:val="clear" w:color="auto" w:fill="EEEEEE"/>
            <w:vAlign w:val="center"/>
            <w:hideMark/>
          </w:tcPr>
          <w:p w14:paraId="2AFC95F9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Gambling</w:t>
            </w:r>
          </w:p>
        </w:tc>
        <w:tc>
          <w:tcPr>
            <w:tcW w:w="1940" w:type="dxa"/>
            <w:gridSpan w:val="2"/>
            <w:shd w:val="clear" w:color="auto" w:fill="EEEEEE"/>
            <w:vAlign w:val="center"/>
            <w:hideMark/>
          </w:tcPr>
          <w:p w14:paraId="37124AD9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Altra Dipendenza</w:t>
            </w:r>
          </w:p>
        </w:tc>
        <w:tc>
          <w:tcPr>
            <w:tcW w:w="970" w:type="dxa"/>
            <w:shd w:val="clear" w:color="auto" w:fill="EEEEEE"/>
            <w:vAlign w:val="center"/>
            <w:hideMark/>
          </w:tcPr>
          <w:p w14:paraId="53CE350E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</w:tr>
      <w:tr w:rsidR="007D030C" w:rsidRPr="00CD5450" w14:paraId="66F6235A" w14:textId="77777777" w:rsidTr="00387F44">
        <w:tc>
          <w:tcPr>
            <w:tcW w:w="6397" w:type="dxa"/>
            <w:vMerge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E893AF8" w14:textId="610508F6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1A8316F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n</w:t>
            </w:r>
          </w:p>
        </w:tc>
        <w:tc>
          <w:tcPr>
            <w:tcW w:w="969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C7D342F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% di riga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A47C623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n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E892F77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% di riga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FEEC0B8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n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5644089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% di riga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20CC4F9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n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EED724D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% di riga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646D8C1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n</w:t>
            </w:r>
          </w:p>
        </w:tc>
      </w:tr>
      <w:tr w:rsidR="007D030C" w:rsidRPr="00CD5450" w14:paraId="48331FFC" w14:textId="77777777" w:rsidTr="00387F44">
        <w:tc>
          <w:tcPr>
            <w:tcW w:w="6397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0BB7193A" w14:textId="53FB8C6E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Pazienti in trattamento presso i servizi Privato Sociale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0A4F7E45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647</w:t>
            </w:r>
          </w:p>
        </w:tc>
        <w:tc>
          <w:tcPr>
            <w:tcW w:w="969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26ABD963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72,0%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29BF66E9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139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2EDBB81C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15,5%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3E32DE3E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4084C2B8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0,3%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402EF0A6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63D2E80B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0,4%</w:t>
            </w:r>
          </w:p>
        </w:tc>
        <w:tc>
          <w:tcPr>
            <w:tcW w:w="970" w:type="dxa"/>
            <w:tcBorders>
              <w:top w:val="single" w:sz="12" w:space="0" w:color="943634"/>
            </w:tcBorders>
            <w:shd w:val="clear" w:color="000000" w:fill="FFFFFF"/>
            <w:vAlign w:val="center"/>
            <w:hideMark/>
          </w:tcPr>
          <w:p w14:paraId="2D1CE2BC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793</w:t>
            </w:r>
          </w:p>
        </w:tc>
      </w:tr>
      <w:tr w:rsidR="007D030C" w:rsidRPr="00CD5450" w14:paraId="799CE77A" w14:textId="77777777" w:rsidTr="00387F44">
        <w:tc>
          <w:tcPr>
            <w:tcW w:w="6397" w:type="dxa"/>
            <w:shd w:val="clear" w:color="000000" w:fill="FFFFFF"/>
            <w:vAlign w:val="center"/>
            <w:hideMark/>
          </w:tcPr>
          <w:p w14:paraId="6C5EF0A5" w14:textId="77777777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Pazienti in trattamento presso le sedi </w:t>
            </w:r>
            <w:proofErr w:type="spellStart"/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SerD</w:t>
            </w:r>
            <w:proofErr w:type="spellEnd"/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1142CB93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13153</w:t>
            </w:r>
          </w:p>
        </w:tc>
        <w:tc>
          <w:tcPr>
            <w:tcW w:w="969" w:type="dxa"/>
            <w:shd w:val="clear" w:color="000000" w:fill="FFFFFF"/>
            <w:vAlign w:val="center"/>
            <w:hideMark/>
          </w:tcPr>
          <w:p w14:paraId="4A8893F4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76,7%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74A0D167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3095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588E4D7C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17,2%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663F6BA1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710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2A10FAAC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3,9%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686D63A3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207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4794452C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1,2%</w:t>
            </w:r>
          </w:p>
        </w:tc>
        <w:tc>
          <w:tcPr>
            <w:tcW w:w="970" w:type="dxa"/>
            <w:shd w:val="clear" w:color="000000" w:fill="FFFFFF"/>
            <w:vAlign w:val="center"/>
            <w:hideMark/>
          </w:tcPr>
          <w:p w14:paraId="1E2E8479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17153</w:t>
            </w:r>
          </w:p>
        </w:tc>
      </w:tr>
      <w:tr w:rsidR="007D030C" w:rsidRPr="00CD5450" w14:paraId="4D9AAA18" w14:textId="77777777" w:rsidTr="00387F44">
        <w:tc>
          <w:tcPr>
            <w:tcW w:w="639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3692524" w14:textId="77777777" w:rsidR="007D030C" w:rsidRPr="00CD5450" w:rsidRDefault="007D030C">
            <w:pPr>
              <w:ind w:firstLineChars="100" w:firstLine="160"/>
              <w:jc w:val="right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Di cui presso le sedi carcerarie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C28642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1414</w:t>
            </w:r>
          </w:p>
        </w:tc>
        <w:tc>
          <w:tcPr>
            <w:tcW w:w="969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8A563F3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92,8%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BF8302E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B5D1274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6,3%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C99B964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06A1596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0,7%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0CAD051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FA68F71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0,1%</w:t>
            </w:r>
          </w:p>
        </w:tc>
        <w:tc>
          <w:tcPr>
            <w:tcW w:w="97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3D997A1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1523</w:t>
            </w:r>
          </w:p>
        </w:tc>
      </w:tr>
      <w:tr w:rsidR="007D030C" w:rsidRPr="00CD5450" w14:paraId="60EBF035" w14:textId="77777777" w:rsidTr="00387F44">
        <w:tc>
          <w:tcPr>
            <w:tcW w:w="6397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417C33CF" w14:textId="74473FA9" w:rsidR="007D030C" w:rsidRPr="00CD5450" w:rsidRDefault="007D030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Totale pazienti* in carico al sistema dei servizi per le dipendenze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54DC64EA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13384</w:t>
            </w:r>
          </w:p>
        </w:tc>
        <w:tc>
          <w:tcPr>
            <w:tcW w:w="969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2618413F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76,9%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0B8BD85E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3208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0EF856C2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18,4%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68250453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715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6F23D8AA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4,1%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4D3BDCE8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208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0C968088" w14:textId="77777777" w:rsidR="007D030C" w:rsidRPr="00CD5450" w:rsidRDefault="007D030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CD5450">
              <w:rPr>
                <w:rFonts w:ascii="Verdana" w:hAnsi="Verdana" w:cs="Calibri"/>
                <w:sz w:val="16"/>
                <w:szCs w:val="16"/>
              </w:rPr>
              <w:t>1,2%</w:t>
            </w:r>
          </w:p>
        </w:tc>
        <w:tc>
          <w:tcPr>
            <w:tcW w:w="970" w:type="dxa"/>
            <w:tcBorders>
              <w:bottom w:val="single" w:sz="12" w:space="0" w:color="943634"/>
            </w:tcBorders>
            <w:shd w:val="clear" w:color="000000" w:fill="FFFFFF"/>
            <w:vAlign w:val="center"/>
            <w:hideMark/>
          </w:tcPr>
          <w:p w14:paraId="04CDA97E" w14:textId="77777777" w:rsidR="007D030C" w:rsidRPr="00CD5450" w:rsidRDefault="007D030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CD5450">
              <w:rPr>
                <w:rFonts w:ascii="Verdana" w:hAnsi="Verdana" w:cs="Calibri"/>
                <w:b/>
                <w:bCs/>
                <w:sz w:val="16"/>
                <w:szCs w:val="16"/>
              </w:rPr>
              <w:t>17399</w:t>
            </w:r>
          </w:p>
        </w:tc>
      </w:tr>
    </w:tbl>
    <w:p w14:paraId="48D125D4" w14:textId="31EA6567" w:rsidR="00B774D3" w:rsidRPr="002965F4" w:rsidRDefault="002A1CB4" w:rsidP="002A1CB4">
      <w:pPr>
        <w:pStyle w:val="note"/>
        <w:rPr>
          <w:b/>
          <w:caps/>
        </w:rPr>
      </w:pPr>
      <w:r w:rsidRPr="002A1CB4">
        <w:t>* non sono la somma dei totali ma i soggetti contati una sola volta attraverso l'identificativo univoco.</w:t>
      </w:r>
    </w:p>
    <w:p w14:paraId="55BC8F5E" w14:textId="3DD4FCC3" w:rsidR="00B774D3" w:rsidRDefault="00B774D3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77651AD4" w14:textId="0A2E67E0" w:rsidR="00B8072A" w:rsidRDefault="00352FFE" w:rsidP="001E5390">
      <w:pPr>
        <w:pStyle w:val="capitolo"/>
      </w:pPr>
      <w:bookmarkStart w:id="2" w:name="_Toc83285264"/>
      <w:r>
        <w:lastRenderedPageBreak/>
        <w:t>ALLEGATO 1</w:t>
      </w:r>
      <w:r w:rsidR="000A43F5">
        <w:t xml:space="preserve">. </w:t>
      </w:r>
      <w:r w:rsidR="000A43F5" w:rsidRPr="000A43F5">
        <w:rPr>
          <w:caps w:val="0"/>
        </w:rPr>
        <w:t>Droga</w:t>
      </w:r>
      <w:bookmarkEnd w:id="2"/>
    </w:p>
    <w:p w14:paraId="7CC33B7C" w14:textId="28ECD12F" w:rsidR="001F3A6E" w:rsidRDefault="001F3A6E" w:rsidP="001F3A6E">
      <w:pPr>
        <w:pStyle w:val="titolotabelle"/>
      </w:pPr>
      <w:bookmarkStart w:id="3" w:name="_Toc83285265"/>
      <w:r>
        <w:t>Allegato 1.1.</w:t>
      </w:r>
      <w:r>
        <w:tab/>
      </w:r>
      <w:r w:rsidR="003B6C0B" w:rsidRPr="003B6C0B">
        <w:t>Caratteristiche delle persone in carico ai servizi pubblici (</w:t>
      </w:r>
      <w:proofErr w:type="spellStart"/>
      <w:r w:rsidR="003B6C0B" w:rsidRPr="003B6C0B">
        <w:t>SerD</w:t>
      </w:r>
      <w:proofErr w:type="spellEnd"/>
      <w:r w:rsidR="003B6C0B" w:rsidRPr="003B6C0B">
        <w:t xml:space="preserve">) e del privato sociale accreditato del Lazio per uso di </w:t>
      </w:r>
      <w:r w:rsidR="003B6C0B">
        <w:tab/>
      </w:r>
      <w:r w:rsidR="003B6C0B" w:rsidRPr="003B6C0B">
        <w:t>droghe.  Anno 2020</w:t>
      </w:r>
      <w:bookmarkEnd w:id="3"/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933"/>
        <w:gridCol w:w="933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</w:tblGrid>
      <w:tr w:rsidR="008333B0" w14:paraId="68673F32" w14:textId="77777777" w:rsidTr="008333B0"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D6E14B0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31C862C" w14:textId="77777777" w:rsidR="008333B0" w:rsidRDefault="008333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853FE7B" w14:textId="3393DBA3" w:rsidR="008333B0" w:rsidRDefault="008333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9568CDF" w14:textId="77777777" w:rsidR="008333B0" w:rsidRDefault="008333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8333B0" w14:paraId="55B753AB" w14:textId="77777777" w:rsidTr="008333B0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BF0487D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C19CFC2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54411FA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F728F1E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8E94FEE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9AC5C17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455B74B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765A962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2201F72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5632237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72494F5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1737A4E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627F38D" w14:textId="77777777" w:rsidR="008333B0" w:rsidRDefault="008333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C71F1B" w14:paraId="229A2116" w14:textId="77777777" w:rsidTr="008333B0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511B317" w14:textId="77777777" w:rsidR="00C71F1B" w:rsidRDefault="00C71F1B" w:rsidP="00C71F1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3106FBE" w14:textId="0C9E7C9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89BA590" w14:textId="22A4B71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62B617A" w14:textId="2D69D7E1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94748D5" w14:textId="17A24FE0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EC1E01A" w14:textId="2C9DBA75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EBF45A5" w14:textId="32E21ECE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ADFC30D" w14:textId="39FA47B2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54AAA28" w14:textId="1C7D45D4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C6E919B" w14:textId="6CD8D09C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8D4AF52" w14:textId="14E0D99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2567F41" w14:textId="0442AFBB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B5CCFBC" w14:textId="2A423A6E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C71F1B" w14:paraId="18A8A971" w14:textId="77777777" w:rsidTr="008333B0">
        <w:tc>
          <w:tcPr>
            <w:tcW w:w="3940" w:type="dxa"/>
            <w:tcBorders>
              <w:top w:val="single" w:sz="12" w:space="0" w:color="C0504D" w:themeColor="accent2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40EE7" w14:textId="77777777" w:rsidR="00C71F1B" w:rsidRDefault="00C71F1B" w:rsidP="00C71F1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FEMMINE/ MASCHI</w:t>
            </w:r>
          </w:p>
        </w:tc>
        <w:tc>
          <w:tcPr>
            <w:tcW w:w="3730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C7973" w14:textId="6F66394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1/8</w:t>
            </w:r>
          </w:p>
        </w:tc>
        <w:tc>
          <w:tcPr>
            <w:tcW w:w="3728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C2033" w14:textId="08B58DD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1/6</w:t>
            </w:r>
          </w:p>
        </w:tc>
        <w:tc>
          <w:tcPr>
            <w:tcW w:w="3728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6BFBD4" w14:textId="5F73133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1/6</w:t>
            </w:r>
          </w:p>
        </w:tc>
      </w:tr>
      <w:tr w:rsidR="008333B0" w14:paraId="5610D5F6" w14:textId="77777777" w:rsidTr="008333B0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91B16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CLASSI DI ETA</w:t>
            </w:r>
          </w:p>
        </w:tc>
      </w:tr>
      <w:tr w:rsidR="00C71F1B" w14:paraId="7B537775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D1655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&lt;20 anni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E9E29" w14:textId="6A0599B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65839" w14:textId="02BF2B2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34792" w14:textId="1053598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D5CBD" w14:textId="0C097E5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BC169" w14:textId="3CE60ED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27B1A2" w14:textId="25F5F23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D6818D" w14:textId="6C05AFD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4AEB4" w14:textId="21EFB58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EF6DF" w14:textId="6FF105E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1ADCA" w14:textId="2F1B96A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503FD" w14:textId="42E9AE8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6C013" w14:textId="269A977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3,0%</w:t>
            </w:r>
          </w:p>
        </w:tc>
      </w:tr>
      <w:tr w:rsidR="00C71F1B" w14:paraId="74A9DB36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ACC8C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20-29 anni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5F93E" w14:textId="2836C58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D785F5" w14:textId="62F4B7B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AD7F3" w14:textId="49D00B9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B7E36" w14:textId="6A09295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5BE0C" w14:textId="135B2C8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78C9CC" w14:textId="0A74AC8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25F1E" w14:textId="6ACA7B7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7CABA" w14:textId="2BA5CCC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930B0" w14:textId="208D02A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2DB816" w14:textId="6ABEBF4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C1043" w14:textId="1EAA324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8C63D" w14:textId="004F613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13,4%</w:t>
            </w:r>
          </w:p>
        </w:tc>
      </w:tr>
      <w:tr w:rsidR="00C71F1B" w14:paraId="01B4E0EB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BAAA4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30- 39 anni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E3183" w14:textId="69EE42D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E69EB" w14:textId="1F918FD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25BF9" w14:textId="0E9023B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F462F" w14:textId="1192F2A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D45409" w14:textId="4BFEB89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8CABE" w14:textId="196216E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769D08" w14:textId="60AE582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733D14" w14:textId="7C89BE2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B2E2A" w14:textId="65700F1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6CB84" w14:textId="5AAD1E4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A3AA7" w14:textId="40D838A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8FF3E" w14:textId="422B927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24,9%</w:t>
            </w:r>
          </w:p>
        </w:tc>
      </w:tr>
      <w:tr w:rsidR="00C71F1B" w14:paraId="79A59518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25405C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40 - 49 anni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2CA9D" w14:textId="0C99C27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3B490" w14:textId="2B9AF84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2D5BF" w14:textId="11053A8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EEDA3" w14:textId="4F002B9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EF3365" w14:textId="735E7D7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9397D6" w14:textId="4BB1AA0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4D27F" w14:textId="0F4CAD3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7C1F3E" w14:textId="18C6B95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73D7B" w14:textId="58CE3DF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8E54BF" w14:textId="60B4BB5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62503" w14:textId="3E18E2A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3952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6C737" w14:textId="00E36B7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29,5%</w:t>
            </w:r>
          </w:p>
        </w:tc>
      </w:tr>
      <w:tr w:rsidR="00C71F1B" w14:paraId="0900520A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5AD55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50- 59 anni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77A35" w14:textId="4EF69F3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82569" w14:textId="5524EC3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00509" w14:textId="4589D92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E0695" w14:textId="0F3B140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2F5393" w14:textId="65F85D3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2534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61940" w14:textId="52A1A57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386D7" w14:textId="713969B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F8B0BC" w14:textId="6EB7592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26,3%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0F2D7" w14:textId="6C2C640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90F414" w14:textId="49E7796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0722A" w14:textId="44F9257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8995C" w14:textId="3D0E944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23,3%</w:t>
            </w:r>
          </w:p>
        </w:tc>
      </w:tr>
      <w:tr w:rsidR="00C71F1B" w14:paraId="64C44B2C" w14:textId="77777777" w:rsidTr="008333B0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80785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≥60 anni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57ADF" w14:textId="1DE6894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772BD" w14:textId="3BD9219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97933" w14:textId="25D36FC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B90BD" w14:textId="5B09D11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8C7C20" w14:textId="77DED3D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2ACD1" w14:textId="64A3E96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CBBEB" w14:textId="76A1FBA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321916" w14:textId="2438EED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6,6%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93E6E" w14:textId="616F068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CC8D7" w14:textId="5A3BDCC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1D9DD" w14:textId="57C614D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777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FD391" w14:textId="1CB07A9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5,8%</w:t>
            </w:r>
          </w:p>
        </w:tc>
      </w:tr>
      <w:tr w:rsidR="00C71F1B" w14:paraId="27387C9C" w14:textId="77777777" w:rsidTr="008333B0">
        <w:tc>
          <w:tcPr>
            <w:tcW w:w="3940" w:type="dxa"/>
            <w:tcBorders>
              <w:top w:val="single" w:sz="12" w:space="0" w:color="C0504D" w:themeColor="accent2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4CD98" w14:textId="74CCE674" w:rsidR="00C71F1B" w:rsidRDefault="00C71F1B" w:rsidP="00C71F1B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Età media (DS)</w:t>
            </w:r>
          </w:p>
        </w:tc>
        <w:tc>
          <w:tcPr>
            <w:tcW w:w="9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02EA9" w14:textId="41F55BF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35,4 (11,3)</w:t>
            </w:r>
          </w:p>
        </w:tc>
        <w:tc>
          <w:tcPr>
            <w:tcW w:w="9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9AFF8F" w14:textId="15403D8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34,4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(11,4)</w:t>
            </w:r>
          </w:p>
        </w:tc>
        <w:tc>
          <w:tcPr>
            <w:tcW w:w="1864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AD595" w14:textId="09B0598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35,3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(11,4)</w:t>
            </w:r>
          </w:p>
        </w:tc>
        <w:tc>
          <w:tcPr>
            <w:tcW w:w="9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09DA7" w14:textId="03BA488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43,7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(11,1)</w:t>
            </w:r>
          </w:p>
        </w:tc>
        <w:tc>
          <w:tcPr>
            <w:tcW w:w="9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CF86C" w14:textId="18D5632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41,6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(12,0)</w:t>
            </w:r>
          </w:p>
        </w:tc>
        <w:tc>
          <w:tcPr>
            <w:tcW w:w="1864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2F829" w14:textId="3637AB4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43,4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(11,3)</w:t>
            </w:r>
          </w:p>
        </w:tc>
        <w:tc>
          <w:tcPr>
            <w:tcW w:w="9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72E2F" w14:textId="30FBAFD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42,2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(11,6)</w:t>
            </w:r>
          </w:p>
        </w:tc>
        <w:tc>
          <w:tcPr>
            <w:tcW w:w="9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3B37D" w14:textId="7540FB3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40,7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(12.2)</w:t>
            </w:r>
          </w:p>
        </w:tc>
        <w:tc>
          <w:tcPr>
            <w:tcW w:w="1864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9AA56" w14:textId="55C3C01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42,0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(11,7)</w:t>
            </w:r>
          </w:p>
        </w:tc>
      </w:tr>
      <w:tr w:rsidR="008333B0" w14:paraId="599A2EF8" w14:textId="77777777" w:rsidTr="008333B0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13E92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MODALITÀ DI ACCESSO</w:t>
            </w:r>
          </w:p>
        </w:tc>
      </w:tr>
      <w:tr w:rsidR="00C71F1B" w14:paraId="14097F7C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8C853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autoinvio</w:t>
            </w:r>
            <w:proofErr w:type="spell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9BEAA" w14:textId="2FC251C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4678A" w14:textId="2419D01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4BC46" w14:textId="55A563A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7AA8A" w14:textId="7150669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63332" w14:textId="0247FF7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C6CE72" w14:textId="384C537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EAB79F" w14:textId="5CEA383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92F7D2" w14:textId="43FD6F8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A21CF" w14:textId="5039863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7766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FD8F8" w14:textId="2A738D0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A3629B" w14:textId="3AF83CF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0ABD36" w14:textId="5378DE3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67,2%</w:t>
            </w:r>
          </w:p>
        </w:tc>
      </w:tr>
      <w:tr w:rsidR="00C71F1B" w14:paraId="3224ECA7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C7ABC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familiari o amici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D569A" w14:textId="09FB06F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01B13" w14:textId="7BC0AE6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B8C88" w14:textId="449841C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B1512" w14:textId="34A7FBA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44150" w14:textId="3DBC61B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7A5182" w14:textId="3DF9CAA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5D1F4" w14:textId="7A265E3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43C6E" w14:textId="7F80C95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F2A0A" w14:textId="10CEF4C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CB8EB" w14:textId="4F80F8D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EEFCE" w14:textId="3825978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282E9" w14:textId="4056DA4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4,9%</w:t>
            </w:r>
          </w:p>
        </w:tc>
      </w:tr>
      <w:tr w:rsidR="00C71F1B" w14:paraId="06BB94B8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78B7F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altri servizi per dipendenze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F7641" w14:textId="231A607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883C4" w14:textId="2E53D9B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3BC1C" w14:textId="2F82852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46A12" w14:textId="4838375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10,4%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5FD98" w14:textId="05077A5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E8DE1" w14:textId="5805FCD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5CC88" w14:textId="5235234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41E13" w14:textId="64942FA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2A03C" w14:textId="22F613F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9F5C4" w14:textId="13D8A2C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61D1F" w14:textId="3A9372E4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7FB97" w14:textId="5CAA68D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9,7%</w:t>
            </w:r>
          </w:p>
        </w:tc>
      </w:tr>
      <w:tr w:rsidR="00C71F1B" w14:paraId="79745E35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5078C" w14:textId="7D54B236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medico di base, ospedali, altri servizi ASL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F623F" w14:textId="418A7B5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A8E34E" w14:textId="225EE61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4E7B4" w14:textId="582F5EC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998FE" w14:textId="38DC22C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F0F62" w14:textId="5253CE5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8DE48B" w14:textId="00BB14D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555FA" w14:textId="4D5A35E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03B79" w14:textId="0716DAE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6811F" w14:textId="1364375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047F3F" w14:textId="01F32FA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924676" w14:textId="1C20E95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60E03" w14:textId="685FEE2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8,1%</w:t>
            </w:r>
          </w:p>
        </w:tc>
      </w:tr>
      <w:tr w:rsidR="00C71F1B" w14:paraId="24664EE4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4EFE49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servizi sociali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7DE0B4" w14:textId="728A119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23D5A" w14:textId="58E73C5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84D09" w14:textId="297B237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0139C" w14:textId="15BB2B8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D0A23" w14:textId="0DF3600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A989D" w14:textId="145E345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D85D8" w14:textId="01BA20D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47BE5" w14:textId="64C7718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1E485" w14:textId="0978379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8A47A" w14:textId="6607C1E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A8DD8" w14:textId="55FFC93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09A26" w14:textId="509A1D6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</w:tr>
      <w:tr w:rsidR="00C71F1B" w14:paraId="403FC455" w14:textId="77777777" w:rsidTr="000114B6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ED4551" w14:textId="777DEAA6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Prefettura, forze dell'ordine, autorità giudiziaria/penitenziaria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88E8A7" w14:textId="53C0AEA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2194C" w14:textId="00B57B0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14F26" w14:textId="24BF644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65D24" w14:textId="2A8FDF0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FFD21" w14:textId="7383177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EA6AB" w14:textId="0FFE24CD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CB321" w14:textId="7A4758C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0DDFE" w14:textId="438CFF2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12D6C" w14:textId="28E7F65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83B09" w14:textId="5F94EDA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DA7F5" w14:textId="6CCCB69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113C1" w14:textId="7D467F0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8,3%</w:t>
            </w:r>
          </w:p>
        </w:tc>
      </w:tr>
      <w:tr w:rsidR="00C71F1B" w14:paraId="1EDDA642" w14:textId="77777777" w:rsidTr="008333B0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BB609" w14:textId="77777777" w:rsidR="00C71F1B" w:rsidRDefault="00C71F1B" w:rsidP="00C71F1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636A35" w14:textId="1127B21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EE6585" w14:textId="097F269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B9794E" w14:textId="61D1597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F84F1" w14:textId="6EDD249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0,9%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C0910" w14:textId="47083D3B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479C9" w14:textId="070A694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0FF18" w14:textId="5347723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704D9" w14:textId="2367F8B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51DD76" w14:textId="793A00D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9CF89" w14:textId="4DF6772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8B822E" w14:textId="58C01B47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DD629" w14:textId="1695705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</w:tbl>
    <w:p w14:paraId="30E66D50" w14:textId="60F0E592" w:rsidR="000114B6" w:rsidRDefault="000114B6" w:rsidP="000114B6">
      <w:pPr>
        <w:pStyle w:val="segue"/>
      </w:pPr>
      <w:r>
        <w:t>segue</w:t>
      </w:r>
    </w:p>
    <w:p w14:paraId="09AB0A66" w14:textId="7FA90747" w:rsidR="000114B6" w:rsidRDefault="000114B6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1289196B" w14:textId="01FA7BCD" w:rsidR="000114B6" w:rsidRDefault="000114B6" w:rsidP="0026639C">
      <w:pPr>
        <w:pStyle w:val="continua"/>
      </w:pPr>
      <w:r w:rsidRPr="007F01DA">
        <w:lastRenderedPageBreak/>
        <w:t>Allegato 1.1.</w:t>
      </w:r>
      <w:r w:rsidRPr="007F01DA">
        <w:tab/>
        <w:t>(continua)</w:t>
      </w:r>
    </w:p>
    <w:tbl>
      <w:tblPr>
        <w:tblW w:w="5000" w:type="pct"/>
        <w:tblCellMar>
          <w:top w:w="45" w:type="dxa"/>
          <w:left w:w="70" w:type="dxa"/>
          <w:bottom w:w="45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933"/>
        <w:gridCol w:w="933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</w:tblGrid>
      <w:tr w:rsidR="00F12C69" w14:paraId="1CCD4106" w14:textId="77777777" w:rsidTr="00622097"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99231F0" w14:textId="77777777" w:rsidR="00F12C69" w:rsidRDefault="00F12C69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892AC7E" w14:textId="77777777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DF00B40" w14:textId="0963115F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CECA044" w14:textId="77777777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F12C69" w14:paraId="67CA68D5" w14:textId="77777777" w:rsidTr="00622097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9444173" w14:textId="77777777" w:rsidR="00F12C69" w:rsidRDefault="00F12C69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A8F8A15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FB10F0A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69AAA15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67BAAFD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15B9111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0D8F4E6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E37C61E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CB826F8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FBBD4AC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3DA7ABE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FA37D99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E1647B9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C71F1B" w14:paraId="165D122B" w14:textId="77777777" w:rsidTr="00622097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B24B17B" w14:textId="77777777" w:rsidR="00C71F1B" w:rsidRDefault="00C71F1B" w:rsidP="00C71F1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9B9B06C" w14:textId="74AF74EC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3B1F8EC" w14:textId="5C94BEE5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DA75FD5" w14:textId="412E5439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9145003" w14:textId="29DB8EC9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B4E50A4" w14:textId="40A48D2C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6787D57" w14:textId="45D8009B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76D63AD" w14:textId="224D5581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A959B13" w14:textId="28B8DC8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86AD65C" w14:textId="7600D82D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5AE5294" w14:textId="4D7872D5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BA2B25C" w14:textId="70C4C14F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BA14EE9" w14:textId="6F0015F1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8333B0" w14:paraId="29804F0D" w14:textId="77777777" w:rsidTr="00622097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66B9D5A" w14:textId="7C4D3976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STATUS DELLA PRESA IN CARICO AL 31/12/20</w:t>
            </w:r>
            <w:r w:rsidR="00C71F1B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C71F1B" w14:paraId="5C84BE31" w14:textId="77777777" w:rsidTr="0062209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6578E5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 corso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BB47E" w14:textId="3FE5252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1571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834AB" w14:textId="3B76067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9575F" w14:textId="612DBF1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1777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9836C" w14:textId="4B53002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75,8%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38AA6" w14:textId="2FB46F8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7935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AAF91" w14:textId="665F954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DF610" w14:textId="3B042445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9315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599FC" w14:textId="23FAD0A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84,4%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107AE" w14:textId="586B899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9506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05B5A" w14:textId="3F5088A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1586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BD6DED" w14:textId="37BA4C7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11092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EFBF5" w14:textId="57AC313C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82,9%</w:t>
            </w:r>
          </w:p>
        </w:tc>
      </w:tr>
      <w:tr w:rsidR="00C71F1B" w14:paraId="263DFC5B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155FC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Completato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CC8BDF" w14:textId="375207D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ED66F" w14:textId="6EA9975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533CC" w14:textId="06FD453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0D9EB" w14:textId="23070FA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51125" w14:textId="28ADD0F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F8D2F" w14:textId="035C424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82EA0" w14:textId="611CA101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16EFD" w14:textId="611063F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BC8F7" w14:textId="671AC255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F9522B" w14:textId="375B01D2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21C6E" w14:textId="72D61EA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97582" w14:textId="5D9F02B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4,5%</w:t>
            </w:r>
          </w:p>
        </w:tc>
      </w:tr>
      <w:tr w:rsidR="00C71F1B" w14:paraId="3556E65B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6F9EA" w14:textId="189C15D1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Trasferito (altro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SerD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o servizio ASL)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E4B18" w14:textId="0857884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839D55" w14:textId="6653B03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376F8A" w14:textId="36D0AA7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EDAAD" w14:textId="754C3A3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7D4A6" w14:textId="68D78712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5A7D1" w14:textId="6B69A7F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3C9A7" w14:textId="0533307B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BE581" w14:textId="44511D9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07DE7" w14:textId="6739531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AB9F3" w14:textId="015543A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C4724" w14:textId="3BEEAB3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F1FBD5" w14:textId="5B8978B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</w:tr>
      <w:tr w:rsidR="00C71F1B" w14:paraId="42A2FCF9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011F0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dimissione anticipata (arresto,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>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4D1F13" w14:textId="0A6F188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DCB2E" w14:textId="724CA85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89527" w14:textId="53B218E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ED327" w14:textId="1E26D61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78525" w14:textId="7FF1E82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B8739" w14:textId="737427D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F8B0B" w14:textId="5B4AF65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61012" w14:textId="545E2CE5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34BBE" w14:textId="16AE30A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BDA39F" w14:textId="68241F3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ADE4E" w14:textId="277B6E0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6F447B" w14:textId="531249A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</w:tr>
      <w:tr w:rsidR="00C71F1B" w14:paraId="7F337434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FB194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abbandono / drop out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C3B6E" w14:textId="75A3093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0BB6F" w14:textId="76A41A4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38551" w14:textId="26B2A415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E2ECC" w14:textId="6CAA079B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760EB1" w14:textId="67767C72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E7A30" w14:textId="2073D93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24DC4" w14:textId="238023C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E393C" w14:textId="65DA7D88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D69541" w14:textId="6F4130B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8AC04" w14:textId="611EC21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BE149" w14:textId="25E0DDE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DE5A1A" w14:textId="27590BB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6,4%</w:t>
            </w:r>
          </w:p>
        </w:tc>
      </w:tr>
      <w:tr w:rsidR="00C71F1B" w14:paraId="342EB439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DEA25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decesso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0C8600" w14:textId="54D7B15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D91E1" w14:textId="3965E73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24386" w14:textId="56F028D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53CE6" w14:textId="228439E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E3FDD" w14:textId="69E6424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4C1E0" w14:textId="7B5C343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9E77E2" w14:textId="749A314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9D3D8" w14:textId="7641AB4A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0EEE5" w14:textId="6D3CFC03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09908D" w14:textId="3D8D4B7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B1E07" w14:textId="27429E3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BE436" w14:textId="4ECD444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</w:tr>
      <w:tr w:rsidR="00C71F1B" w14:paraId="109FD676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C4C8EB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trasferimento ad altro carcere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CD3E2" w14:textId="12AE872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397053" w14:textId="6EBE4F0B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6F737" w14:textId="7DE9EC61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6FBBB" w14:textId="2C7507BB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40D6E" w14:textId="0E53C053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3D5EF" w14:textId="03EEBE2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2E24D" w14:textId="682A16FA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091D1" w14:textId="3E5F03F9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6E3B5" w14:textId="4AAB434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A55FE" w14:textId="0032399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1D6CD" w14:textId="1492898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A551C" w14:textId="56A63EE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1,4%</w:t>
            </w:r>
          </w:p>
        </w:tc>
      </w:tr>
      <w:tr w:rsidR="00C71F1B" w14:paraId="4CCDDA58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324B0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uscito per Misure Alternative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D35A24" w14:textId="7AA424D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5E7A0" w14:textId="24002E4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3C915" w14:textId="7EB2D38D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5E9F1" w14:textId="7325001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CAF0D" w14:textId="26C7B781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439CC" w14:textId="29C7396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A2A29" w14:textId="66DD9D8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06C0B" w14:textId="53396F61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DB34B" w14:textId="189702B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42129" w14:textId="32198F5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8DE5D" w14:textId="2C80574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675FAA" w14:textId="7612ED26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</w:tr>
      <w:tr w:rsidR="00C71F1B" w14:paraId="76E42AF5" w14:textId="77777777" w:rsidTr="0062209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E36CA" w14:textId="77777777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concluso per fine pena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8AE89" w14:textId="3988CCE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C9EBA" w14:textId="7F7F467B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2210E" w14:textId="6AEBA93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7B0DF8" w14:textId="4C31A90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1,1%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3D4E9" w14:textId="19137AF5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BC530" w14:textId="6B873132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89469" w14:textId="444BCCA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24F0C" w14:textId="6918131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F3D1A" w14:textId="7D0649B7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7DBB2" w14:textId="3A2EE0E0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41FEC" w14:textId="48DF503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9558E" w14:textId="48FE693E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</w:tr>
      <w:tr w:rsidR="00C71F1B" w14:paraId="1C0F55A4" w14:textId="77777777" w:rsidTr="00622097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32F92BBA" w14:textId="1CB8C4AB" w:rsidR="00C71F1B" w:rsidRP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CITTADINANZA  </w:t>
            </w:r>
          </w:p>
        </w:tc>
      </w:tr>
      <w:tr w:rsidR="00C71F1B" w14:paraId="05C68486" w14:textId="77777777" w:rsidTr="00622097">
        <w:tc>
          <w:tcPr>
            <w:tcW w:w="394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4DD2FD1F" w14:textId="08981075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italiana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32457D9B" w14:textId="4CBC1FC3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1739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2EF07A01" w14:textId="681B4BB6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5A8531E8" w14:textId="7A34771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1977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42D87E4D" w14:textId="49C9450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84,3%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067234D4" w14:textId="496A2D0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8848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66616F39" w14:textId="094E5FA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1533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42F4BF1D" w14:textId="1EB94C8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10381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42549A78" w14:textId="45B9F1B2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94,0%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42B6CCC1" w14:textId="097A0FE9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10587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79D9D5D0" w14:textId="2AC113BF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1771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34EC7444" w14:textId="4C1F3F6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12358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/>
            </w:tcBorders>
            <w:shd w:val="clear" w:color="000000" w:fill="FFFFFF"/>
            <w:vAlign w:val="center"/>
          </w:tcPr>
          <w:p w14:paraId="6E351729" w14:textId="65D05B63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92,3%</w:t>
            </w:r>
          </w:p>
        </w:tc>
      </w:tr>
      <w:tr w:rsidR="00C71F1B" w14:paraId="359D08C4" w14:textId="77777777" w:rsidTr="00622097">
        <w:tc>
          <w:tcPr>
            <w:tcW w:w="3940" w:type="dxa"/>
            <w:tcBorders>
              <w:top w:val="single" w:sz="4" w:space="0" w:color="000000" w:themeColor="text1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5B23B7E8" w14:textId="054EC04E" w:rsidR="00C71F1B" w:rsidRDefault="00C71F1B" w:rsidP="00C71F1B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straniera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04531321" w14:textId="393433E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02119649" w14:textId="22B8B86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77BF11F5" w14:textId="238829AE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7820E0FC" w14:textId="39B3CA42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15,7%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20641391" w14:textId="41631BD8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3A4F6A6F" w14:textId="12300D7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13B2E61D" w14:textId="5880E8C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5132AC71" w14:textId="646E87EF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6,0%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200E56F3" w14:textId="7F61C8C4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966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612A7155" w14:textId="65600B73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344AA78A" w14:textId="30A42B8C" w:rsidR="00C71F1B" w:rsidRDefault="00C71F1B" w:rsidP="00C71F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1026</w:t>
            </w:r>
          </w:p>
        </w:tc>
        <w:tc>
          <w:tcPr>
            <w:tcW w:w="932" w:type="dxa"/>
            <w:tcBorders>
              <w:top w:val="single" w:sz="4" w:space="0" w:color="000000" w:themeColor="text1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2F0A34EC" w14:textId="25275B80" w:rsidR="00C71F1B" w:rsidRDefault="00C71F1B" w:rsidP="00C71F1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7,7%</w:t>
            </w:r>
          </w:p>
        </w:tc>
      </w:tr>
      <w:tr w:rsidR="008333B0" w14:paraId="7FC5B460" w14:textId="77777777" w:rsidTr="00622097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0FB4E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STATO CIVILE</w:t>
            </w:r>
          </w:p>
        </w:tc>
      </w:tr>
      <w:tr w:rsidR="00622097" w14:paraId="08C133A6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5CD4B" w14:textId="77777777" w:rsidR="00622097" w:rsidRDefault="00622097" w:rsidP="0062209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celibe / nubile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C1B15B" w14:textId="285FB19F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DB43F" w14:textId="4E27F7D2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8939B" w14:textId="34924DFE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35610" w14:textId="44774A13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9527F" w14:textId="4D3812D5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5807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E8BD4" w14:textId="16598CD3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73EF9" w14:textId="2E49D3E6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7B324" w14:textId="44E26574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0605D" w14:textId="0645363D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DCC63" w14:textId="01BD62AA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36F4DD" w14:textId="6E04AD9C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7893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5CA8B7" w14:textId="43161A0F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59,0%</w:t>
            </w:r>
          </w:p>
        </w:tc>
      </w:tr>
      <w:tr w:rsidR="00622097" w14:paraId="2FCC14E0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71F7F" w14:textId="77777777" w:rsidR="00622097" w:rsidRDefault="00622097" w:rsidP="0062209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coniugato/a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0542F" w14:textId="1237F7A7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A4B17" w14:textId="78644CFC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F9E26" w14:textId="489F6628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30E1E" w14:textId="07E659CE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1678B" w14:textId="19CB3506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E26C0" w14:textId="493D2561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152EB" w14:textId="450AB4CF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2983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6B991" w14:textId="64B45031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C9D25B" w14:textId="54803E6D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7CF5D" w14:textId="13814BD8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FB089D" w14:textId="6588DF1E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86432D" w14:textId="2D2C8A77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26,2%</w:t>
            </w:r>
          </w:p>
        </w:tc>
      </w:tr>
      <w:tr w:rsidR="00622097" w14:paraId="1473CEF0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9B535" w14:textId="77777777" w:rsidR="00622097" w:rsidRDefault="00622097" w:rsidP="0062209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separato/a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B9984E" w14:textId="5348AE5D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4D14F" w14:textId="4FD4456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EAFF9" w14:textId="15D47A9D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1A8FD" w14:textId="6146BE30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CE154" w14:textId="4C78ACEC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BD3140" w14:textId="1C82BDEF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74702" w14:textId="1E1D4B01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BDAC9" w14:textId="13B72766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540AB" w14:textId="67B9992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E9CF7" w14:textId="65A728F6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87617" w14:textId="6EE95C5A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71956" w14:textId="64950EB7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9,2%</w:t>
            </w:r>
          </w:p>
        </w:tc>
      </w:tr>
      <w:tr w:rsidR="00622097" w14:paraId="3E576BC7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686BC" w14:textId="77777777" w:rsidR="00622097" w:rsidRDefault="00622097" w:rsidP="0062209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vedovo/a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BA0F4" w14:textId="699C260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A957E" w14:textId="1D168B6F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5EF7F" w14:textId="035884E5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1A41F" w14:textId="6A2B7C4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1E997" w14:textId="7770C1D0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CB25C3" w14:textId="0B9CAFF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7496DD" w14:textId="46B26D3A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C5AC6" w14:textId="33F5947B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34A7F" w14:textId="20012554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DF1E9" w14:textId="4B15D56D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63038" w14:textId="4500426A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748D24" w14:textId="54324812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</w:tr>
      <w:tr w:rsidR="00622097" w14:paraId="2C82FC76" w14:textId="77777777" w:rsidTr="0062209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CE98FF" w14:textId="77777777" w:rsidR="00622097" w:rsidRDefault="00622097" w:rsidP="0062209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0311A" w14:textId="353C5018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86A58" w14:textId="6507F2E5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478C8" w14:textId="3CC9CAF0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A36B9" w14:textId="24926E87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17,3%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2152E" w14:textId="41C12423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328C8" w14:textId="35E28539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0346F" w14:textId="62E1E384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86483" w14:textId="144DE4DE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14B56E" w14:textId="5D6F6985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10D82" w14:textId="46FD70F6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F0182E" w14:textId="48795137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C8264" w14:textId="7B1C34A5" w:rsidR="00622097" w:rsidRDefault="00622097" w:rsidP="0062209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4,8%</w:t>
            </w:r>
          </w:p>
        </w:tc>
      </w:tr>
      <w:tr w:rsidR="008333B0" w14:paraId="286A3465" w14:textId="77777777" w:rsidTr="00622097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C154E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TITOLO DI STUDIO</w:t>
            </w:r>
          </w:p>
        </w:tc>
      </w:tr>
      <w:tr w:rsidR="0057095F" w14:paraId="5F6D358F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8BF1E" w14:textId="067C68DF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nessuno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88CC3" w14:textId="16B4DD5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BCC46B" w14:textId="09C95E6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823D3" w14:textId="4BA4712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31F28" w14:textId="2B723B2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F22A3" w14:textId="50B111B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00B0A3" w14:textId="4DAB19D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54CDC" w14:textId="3CCB8B1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2601F" w14:textId="686AAA7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E7B0C" w14:textId="42ECF9C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369E1" w14:textId="39FE886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1B382" w14:textId="15DDDB5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E042BE" w14:textId="1C863F4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0,60%</w:t>
            </w:r>
          </w:p>
        </w:tc>
      </w:tr>
      <w:tr w:rsidR="0057095F" w14:paraId="08A8E5A0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C942D" w14:textId="593218F4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elementare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D6B66" w14:textId="699D5AC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DF501" w14:textId="3EB394A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D161C" w14:textId="602FC21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5F57B" w14:textId="5BAEBB2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74A32" w14:textId="20FAAA7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564A31" w14:textId="4E5547A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68EE1A" w14:textId="757CAFF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32D0B" w14:textId="33BB31D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63D16B" w14:textId="6E5E681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65C837" w14:textId="43AA2D2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ED7B8" w14:textId="1F61F65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6A3DA" w14:textId="72150A9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6,90%</w:t>
            </w:r>
          </w:p>
        </w:tc>
      </w:tr>
      <w:tr w:rsidR="0057095F" w14:paraId="1815A274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DCF51" w14:textId="427BE513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media inferiore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72600" w14:textId="2AFF272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9A418" w14:textId="694EF00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8FB3E" w14:textId="7F18A89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B6126" w14:textId="223198B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AD0A9" w14:textId="34CD296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3C5C6" w14:textId="552740F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7729BA" w14:textId="1856543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889485" w14:textId="6B18D32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B684E3" w14:textId="7FCD1D2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14D8C0" w14:textId="1B96E8A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C00F7" w14:textId="3EB679A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DB496" w14:textId="2D589C8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55,00%</w:t>
            </w:r>
          </w:p>
        </w:tc>
      </w:tr>
      <w:tr w:rsidR="0057095F" w14:paraId="2DC940F1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60C51" w14:textId="4919D349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diploma scuola superiore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3408A" w14:textId="6F72B3E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9FC20D" w14:textId="6797C7F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45759" w14:textId="5B8CDF0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7B717" w14:textId="4139D56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7CB51" w14:textId="7E0FB2C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FB3BA" w14:textId="413B68D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E9D1F" w14:textId="444F5C3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E6ABB" w14:textId="7CA9B4A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151D1" w14:textId="7F86CAD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C81A6" w14:textId="18939BD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46A0C5" w14:textId="12CF139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3422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29775" w14:textId="0D45410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25,60%</w:t>
            </w:r>
          </w:p>
        </w:tc>
      </w:tr>
      <w:tr w:rsidR="0057095F" w14:paraId="6FD11E99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987B04" w14:textId="7ECB61EB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corso professionale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B435C6" w14:textId="34DC787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7FC75E" w14:textId="09056B2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104434" w14:textId="2FECAAC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155DAD" w14:textId="25609EE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B78712" w14:textId="06BD2BD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C5937C" w14:textId="2247666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B7BCA2" w14:textId="282FE64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CC82B9" w14:textId="50A193A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BFAE06" w14:textId="61AB069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840C92" w14:textId="79280E1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E32890" w14:textId="10B2712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97E8F7" w14:textId="28AB164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3,90%</w:t>
            </w:r>
          </w:p>
        </w:tc>
      </w:tr>
      <w:tr w:rsidR="0057095F" w14:paraId="1BDD9ED1" w14:textId="77777777" w:rsidTr="00622097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D246F" w14:textId="393C44A2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laurea/dottorato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B89B9" w14:textId="09C47DA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DF380D" w14:textId="30BE7A5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62D41" w14:textId="4949F39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2EAFC" w14:textId="3FB413F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D8D41" w14:textId="10E08ED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0C9F0" w14:textId="11986E4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FAF11" w14:textId="6917BEA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CBDF76" w14:textId="54D8CA0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8AC39" w14:textId="40AA199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3F860" w14:textId="417BF40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C4368" w14:textId="04A99A3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2C006" w14:textId="318F967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2,90%</w:t>
            </w:r>
          </w:p>
        </w:tc>
      </w:tr>
      <w:tr w:rsidR="0057095F" w14:paraId="289E0821" w14:textId="77777777" w:rsidTr="00622097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27C56" w14:textId="231A90CC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rilevato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8C2DC" w14:textId="3DCE128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86708" w14:textId="24EE87A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59A71" w14:textId="0B8E5ED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29054" w14:textId="24AD33A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17,8%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67D7F4" w14:textId="30FF8ED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4ABFF" w14:textId="6ED2F76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70EF6" w14:textId="34A5248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5A51F" w14:textId="1E2BD2E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C611E" w14:textId="2E19A9B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627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680FC" w14:textId="487AA9E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F0927" w14:textId="0F7471B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F138E" w14:textId="5E90449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5,00%</w:t>
            </w:r>
          </w:p>
        </w:tc>
      </w:tr>
    </w:tbl>
    <w:p w14:paraId="7ADDB600" w14:textId="77777777" w:rsidR="000114B6" w:rsidRDefault="000114B6" w:rsidP="000114B6">
      <w:pPr>
        <w:pStyle w:val="segue"/>
      </w:pPr>
      <w:r>
        <w:t>segue</w:t>
      </w:r>
    </w:p>
    <w:p w14:paraId="4CD552EF" w14:textId="016C0752" w:rsidR="000114B6" w:rsidRDefault="000114B6" w:rsidP="0026639C">
      <w:pPr>
        <w:pStyle w:val="continua"/>
      </w:pPr>
      <w:r w:rsidRPr="007F01DA">
        <w:lastRenderedPageBreak/>
        <w:t>Allegato 1.1.</w:t>
      </w:r>
      <w:r w:rsidRPr="007F01DA">
        <w:tab/>
        <w:t>(continua)</w:t>
      </w:r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933"/>
        <w:gridCol w:w="933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  <w:gridCol w:w="932"/>
      </w:tblGrid>
      <w:tr w:rsidR="00F12C69" w14:paraId="7C3FF350" w14:textId="77777777" w:rsidTr="00E302CB"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8CCD984" w14:textId="77777777" w:rsidR="00F12C69" w:rsidRDefault="00F12C69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5C1700D" w14:textId="77777777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8F46710" w14:textId="232CFA35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7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322771A" w14:textId="77777777" w:rsidR="00F12C69" w:rsidRDefault="00F12C69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F12C69" w14:paraId="7BD5ECA9" w14:textId="77777777" w:rsidTr="00E302CB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C664038" w14:textId="77777777" w:rsidR="00F12C69" w:rsidRDefault="00F12C69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9BA7D6F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26AE40A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9BB2FDF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D28487E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D71D261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2A0AD74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92B094B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3104708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281CE01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8C8DCDF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CCE2F0E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CEFEFF8" w14:textId="77777777" w:rsidR="00F12C69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C71F1B" w14:paraId="394EF5F1" w14:textId="77777777" w:rsidTr="00E302CB"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8E4FAFE" w14:textId="77777777" w:rsidR="00C71F1B" w:rsidRDefault="00C71F1B" w:rsidP="00C71F1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37DB5D1" w14:textId="3F3CD7E9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8B50111" w14:textId="0EC65611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2F6E9D5" w14:textId="624D17D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5753F22" w14:textId="7080A494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E03E262" w14:textId="577772F7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6108AB7" w14:textId="4C3FE660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03A66267" w14:textId="24FFB3DE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119CDAE" w14:textId="32FFEC70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75F451E4" w14:textId="6A9BE409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8F6952F" w14:textId="73B1F14A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6C60191" w14:textId="08FAC778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536FB2E" w14:textId="2F3F67DB" w:rsidR="00C71F1B" w:rsidRDefault="00C71F1B" w:rsidP="00C71F1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8333B0" w14:paraId="175AFBE5" w14:textId="77777777" w:rsidTr="000114B6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A8FC9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LAVORATIVA</w:t>
            </w:r>
          </w:p>
        </w:tc>
      </w:tr>
      <w:tr w:rsidR="0057095F" w14:paraId="0B78429B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E4CEC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condizione non professionale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9AD36" w14:textId="036E954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6C24A" w14:textId="59AEA04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86A45" w14:textId="1A6D80A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C1CDA7" w14:textId="2C37E87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B71C9" w14:textId="7BDFD2D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8F813" w14:textId="3D906A9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1B263" w14:textId="1CD3024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576B9" w14:textId="2939072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89396" w14:textId="13E5F03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2CF6A" w14:textId="6289019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4BDAE5" w14:textId="114FB4B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93E4F" w14:textId="06BA689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8,9%</w:t>
            </w:r>
          </w:p>
        </w:tc>
      </w:tr>
      <w:tr w:rsidR="0057095F" w14:paraId="4DAFD777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FE8FC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occupati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B9D99F" w14:textId="19BA6F6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E8CF0" w14:textId="2FFA0D0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1CDC6" w14:textId="20917F1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CFDEB3" w14:textId="3F1EAF0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29,4%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F5497" w14:textId="29B542E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7CFD58" w14:textId="51F5610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006AB" w14:textId="36CD195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C7E9A" w14:textId="0AA30A3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F1A16D" w14:textId="4DD072C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4398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AB760" w14:textId="518D888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9C379" w14:textId="352C830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D04D9" w14:textId="315E724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36,6%</w:t>
            </w:r>
          </w:p>
        </w:tc>
      </w:tr>
      <w:tr w:rsidR="0057095F" w14:paraId="69169956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9D9E0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disoccupati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86AEC" w14:textId="7928938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AC603" w14:textId="515178B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5B389B" w14:textId="5E115F7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977224" w14:textId="1F41409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2B521" w14:textId="3F3553F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2405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EB9BF7" w14:textId="66DBB63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B1891" w14:textId="5E9F5D8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A313E" w14:textId="5813643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BFE4B3" w14:textId="4F631B4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58451" w14:textId="058FDA9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1D05E" w14:textId="6153066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3421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3A827" w14:textId="65304B1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25,6%</w:t>
            </w:r>
          </w:p>
        </w:tc>
      </w:tr>
      <w:tr w:rsidR="0057095F" w14:paraId="283C43FE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568C9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occupazione saltuaria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1BA1E" w14:textId="0A1F236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DD53B" w14:textId="5C7E5D5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A2B73" w14:textId="2784F16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1ADB8" w14:textId="1481206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26EF9" w14:textId="1A996BF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7F523" w14:textId="08529D1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41FC7" w14:textId="1602AD8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3DA87" w14:textId="5AFA07C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B34096" w14:textId="6B38F0C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C1A8A3" w14:textId="7F4532D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F4FA7" w14:textId="2E6BBAB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F9CBA" w14:textId="5AAE763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18,8%</w:t>
            </w:r>
          </w:p>
        </w:tc>
      </w:tr>
      <w:tr w:rsidR="0057095F" w14:paraId="59995EB2" w14:textId="77777777" w:rsidTr="000114B6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9387F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93615" w14:textId="7BA30F3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C8438" w14:textId="1F4C981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D921D8" w14:textId="4820952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462F0" w14:textId="321C31D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847A9D" w14:textId="6A3F012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0A265" w14:textId="18A683E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2A980" w14:textId="37D512D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D5ECD" w14:textId="4A72916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ACD5E" w14:textId="6EF7DE1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56265" w14:textId="06C377A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9C8EF7" w14:textId="7851C2A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55E23" w14:textId="16DBF66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</w:tr>
      <w:tr w:rsidR="0057095F" w14:paraId="1555138B" w14:textId="77777777" w:rsidTr="000114B6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2C7C6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6F377" w14:textId="617DA22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6CB83" w14:textId="11B90F1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EA2BAA" w14:textId="7E0ACE5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A191D" w14:textId="4DEB4B3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17,7%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226DB" w14:textId="4452152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977AC" w14:textId="0988CAA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0F2B3" w14:textId="2F8F910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BA87A" w14:textId="26EC56D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FB15EF" w14:textId="690E21E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51B7B" w14:textId="0EC69C5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C3D96" w14:textId="51DF33C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37FA7" w14:textId="4FFCBF3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</w:tr>
      <w:tr w:rsidR="008333B0" w14:paraId="3005CC8C" w14:textId="77777777" w:rsidTr="000114B6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B8838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ABITATIVA</w:t>
            </w:r>
          </w:p>
        </w:tc>
      </w:tr>
      <w:tr w:rsidR="0057095F" w14:paraId="680E6347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4E89B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dimora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C62AB" w14:textId="46168C0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20439" w14:textId="18185A7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8F133" w14:textId="038B024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9F9FC" w14:textId="56F9869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804D3" w14:textId="3869360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8772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9DE90B" w14:textId="549F90A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23564" w14:textId="1DDE480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10274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73AD6" w14:textId="256A8E5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93,1%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E0BC" w14:textId="292F473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26098" w14:textId="6465F17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067F5" w14:textId="5FF13A4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12083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0F973" w14:textId="052291B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90,3%</w:t>
            </w:r>
          </w:p>
        </w:tc>
      </w:tr>
      <w:tr w:rsidR="0057095F" w14:paraId="44EDD94F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384F8" w14:textId="2EDB695A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senza dimora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0E055" w14:textId="00C77A6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AE63C" w14:textId="78B9C3F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F5EF8" w14:textId="28950FC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B1B66" w14:textId="7775E8E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66E096" w14:textId="0089D88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2ADBE" w14:textId="2D9D2D5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8FFDF0" w14:textId="4377F8B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D7E3C" w14:textId="30C2F0A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B0976B" w14:textId="5317BC5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DBE20" w14:textId="542CE87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39014" w14:textId="09E4D46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B252B" w14:textId="093C24D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</w:tr>
      <w:tr w:rsidR="0057095F" w14:paraId="1858AE3B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67ABF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presso istituzioni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FE36E" w14:textId="10211D4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4B81F" w14:textId="4F28CFF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849D6" w14:textId="494E37F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58903" w14:textId="491AF20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5EBA5" w14:textId="6141E80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DCB37" w14:textId="7739E29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9F89C" w14:textId="0E7095A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36DCA" w14:textId="316CDBB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778E31" w14:textId="3021435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69CEF" w14:textId="7AD82E3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F39F7" w14:textId="67DF828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F9AF7" w14:textId="11A1D2A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</w:tr>
      <w:tr w:rsidR="0057095F" w14:paraId="1C22D7B2" w14:textId="77777777" w:rsidTr="000114B6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0BF43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63F2A" w14:textId="275CDE0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1EF38" w14:textId="277E979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323B1" w14:textId="7535DD4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7D09CD" w14:textId="012CAEE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DE8C4" w14:textId="235439F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07AB99" w14:textId="32CC79A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F0B4A" w14:textId="59C8D1D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0CF5B" w14:textId="01D21D2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F95C0" w14:textId="689CC24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B0A95D" w14:textId="0D8F3C4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E1A9F" w14:textId="6800064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00454" w14:textId="7F50392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</w:tr>
      <w:tr w:rsidR="0057095F" w14:paraId="70E0D07A" w14:textId="77777777" w:rsidTr="000114B6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97E95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A1FCE" w14:textId="5CEE11E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392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E2D71B" w14:textId="15E89E3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632CA2" w14:textId="0D5D883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40637" w14:textId="3F1EFFE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17,2%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F2AC6" w14:textId="4B15AD9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8A9A5" w14:textId="1CD13BE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1163A" w14:textId="03E28E8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E8F80" w14:textId="7268E90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418EF" w14:textId="44AC6AE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5D7732" w14:textId="639F364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281FE" w14:textId="5A34CDF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31DC65" w14:textId="1B11617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</w:tr>
      <w:tr w:rsidR="008333B0" w14:paraId="6144CC5D" w14:textId="77777777" w:rsidTr="000114B6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AC497" w14:textId="77777777" w:rsidR="008333B0" w:rsidRDefault="008333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DI CONVIVENZA</w:t>
            </w:r>
          </w:p>
        </w:tc>
      </w:tr>
      <w:tr w:rsidR="0057095F" w14:paraId="338D249F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10133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da solo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7CD34" w14:textId="699DE45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82F43" w14:textId="614A92B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A0258" w14:textId="4EE3149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8BE1D" w14:textId="38503CB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237B3" w14:textId="34EC2C6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1632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FADB5" w14:textId="732CA4B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7F73B" w14:textId="4C1863D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1876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483A7" w14:textId="366A2BD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B62C1" w14:textId="79CFC4E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284BBA" w14:textId="5C6E194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DC83B" w14:textId="676032E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2227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2758F9" w14:textId="0C34689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16,6%</w:t>
            </w:r>
          </w:p>
        </w:tc>
      </w:tr>
      <w:tr w:rsidR="0057095F" w14:paraId="603FE816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C2AB46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famiglia di origine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16927" w14:textId="6D6C6F2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BFD5F" w14:textId="040E84C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3F742" w14:textId="4D1A915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17F56" w14:textId="7A46768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36,3%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ED059" w14:textId="15F1205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4260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BB276" w14:textId="5B68680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A2154" w14:textId="665D326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D396D" w14:textId="127FF27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44,0%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81075A" w14:textId="246F8EC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3F218" w14:textId="594AAAA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B59DC" w14:textId="259245F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33048" w14:textId="3145C77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42,6%</w:t>
            </w:r>
          </w:p>
        </w:tc>
      </w:tr>
      <w:tr w:rsidR="0057095F" w14:paraId="7ADCA6B4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77B19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partner e/o figli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FA1F29" w14:textId="3F3425D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A40C3" w14:textId="3A06828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E33CA7" w14:textId="36EE2C0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9A94E8" w14:textId="71CA99F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24,8%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F51A2" w14:textId="21F3980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2837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BAD64" w14:textId="3E06DC9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77A6C" w14:textId="2D6F73A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3481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603157" w14:textId="79AD9A4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31,5%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51A19B" w14:textId="6C689780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1B0B2" w14:textId="39C7C16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45A08" w14:textId="0CB234E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4061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EB5AE" w14:textId="02D30CD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30,3%</w:t>
            </w:r>
          </w:p>
        </w:tc>
      </w:tr>
      <w:tr w:rsidR="0057095F" w14:paraId="68C126C2" w14:textId="77777777" w:rsidTr="008333B0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44711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amici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744CC" w14:textId="13312EB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7160E" w14:textId="1E81FA3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61006" w14:textId="185CB76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71703F" w14:textId="6E8B80C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EC1853" w14:textId="347EDF6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DF04F" w14:textId="062F523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8DD77" w14:textId="09F734B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45051B" w14:textId="1518AC4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E1C5C9" w14:textId="71E2AA0A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D75DB" w14:textId="2ADC2D7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F1120" w14:textId="75B3181B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0C5CD" w14:textId="7FFDF40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</w:tr>
      <w:tr w:rsidR="0057095F" w14:paraId="7A73D31D" w14:textId="77777777" w:rsidTr="000114B6"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8BFC9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25DA8" w14:textId="27592CD3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2FD57E" w14:textId="1D47349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1E05FD" w14:textId="3C88C22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86BC5" w14:textId="742BB6E7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3,6%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B022B" w14:textId="53031D1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7ED570" w14:textId="1B843955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ECFF1" w14:textId="7CC0A47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C0CC2" w14:textId="35F292A4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23EA6" w14:textId="61B55CF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A4DC8" w14:textId="44709AD9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C6C5A7" w14:textId="7891609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962E5" w14:textId="6656F8A2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3,0%</w:t>
            </w:r>
          </w:p>
        </w:tc>
      </w:tr>
      <w:tr w:rsidR="0057095F" w14:paraId="20984E5D" w14:textId="77777777" w:rsidTr="000114B6"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6FD44" w14:textId="77777777" w:rsidR="0057095F" w:rsidRDefault="0057095F" w:rsidP="0057095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EEBC1" w14:textId="176D6EC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6FA9E" w14:textId="265A854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95F62" w14:textId="755D25B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5D003A" w14:textId="7766A3FC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E91CD" w14:textId="24B0B52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C526C" w14:textId="09D060CE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2B0C1" w14:textId="1AB5B406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3CCCF" w14:textId="621DDC6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4DBDF" w14:textId="3D9563CF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3B61B" w14:textId="7DCAB731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DF735" w14:textId="6A221D6D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19E73" w14:textId="723982F8" w:rsidR="0057095F" w:rsidRDefault="0057095F" w:rsidP="0057095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</w:tr>
    </w:tbl>
    <w:p w14:paraId="32DEF989" w14:textId="15E3AEF6" w:rsidR="008333B0" w:rsidRDefault="008333B0" w:rsidP="001F3A6E">
      <w:pPr>
        <w:pStyle w:val="titolotabelle"/>
      </w:pPr>
    </w:p>
    <w:p w14:paraId="5ABBC20C" w14:textId="7010266A" w:rsidR="008333B0" w:rsidRDefault="008333B0" w:rsidP="001F3A6E">
      <w:pPr>
        <w:pStyle w:val="titolotabelle"/>
      </w:pPr>
    </w:p>
    <w:p w14:paraId="369EAB77" w14:textId="0024D0EC" w:rsidR="008333B0" w:rsidRDefault="008333B0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70B73DD9" w14:textId="28618FD6" w:rsidR="00580BA1" w:rsidRDefault="00580BA1" w:rsidP="00580BA1">
      <w:pPr>
        <w:pStyle w:val="titolotabelle"/>
      </w:pPr>
      <w:bookmarkStart w:id="4" w:name="_Toc83285266"/>
      <w:r>
        <w:lastRenderedPageBreak/>
        <w:t>Allegato 1.2.</w:t>
      </w:r>
      <w:r>
        <w:tab/>
      </w:r>
      <w:r w:rsidR="00466D20" w:rsidRPr="00466D20">
        <w:t xml:space="preserve">Droghe utilizzate e pattern d’uso delle persone in trattamento per dipendenza da droghe presso i servizi pubblici </w:t>
      </w:r>
      <w:r w:rsidR="00466D20">
        <w:tab/>
      </w:r>
      <w:r w:rsidR="00466D20" w:rsidRPr="00466D20">
        <w:t>(</w:t>
      </w:r>
      <w:proofErr w:type="spellStart"/>
      <w:r w:rsidR="00466D20" w:rsidRPr="00466D20">
        <w:t>SerD</w:t>
      </w:r>
      <w:proofErr w:type="spellEnd"/>
      <w:r w:rsidR="00466D20" w:rsidRPr="00466D20">
        <w:t>) e del privato sociale accreditato del Lazio.</w:t>
      </w:r>
      <w:r w:rsidR="00466D20">
        <w:t xml:space="preserve"> </w:t>
      </w:r>
      <w:r w:rsidR="00466D20" w:rsidRPr="00466D20">
        <w:t>Anno 2020</w:t>
      </w:r>
      <w:bookmarkEnd w:id="4"/>
    </w:p>
    <w:tbl>
      <w:tblPr>
        <w:tblW w:w="5000" w:type="pct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3422"/>
        <w:gridCol w:w="891"/>
        <w:gridCol w:w="802"/>
        <w:gridCol w:w="906"/>
        <w:gridCol w:w="94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C6033D" w:rsidRPr="00580BA1" w14:paraId="4D296282" w14:textId="77777777" w:rsidTr="000E756A"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3AE6CF" w14:textId="77777777" w:rsidR="00C6033D" w:rsidRPr="00580BA1" w:rsidRDefault="00C6033D" w:rsidP="00C6033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B554EA" w14:textId="296CE459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Nuovi*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48753F3" w14:textId="6A7C26A8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AC5AEE" w14:textId="6624A37B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580BA1" w:rsidRPr="00580BA1" w14:paraId="423D634D" w14:textId="77777777" w:rsidTr="000E756A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B4ED6B" w14:textId="77777777" w:rsidR="00580BA1" w:rsidRPr="00580BA1" w:rsidRDefault="00580BA1" w:rsidP="00580BA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04F3B2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05B4A0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EF4A7A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08E789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8A75BF8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8013D6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85AAF1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FBD437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0914B5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6C053F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122325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DB1EE8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E6624A" w:rsidRPr="00580BA1" w14:paraId="5D9C32E5" w14:textId="77777777" w:rsidTr="000E756A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176394" w14:textId="77777777" w:rsidR="00E6624A" w:rsidRPr="00580BA1" w:rsidRDefault="00E6624A" w:rsidP="00E662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54001A" w14:textId="54C05109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94CF64" w14:textId="02F9886E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E52964" w14:textId="524766E0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7190AF" w14:textId="4C643FCB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C85B9E" w14:textId="6676DB76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6FB8A1" w14:textId="18250D43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0AD878" w14:textId="55C27ADF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1F6795" w14:textId="4B28203A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D59FDC" w14:textId="25D107A1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62A7DF" w14:textId="2F558B8E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CECDAF" w14:textId="09D6F974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B58AD6" w14:textId="20EBB6CD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580BA1" w:rsidRPr="00580BA1" w14:paraId="1B87356A" w14:textId="77777777" w:rsidTr="000E756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95E65" w14:textId="2AFEADFF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SOSTANZA PRIMARIA</w:t>
            </w:r>
          </w:p>
        </w:tc>
      </w:tr>
      <w:tr w:rsidR="002D5873" w:rsidRPr="00580BA1" w14:paraId="72E4BC99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8EC7D" w14:textId="1EB299F2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Oppiacei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54E1A" w14:textId="5D8AC0D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21B5B" w14:textId="2C5C57F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038B7" w14:textId="3673EBF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CA955" w14:textId="6912630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90E74" w14:textId="63F4477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C332F" w14:textId="497DE5B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47102" w14:textId="5EAA2C9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038E2" w14:textId="65224E3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32A2B" w14:textId="7681992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574F6" w14:textId="2A36177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4C3D4" w14:textId="270261D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97A46" w14:textId="5314512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57,2%</w:t>
            </w:r>
          </w:p>
        </w:tc>
      </w:tr>
      <w:tr w:rsidR="002D5873" w:rsidRPr="00580BA1" w14:paraId="30259F8C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42C5F" w14:textId="65D2AA0C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Cocaina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71CD8" w14:textId="6C057D6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A4643" w14:textId="6683FDE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6503B" w14:textId="2401DB8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0C3BF" w14:textId="07DC3B5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47D6" w14:textId="3CB258C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AA13A" w14:textId="59870C5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808A8" w14:textId="2F1B76D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10606" w14:textId="1D27F9E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0EAB8" w14:textId="5F1A3E8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98D2F" w14:textId="3D801E7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9EC9C" w14:textId="6BE8E43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700C7" w14:textId="3712B4C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24,3%</w:t>
            </w:r>
          </w:p>
        </w:tc>
      </w:tr>
      <w:tr w:rsidR="002D5873" w:rsidRPr="00580BA1" w14:paraId="21C7AA54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67BC0" w14:textId="213EA421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Cannabis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64FF0" w14:textId="4764981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58634" w14:textId="0594FAF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A2E78" w14:textId="426E013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56033" w14:textId="1CAC9C2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85D9F" w14:textId="35657E3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C661E" w14:textId="62DDE9C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66011" w14:textId="7A41544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05DD7" w14:textId="51A78B5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CF014" w14:textId="38A29B9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2E31E" w14:textId="64A05F1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FC40D" w14:textId="046392C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0EB81" w14:textId="244DE69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</w:tr>
      <w:tr w:rsidR="002D5873" w:rsidRPr="00580BA1" w14:paraId="6DD02AEA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E12AA" w14:textId="461341AC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Allucinogeni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EB56F" w14:textId="6FFF1F2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34D93" w14:textId="514B788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3C9C2" w14:textId="0D309E5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FEAA6" w14:textId="482C74A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9AD9C" w14:textId="2EF0312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60233" w14:textId="698D859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F5824" w14:textId="3369176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508FD" w14:textId="51CBA73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69651" w14:textId="3FD27F9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19B69" w14:textId="59DFC09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3D9E5" w14:textId="45456C3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AFC5B" w14:textId="6D15EE0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2D5873" w:rsidRPr="00580BA1" w14:paraId="7244ECFD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B3696" w14:textId="5A534D74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Psicofarmaci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A01C4" w14:textId="511C084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29DE8" w14:textId="20F00D2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C817" w14:textId="5E73C3B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E908" w14:textId="7FCE5EB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0A71A" w14:textId="2530BA4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7906C" w14:textId="78D1628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625D" w14:textId="79BB096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66F8A" w14:textId="6A66BD3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1CE62" w14:textId="727D05A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769DC" w14:textId="03DA070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4D1BF" w14:textId="2835C91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F6866" w14:textId="0632FFC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2D5873" w:rsidRPr="00580BA1" w14:paraId="733C99AD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4A13E" w14:textId="39DA0DB9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Stimolanti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AA0C4" w14:textId="17EA0B5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63F7E" w14:textId="300B1CA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E98C6" w14:textId="786526A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788CC" w14:textId="238A9AC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7BBAC" w14:textId="64C0F8B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7A3D9" w14:textId="1689BBF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5A361" w14:textId="24D1126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9C17D" w14:textId="2CF0A87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0BEFD" w14:textId="5E9E78C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BBCEF" w14:textId="131B13E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C1289" w14:textId="3FAC10C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FF952" w14:textId="2A9B961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</w:tr>
      <w:tr w:rsidR="002D5873" w:rsidRPr="00580BA1" w14:paraId="1E710607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06859" w14:textId="1FCE4E84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00AC2" w14:textId="458BDA4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961A8" w14:textId="133D957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4582C" w14:textId="1C39F67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790CA" w14:textId="6C8F2C3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A5225" w14:textId="48D1560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E618F" w14:textId="0BC655D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17834" w14:textId="62C3E12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D20C8" w14:textId="582271E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F73D8" w14:textId="7D60696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C017C" w14:textId="08B02F0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A79F" w14:textId="701E324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853BB" w14:textId="14A34C8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2D5873" w:rsidRPr="00580BA1" w14:paraId="6596AC50" w14:textId="77777777" w:rsidTr="000E756A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0ECE4" w14:textId="3657F209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noto*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CE96E" w14:textId="2ED94B7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559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3EB83" w14:textId="57FA6D1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EF686" w14:textId="269C871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46F4A" w14:textId="03DC1DE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25,8%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E200D" w14:textId="57E5DEA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09F70" w14:textId="136FD43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16A53" w14:textId="0300E0B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8B570" w14:textId="793E7FB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567DF" w14:textId="0BA26D2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EBC38" w14:textId="009BA26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75A88" w14:textId="4228097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8D100" w14:textId="2FCC20B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</w:tr>
      <w:tr w:rsidR="00580BA1" w:rsidRPr="00580BA1" w14:paraId="7A0DF962" w14:textId="77777777" w:rsidTr="000E756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658F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sz w:val="16"/>
                <w:szCs w:val="16"/>
              </w:rPr>
              <w:t>MODALITA D'USO</w:t>
            </w:r>
          </w:p>
        </w:tc>
      </w:tr>
      <w:tr w:rsidR="002D5873" w:rsidRPr="00580BA1" w14:paraId="6735BCDC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52E06" w14:textId="125BC6DD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iniettiva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354BF" w14:textId="2CD2305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728E9" w14:textId="12B36DF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9407E" w14:textId="4368F09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C1769" w14:textId="325C39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AF7BA" w14:textId="085D2C6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E7994" w14:textId="00E9568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B08E5" w14:textId="2CA8AF7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102C6" w14:textId="0EB1F4C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37,6%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427A5" w14:textId="36868BD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1A3E2" w14:textId="0E14957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8DEC1" w14:textId="67C1C02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68128" w14:textId="512774E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32,2%</w:t>
            </w:r>
          </w:p>
        </w:tc>
      </w:tr>
      <w:tr w:rsidR="002D5873" w:rsidRPr="00580BA1" w14:paraId="735ED8AC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B4241" w14:textId="11286397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fumata / inalata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97488" w14:textId="5F362AE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852BC" w14:textId="0B81129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ABB28" w14:textId="0D3529A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AC49A" w14:textId="1FB95D8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4FDF7" w14:textId="6D1444F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FEB83" w14:textId="66E75C8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AC0F4" w14:textId="4164B52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92B9A" w14:textId="04C603C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AA06B" w14:textId="198E0A2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8EAE2" w14:textId="44A324C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7BAEA" w14:textId="1F224C5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A828B" w14:textId="2F3EB08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39,1%</w:t>
            </w:r>
          </w:p>
        </w:tc>
      </w:tr>
      <w:tr w:rsidR="002D5873" w:rsidRPr="00580BA1" w14:paraId="0E5E949A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B37F2" w14:textId="28B39680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sniffata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0352" w14:textId="2B8BEAB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25AC7" w14:textId="6FB6611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12CAE" w14:textId="774A579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BE562" w14:textId="1C789D8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B8FBB" w14:textId="78DB7F9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5DC71" w14:textId="5CED037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696EB" w14:textId="1C92432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8943B" w14:textId="13BB803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B73A0" w14:textId="65F5A4F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F92F2" w14:textId="2DFE8F2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5353D" w14:textId="63D4B1C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85194" w14:textId="439323E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15,3%</w:t>
            </w:r>
          </w:p>
        </w:tc>
      </w:tr>
      <w:tr w:rsidR="002D5873" w:rsidRPr="00580BA1" w14:paraId="4A9F4523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798C2" w14:textId="346C3F59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orale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C28E3" w14:textId="696B655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96135" w14:textId="419CDB0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318CD" w14:textId="26BB33B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B558D" w14:textId="1463405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DDD56" w14:textId="343905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1014A" w14:textId="369749F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2D95" w14:textId="4DA2F94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5B5D" w14:textId="69B0213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DC089" w14:textId="413819F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01D5F" w14:textId="49A5EB1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3C6B1" w14:textId="0D696BF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A2D78" w14:textId="09F0708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</w:tr>
      <w:tr w:rsidR="002D5873" w:rsidRPr="00580BA1" w14:paraId="4CA58514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C22F5" w14:textId="31604805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609A3" w14:textId="022EC28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9CFC" w14:textId="3219470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F6987" w14:textId="1E7DADE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05528" w14:textId="50EB718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FB5B4" w14:textId="691A415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A6985" w14:textId="5147BCB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EF6D3" w14:textId="7E31A5F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FB885" w14:textId="4D7FE67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6A52D" w14:textId="6474012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B8789" w14:textId="28109FD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B8AF4" w14:textId="591504F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E99F8" w14:textId="58AC8FB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2D5873" w:rsidRPr="00580BA1" w14:paraId="1826D2A4" w14:textId="77777777" w:rsidTr="000E756A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F1CC5" w14:textId="40F31EAE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F7680" w14:textId="1AFC875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1EA8A" w14:textId="1402D70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F6208" w14:textId="6226703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0CC10" w14:textId="45C4991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25,4%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13EBB" w14:textId="62EB935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05942" w14:textId="0745DEB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D2433" w14:textId="4976709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28F98" w14:textId="68801FB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7,8%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969C" w14:textId="1F8135F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D90B9" w14:textId="39D6A71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5EFEE" w14:textId="327B70B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27EC9" w14:textId="2D452A2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</w:tr>
      <w:tr w:rsidR="00580BA1" w:rsidRPr="00580BA1" w14:paraId="226BB888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1CE15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sz w:val="16"/>
                <w:szCs w:val="16"/>
              </w:rPr>
              <w:t>MODALITA D'USO INIETTIVA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BE462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FF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53487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D1056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87F4C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84819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2B77B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5BFB4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823F2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7E6A9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8C2E0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8F146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D0BD4" w14:textId="77777777" w:rsidR="00580BA1" w:rsidRPr="00580BA1" w:rsidRDefault="00580BA1" w:rsidP="00580B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2D5873" w:rsidRPr="00580BA1" w14:paraId="5F798546" w14:textId="77777777" w:rsidTr="00D846BF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2FE45" w14:textId="7E1D0B2E" w:rsidR="002D5873" w:rsidRPr="00580BA1" w:rsidRDefault="002D5873" w:rsidP="002D587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Eroina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14DC5" w14:textId="0CE41FB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15AF3" w14:textId="289D878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B1B0E" w14:textId="5CEBE7C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9CED0" w14:textId="56FAAB7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FDC99" w14:textId="4FD1523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ECE05" w14:textId="1254E23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27A25" w14:textId="4DB161D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4BF99" w14:textId="0B387E7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2878" w14:textId="309AA38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88644" w14:textId="69B0E5F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3D683" w14:textId="5B60485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4A70" w14:textId="7939FB8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61,5%</w:t>
            </w:r>
          </w:p>
        </w:tc>
      </w:tr>
      <w:tr w:rsidR="002D5873" w:rsidRPr="00580BA1" w14:paraId="76883576" w14:textId="77777777" w:rsidTr="00D846BF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ABF6C" w14:textId="0B685F78" w:rsidR="002D5873" w:rsidRPr="00580BA1" w:rsidRDefault="002D5873" w:rsidP="002D587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Cocaina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E68C7" w14:textId="6A7DA9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66C43" w14:textId="5B5F302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43B9B" w14:textId="019A69B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F670D" w14:textId="642BC3C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12AF8" w14:textId="2570D36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A76B5" w14:textId="4A52AED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8FF74" w14:textId="3CC8129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EF29" w14:textId="2BA04AD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4,0%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FF8EB" w14:textId="7C9D2E0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D477B" w14:textId="357CD86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C1A1E" w14:textId="729B044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2C1F9" w14:textId="3516E2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3,5%</w:t>
            </w:r>
          </w:p>
        </w:tc>
      </w:tr>
    </w:tbl>
    <w:p w14:paraId="5EE26EB6" w14:textId="77777777" w:rsidR="000E756A" w:rsidRDefault="000E756A" w:rsidP="000E756A">
      <w:pPr>
        <w:pStyle w:val="segue"/>
      </w:pPr>
      <w:r>
        <w:t>segue</w:t>
      </w:r>
    </w:p>
    <w:p w14:paraId="2FBE1DFA" w14:textId="77777777" w:rsidR="000E756A" w:rsidRDefault="000E756A" w:rsidP="000E756A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2B90BBD7" w14:textId="41D7D44F" w:rsidR="000E756A" w:rsidRDefault="000E756A" w:rsidP="0026639C">
      <w:pPr>
        <w:pStyle w:val="continua"/>
      </w:pPr>
      <w:r w:rsidRPr="007F01DA">
        <w:lastRenderedPageBreak/>
        <w:t>Allegato 1.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74" w:type="dxa"/>
          <w:left w:w="70" w:type="dxa"/>
          <w:bottom w:w="74" w:type="dxa"/>
          <w:right w:w="70" w:type="dxa"/>
        </w:tblCellMar>
        <w:tblLook w:val="04A0" w:firstRow="1" w:lastRow="0" w:firstColumn="1" w:lastColumn="0" w:noHBand="0" w:noVBand="1"/>
      </w:tblPr>
      <w:tblGrid>
        <w:gridCol w:w="3422"/>
        <w:gridCol w:w="891"/>
        <w:gridCol w:w="802"/>
        <w:gridCol w:w="906"/>
        <w:gridCol w:w="94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C6033D" w:rsidRPr="00580BA1" w14:paraId="02EDF77E" w14:textId="77777777" w:rsidTr="005002D3"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57AD4DC" w14:textId="77777777" w:rsidR="00C6033D" w:rsidRPr="00580BA1" w:rsidRDefault="00C6033D" w:rsidP="00C6033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444BACA" w14:textId="0805B20E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Nuovi*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BE9A11" w14:textId="707C662E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297157" w14:textId="272AB8F8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F12C69" w:rsidRPr="00580BA1" w14:paraId="61B1EF86" w14:textId="77777777" w:rsidTr="005002D3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3C4AED" w14:textId="77777777" w:rsidR="00F12C69" w:rsidRPr="00580BA1" w:rsidRDefault="00F12C69" w:rsidP="00E302C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13621B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A787E5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1506C1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B0D430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C8E026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4BD9D1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EFC965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0DF073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5CE449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2951E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371176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A5A4DA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E6624A" w:rsidRPr="00580BA1" w14:paraId="2EC848B6" w14:textId="77777777" w:rsidTr="005002D3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3EC798" w14:textId="77777777" w:rsidR="00E6624A" w:rsidRPr="00580BA1" w:rsidRDefault="00E6624A" w:rsidP="00E662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7BB283" w14:textId="45C201EB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7C3072" w14:textId="5B26F60D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5B62A0" w14:textId="00646EF9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E36C77" w14:textId="6DA7B0F6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C4F0FC" w14:textId="1579B050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5DF8FE" w14:textId="22F0A612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261572" w14:textId="2FD06685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1182D8" w14:textId="4F553F59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D5566E" w14:textId="100E9D55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61C27B" w14:textId="45514797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6EC0BA" w14:textId="204067E9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E46375" w14:textId="46B8218D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580BA1" w:rsidRPr="00580BA1" w14:paraId="2BB53192" w14:textId="77777777" w:rsidTr="005002D3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7DF0F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FREQUENZA D'USO</w:t>
            </w:r>
          </w:p>
        </w:tc>
      </w:tr>
      <w:tr w:rsidR="002D5873" w:rsidRPr="00580BA1" w14:paraId="7C0DEF34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B6FD3" w14:textId="4F5F64DA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più di una volta al giorno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DDDED" w14:textId="163489C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792A2" w14:textId="33DFB15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119E9" w14:textId="6085A17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BB6F1" w14:textId="78F06BF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61756" w14:textId="4E43FD8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A2BA4" w14:textId="6D1E459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8ED8D" w14:textId="3ECFFB7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DEBD3" w14:textId="31DC3F3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CE0EE" w14:textId="29A06BE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DFE27" w14:textId="1C3BB8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BE306" w14:textId="68E3173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15A9B" w14:textId="43DD168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30,8%</w:t>
            </w:r>
          </w:p>
        </w:tc>
      </w:tr>
      <w:tr w:rsidR="002D5873" w:rsidRPr="00580BA1" w14:paraId="0A91CDE4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EAAAE" w14:textId="508B39E3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una volta al giorno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6BABE" w14:textId="7D04EE2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6C339" w14:textId="3FBA841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C1E05" w14:textId="113991D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8AE7D" w14:textId="6D3A071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AB0DF" w14:textId="5A17AF2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05571" w14:textId="2608E58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AC8C2" w14:textId="29A4D05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4AC38" w14:textId="68AAF2C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FAFFF" w14:textId="2E97D05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F8056" w14:textId="32AF7BA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B2DA5" w14:textId="5F29929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2FAF1" w14:textId="3FD8CD6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25,8%</w:t>
            </w:r>
          </w:p>
        </w:tc>
      </w:tr>
      <w:tr w:rsidR="002D5873" w:rsidRPr="00580BA1" w14:paraId="400E5D36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44B3E" w14:textId="57CB99A1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da 4 a 6 giorni a settimana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51D4" w14:textId="5CA7C1D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B16B8" w14:textId="42E80FF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36F7B" w14:textId="0A028F7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884F7" w14:textId="445C403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1FC47" w14:textId="296FBDE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81613" w14:textId="647DC8A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3880E" w14:textId="3539258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760EC" w14:textId="0725E84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E146D" w14:textId="26F7DC7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27981" w14:textId="2044609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C36E2" w14:textId="4DC1A83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260F4" w14:textId="78BDB79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9,4%</w:t>
            </w:r>
          </w:p>
        </w:tc>
      </w:tr>
      <w:tr w:rsidR="002D5873" w:rsidRPr="00580BA1" w14:paraId="38C114A3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AC207" w14:textId="38B9B09A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da 2 a 3 giorni a settimana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23F1D" w14:textId="3E718A9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1AB3" w14:textId="5F9A403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9035E" w14:textId="77BB782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30BC9" w14:textId="17356E0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7E14E" w14:textId="59791F1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B4B86" w14:textId="3065653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D1385" w14:textId="3969EA6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2A5DD" w14:textId="619C768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1F33D" w14:textId="3B7366D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D50D6" w14:textId="1CB0384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30E3D" w14:textId="6532154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61499" w14:textId="0B4AD94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10,4%</w:t>
            </w:r>
          </w:p>
        </w:tc>
      </w:tr>
      <w:tr w:rsidR="002D5873" w:rsidRPr="00580BA1" w14:paraId="54650C16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18FFF" w14:textId="767F9F28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una volta alla settimana o meno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E213A" w14:textId="27798E1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D5DA6" w14:textId="28C2A27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E9042" w14:textId="6E0839EF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0FD7C" w14:textId="3506B29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938CB" w14:textId="7FE2FF9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486CF" w14:textId="1751A88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47C7B" w14:textId="6D2B23E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846E2" w14:textId="2A50672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441E4" w14:textId="3F909A7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08FFD" w14:textId="0804647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08D51" w14:textId="39D4732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A1CF0" w14:textId="385D04A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7,1%</w:t>
            </w:r>
          </w:p>
        </w:tc>
      </w:tr>
      <w:tr w:rsidR="002D5873" w:rsidRPr="00580BA1" w14:paraId="3CBAA536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5ED5F" w14:textId="6387863A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occasionale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00E3C" w14:textId="613554E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EDA87" w14:textId="560823F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58DD" w14:textId="1157F3E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7FEBD" w14:textId="76358BF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45415" w14:textId="7F4827E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A5EAD" w14:textId="0E307FC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F03C4" w14:textId="75A380B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045C6" w14:textId="1C8DAA86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1B964" w14:textId="01D3997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1D991" w14:textId="2DB257D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457E8" w14:textId="2DDFEFF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D3D04" w14:textId="03062EC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2D5873" w:rsidRPr="00580BA1" w14:paraId="115B923D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D8D38" w14:textId="66C68962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utilizzata attualmente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F8665" w14:textId="0ABF659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39D7E" w14:textId="43B618D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DCB95" w14:textId="4815E01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7E0AE" w14:textId="16D52A7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34CFA" w14:textId="17833E8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CDD87" w14:textId="5EDC313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B3B31" w14:textId="593C240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A94A8" w14:textId="61ED5CE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5B0F2" w14:textId="6B1C6D6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20B6F" w14:textId="22623BE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D5ACB" w14:textId="7AFBCCE8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103CC" w14:textId="3D7BD46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</w:tr>
      <w:tr w:rsidR="002D5873" w:rsidRPr="00580BA1" w14:paraId="691B8DF8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5DB92" w14:textId="5CA41ECC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5265C" w14:textId="37DFE62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D8BB7" w14:textId="08E3F3E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5A6D4" w14:textId="07DA94C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DC11A" w14:textId="694F97A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AAC1" w14:textId="34DB7C3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4A3AD" w14:textId="203A36D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7FD76" w14:textId="1AFC0C7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37AFF" w14:textId="0ECD0B1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26E64" w14:textId="20A113D5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1BF6E" w14:textId="541BC8C7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9B547" w14:textId="12F73503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483A" w14:textId="52908550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</w:tr>
      <w:tr w:rsidR="002D5873" w:rsidRPr="00580BA1" w14:paraId="2A02239D" w14:textId="77777777" w:rsidTr="005002D3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24613" w14:textId="6706B388" w:rsidR="002D5873" w:rsidRPr="00580BA1" w:rsidRDefault="002D5873" w:rsidP="002D587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71EB7" w14:textId="4B791859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24E31" w14:textId="66FE779A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E5D14" w14:textId="5664BB22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5B9B5" w14:textId="51D6300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27,3%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22EE4" w14:textId="488ABA8D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CE60" w14:textId="2A5A144B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301EE" w14:textId="313FC91E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DE51E" w14:textId="3AD2466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9,2%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BB20C" w14:textId="69BBF0F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A63D4" w14:textId="2917D521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4A464" w14:textId="5A1325D4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1656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36B24" w14:textId="0F895DBC" w:rsidR="002D5873" w:rsidRPr="00580BA1" w:rsidRDefault="002D5873" w:rsidP="002D587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12,4%</w:t>
            </w:r>
          </w:p>
        </w:tc>
      </w:tr>
      <w:tr w:rsidR="00580BA1" w:rsidRPr="00580BA1" w14:paraId="07D0F914" w14:textId="77777777" w:rsidTr="005002D3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D0837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SOSTANZA O COMPORTAMENTO SECONDARIO</w:t>
            </w:r>
          </w:p>
        </w:tc>
      </w:tr>
      <w:tr w:rsidR="005002D3" w:rsidRPr="00580BA1" w14:paraId="1C68C1C8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03899" w14:textId="422864F1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Cocaina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83898" w14:textId="1DF225D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01887" w14:textId="00CDADA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9CFE1" w14:textId="77D6028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8C69A" w14:textId="110C338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7CFF2" w14:textId="5708D25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15420" w14:textId="5510FED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527F7" w14:textId="10A3B2F1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B0E7D" w14:textId="73FCEA7F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7B07E" w14:textId="15BB8EF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ABEDE" w14:textId="3963359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93679" w14:textId="3665B7A4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B820C" w14:textId="5CE3C22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15,00%</w:t>
            </w:r>
          </w:p>
        </w:tc>
      </w:tr>
      <w:tr w:rsidR="005002D3" w:rsidRPr="00580BA1" w14:paraId="5B2CA74D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ECAB4" w14:textId="0E282E2C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Cannabis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34C4E" w14:textId="6934CCF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34259" w14:textId="4A3B8CD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52D77" w14:textId="7A456B4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E25F8" w14:textId="7BBA2C5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3589D" w14:textId="163BC20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B3761" w14:textId="5D74EB6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74DC" w14:textId="148BC88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7CF9F" w14:textId="6175104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14,20%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4ED57" w14:textId="6C69355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1EFA2" w14:textId="062B4FAF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2E933" w14:textId="7F22A20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93114" w14:textId="27B9C56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14,50%</w:t>
            </w:r>
          </w:p>
        </w:tc>
      </w:tr>
      <w:tr w:rsidR="005002D3" w:rsidRPr="00580BA1" w14:paraId="56695001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B2969" w14:textId="1444B357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08553" w14:textId="73F3F24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7955F" w14:textId="2BB78D2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A3DA5" w14:textId="282E154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BBE81" w14:textId="11C16BD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8335A" w14:textId="4FCF6C51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F164" w14:textId="0C4D54F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7602B" w14:textId="5CA9CFD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F78" w14:textId="5EF76E1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7,80%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C9D2A" w14:textId="0E01898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5FB12" w14:textId="3A98215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DBED3" w14:textId="3976E49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E83F6" w14:textId="21DDFF5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8,70%</w:t>
            </w:r>
          </w:p>
        </w:tc>
      </w:tr>
      <w:tr w:rsidR="005002D3" w:rsidRPr="00580BA1" w14:paraId="30A37344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F15D3" w14:textId="05078049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Oppiacei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502DD" w14:textId="709B481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BAF81" w14:textId="3449D9D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8ABD4" w14:textId="4DD8305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48DD4" w14:textId="492ABAE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1BF22" w14:textId="67869FE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E3FEA" w14:textId="3A3DA0A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6AF34" w14:textId="136DDD6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C2466" w14:textId="6A7E9E8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3,90%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33F9" w14:textId="6D4E9A8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FA5E8" w14:textId="305A5CA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C95F0" w14:textId="4F3046B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0FE2A" w14:textId="7472EA0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4,00%</w:t>
            </w:r>
          </w:p>
        </w:tc>
      </w:tr>
      <w:tr w:rsidR="005002D3" w:rsidRPr="00580BA1" w14:paraId="7F2D0FED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9C1A9" w14:textId="576DAA32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Stimolanti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72E97" w14:textId="6ABE0BC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30130" w14:textId="1AD5D51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8054" w14:textId="14CEEC0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4F3F3" w14:textId="3CFFAE7F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9E86" w14:textId="285A866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14E13" w14:textId="30A86CB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D0F1D" w14:textId="323D2EB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987B4" w14:textId="5C5DE9A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7D8C3" w14:textId="6B56912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3788B" w14:textId="7071954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4662E" w14:textId="61F7252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0CBF3" w14:textId="340B309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1,30%</w:t>
            </w:r>
          </w:p>
        </w:tc>
      </w:tr>
      <w:tr w:rsidR="005002D3" w:rsidRPr="00580BA1" w14:paraId="07421ABE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8F174" w14:textId="4CF21224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Psicofarmaci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3E0CE" w14:textId="36BA816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42DCE" w14:textId="0454889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E1220" w14:textId="0A147A7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A2ABF" w14:textId="74962C4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6A20C" w14:textId="370E49F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39D31" w14:textId="025A841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26427" w14:textId="682B6E1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8EFAE" w14:textId="641101D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FB2F1" w14:textId="2EED18C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07B08" w14:textId="3007C00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C8D36" w14:textId="2E330E8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2505F" w14:textId="1C92ECB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1,80%</w:t>
            </w:r>
          </w:p>
        </w:tc>
      </w:tr>
      <w:tr w:rsidR="005002D3" w:rsidRPr="00580BA1" w14:paraId="03A3A848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8906B" w14:textId="063346EA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Allucinogeni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8FE7B" w14:textId="0702BF6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BBED" w14:textId="1CC9133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16E0F" w14:textId="2C90C744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7EBC6" w14:textId="3601194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CD8DB" w14:textId="46F5A2E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81FCC" w14:textId="19CFA3C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8D7EF" w14:textId="08F78594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0CB5C" w14:textId="25ECCEF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529A" w14:textId="543F590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BB10B" w14:textId="4A463AC4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3B756" w14:textId="2D077FB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D0489" w14:textId="206F73A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0,50%</w:t>
            </w:r>
          </w:p>
        </w:tc>
      </w:tr>
      <w:tr w:rsidR="005002D3" w:rsidRPr="00580BA1" w14:paraId="43493644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B8196" w14:textId="7A47332B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3081" w14:textId="723797E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CBCF8" w14:textId="7F8AC16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A7CE3" w14:textId="62FF92DF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607FA" w14:textId="3181E79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CD0DE" w14:textId="00E06E81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5C6B1" w14:textId="2CB4C61F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43977" w14:textId="51D3C21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3071" w14:textId="340F20E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85152" w14:textId="1092BA1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478CD" w14:textId="68D6423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B2B49" w14:textId="627E044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86F0D" w14:textId="5A5FDEE1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0,80%</w:t>
            </w:r>
          </w:p>
        </w:tc>
      </w:tr>
      <w:tr w:rsidR="005002D3" w:rsidRPr="00580BA1" w14:paraId="62BA34DB" w14:textId="77777777" w:rsidTr="005002D3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3A1CC" w14:textId="42ADBB37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2F9D0" w14:textId="339A104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646D9" w14:textId="1C50879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8EC12" w14:textId="16EB5B03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51E1F" w14:textId="088C8D1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14BD9" w14:textId="076E2FD7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7B3B2" w14:textId="67218E0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5BB36" w14:textId="5A56AB25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BD0BA" w14:textId="2E0C2D6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31555" w14:textId="03DB66F2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64CB3" w14:textId="5D5CD0C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93B62" w14:textId="4DC6ECD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7D59A" w14:textId="4694224B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1,90%</w:t>
            </w:r>
          </w:p>
        </w:tc>
      </w:tr>
      <w:tr w:rsidR="005002D3" w:rsidRPr="00580BA1" w14:paraId="299A7F28" w14:textId="77777777" w:rsidTr="005002D3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AB371" w14:textId="2913C827" w:rsidR="005002D3" w:rsidRPr="00580BA1" w:rsidRDefault="005002D3" w:rsidP="005002D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dichiarata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2AF86" w14:textId="477732C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4675F" w14:textId="599537B4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E6A1F" w14:textId="6AED3BBE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A1375" w14:textId="3A4E801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43,8%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9546E" w14:textId="255F6B1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5034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8F381" w14:textId="715E947C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252F1" w14:textId="64E0E446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5854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48812" w14:textId="47F1A7B9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53,03%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4EDF0" w14:textId="7B941050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5950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8CA08" w14:textId="70E60EB8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B7770" w14:textId="6BF715BA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6881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1D80E" w14:textId="628A35AD" w:rsidR="005002D3" w:rsidRPr="00580BA1" w:rsidRDefault="005002D3" w:rsidP="005002D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51,41%</w:t>
            </w:r>
          </w:p>
        </w:tc>
      </w:tr>
    </w:tbl>
    <w:p w14:paraId="0CBA2BD0" w14:textId="77777777" w:rsidR="000E756A" w:rsidRDefault="000E756A" w:rsidP="000E756A">
      <w:pPr>
        <w:pStyle w:val="segue"/>
      </w:pPr>
      <w:r>
        <w:t>segue</w:t>
      </w:r>
    </w:p>
    <w:p w14:paraId="5D2F8DB2" w14:textId="77777777" w:rsidR="000E756A" w:rsidRDefault="000E756A" w:rsidP="000E756A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045BDC48" w14:textId="0FF8C404" w:rsidR="000E756A" w:rsidRDefault="000E756A" w:rsidP="0026639C">
      <w:pPr>
        <w:pStyle w:val="continua"/>
      </w:pPr>
      <w:r w:rsidRPr="007F01DA">
        <w:lastRenderedPageBreak/>
        <w:t>Allegato 1.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422"/>
        <w:gridCol w:w="891"/>
        <w:gridCol w:w="802"/>
        <w:gridCol w:w="906"/>
        <w:gridCol w:w="94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C6033D" w:rsidRPr="00580BA1" w14:paraId="3059B4B2" w14:textId="77777777" w:rsidTr="00F12C69"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3E2D4E" w14:textId="77777777" w:rsidR="00C6033D" w:rsidRPr="00580BA1" w:rsidRDefault="00C6033D" w:rsidP="00C6033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5CE3A0" w14:textId="2B5DD1B4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Nuovi*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95463F" w14:textId="21458410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B49F8D" w14:textId="1FEA4CAA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F12C69" w:rsidRPr="00580BA1" w14:paraId="45758E21" w14:textId="77777777" w:rsidTr="00F12C69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75EDA6" w14:textId="77777777" w:rsidR="00F12C69" w:rsidRPr="00580BA1" w:rsidRDefault="00F12C69" w:rsidP="00E302C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32AE31A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574891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87C0A3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F5FE8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31C481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4C4554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0C97C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26CB36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4EB960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52A5ACA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E9B2BB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7A5E03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E6624A" w:rsidRPr="00580BA1" w14:paraId="52125170" w14:textId="77777777" w:rsidTr="00F12C69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DA5730" w14:textId="77777777" w:rsidR="00E6624A" w:rsidRPr="00580BA1" w:rsidRDefault="00E6624A" w:rsidP="00E662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4FA60D" w14:textId="7A893C53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A223DB" w14:textId="02C55AAD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4647F3" w14:textId="384D2297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430262" w14:textId="3CE803D5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BF308F" w14:textId="77E1658F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B6B850" w14:textId="766EE188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C9B126" w14:textId="21354B3F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9DE1B6" w14:textId="210A1B08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E8D3F7" w14:textId="0AF3A4BC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188432" w14:textId="5FA862A9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94475B" w14:textId="2E5BE183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825C0F" w14:textId="5E2576E8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580BA1" w:rsidRPr="00580BA1" w14:paraId="371A2870" w14:textId="77777777" w:rsidTr="00F12C69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CF4DA" w14:textId="5A84AFC0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DI PRIMO USO</w:t>
            </w:r>
          </w:p>
        </w:tc>
      </w:tr>
      <w:tr w:rsidR="005B09C4" w:rsidRPr="00580BA1" w14:paraId="319FC2F8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10FB" w14:textId="1D06F8F4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&lt; di 14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E1AD1" w14:textId="46B0794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78F27" w14:textId="6CEEFF8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BBE8E" w14:textId="2EA07E2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A434D" w14:textId="7DEC1FF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4A23C" w14:textId="3918478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0B9A9" w14:textId="263EB62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F350E" w14:textId="5FCE706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31773" w14:textId="0908012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78DEA" w14:textId="5AD28DB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C1C82" w14:textId="7D0BC6A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E5A2E" w14:textId="4E450CC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65DF7" w14:textId="30C8368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3,8%</w:t>
            </w:r>
          </w:p>
        </w:tc>
      </w:tr>
      <w:tr w:rsidR="005B09C4" w:rsidRPr="00580BA1" w14:paraId="68630EB9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76FB2" w14:textId="6746FD2A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14 - 17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4E412" w14:textId="0FE54EC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E494E" w14:textId="26F6B1E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EE2BD" w14:textId="36CA688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D6FB7" w14:textId="4F61D85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3671E" w14:textId="25C12BA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7C71B" w14:textId="5E529F4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E5583" w14:textId="0B4435E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3626C" w14:textId="6D63B3A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3AF5D" w14:textId="7EDC533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B4C5E" w14:textId="5A32766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D73DC" w14:textId="26BB510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2A43B" w14:textId="1EADB07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26,6%</w:t>
            </w:r>
          </w:p>
        </w:tc>
      </w:tr>
      <w:tr w:rsidR="005B09C4" w:rsidRPr="00580BA1" w14:paraId="778DE806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8BE40" w14:textId="4F06DD53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18 - 19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7E70" w14:textId="3532270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A325A" w14:textId="68AD724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A9238" w14:textId="2A29809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83AFE" w14:textId="04F5495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1B82" w14:textId="200844C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82005" w14:textId="39619E1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138D5" w14:textId="05C29F7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E1521" w14:textId="5EF2AE1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17,6%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D4CFB" w14:textId="401AEA8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F29A7" w14:textId="23E4694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DB7CB" w14:textId="016820B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0D590" w14:textId="74EEE34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16,3%</w:t>
            </w:r>
          </w:p>
        </w:tc>
      </w:tr>
      <w:tr w:rsidR="005B09C4" w:rsidRPr="00580BA1" w14:paraId="4B25E8C1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31E8" w14:textId="6E044F93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20 - 24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65158" w14:textId="2AC1FC4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B826C" w14:textId="5CBC0B4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740D3" w14:textId="3389D02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EC574" w14:textId="211E695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9D512" w14:textId="7EF71F7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FFCE4" w14:textId="2A9CAAE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5794B" w14:textId="54237F7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AEA24" w14:textId="10A4541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55440" w14:textId="4E3FA32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DE7AD" w14:textId="3CF121A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DBC2E" w14:textId="210A093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8EC81" w14:textId="01EDFBC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24,4%</w:t>
            </w:r>
          </w:p>
        </w:tc>
      </w:tr>
      <w:tr w:rsidR="005B09C4" w:rsidRPr="00580BA1" w14:paraId="71DA49FD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106E" w14:textId="20A0D891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25 - 29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F70B" w14:textId="1DE2DBB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34BD7" w14:textId="39E2E0A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1780F" w14:textId="2397329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7A228" w14:textId="312230D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48FAE" w14:textId="588426A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D410" w14:textId="054DD0B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C3917" w14:textId="474CC2D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6E192" w14:textId="676D630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8A36A" w14:textId="7C41B23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1D946" w14:textId="0D67A2B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1C04" w14:textId="30741B0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46C44" w14:textId="40EC3D5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8,7%</w:t>
            </w:r>
          </w:p>
        </w:tc>
      </w:tr>
      <w:tr w:rsidR="005B09C4" w:rsidRPr="00580BA1" w14:paraId="6FCAA66E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559AE" w14:textId="3692FFD6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30 - 34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E6246" w14:textId="46C1734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CC6C9" w14:textId="0A3119E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2DF12" w14:textId="6021A0C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4650B" w14:textId="73776F8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36FA" w14:textId="2C1722E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B08CF" w14:textId="78FC0EB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DCDEE" w14:textId="7B5E107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21069" w14:textId="3CD1E13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C43AB" w14:textId="3357D60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CC173" w14:textId="2E6C91F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639CF" w14:textId="19C94A7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49CA7" w14:textId="33CE214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</w:tr>
      <w:tr w:rsidR="005B09C4" w:rsidRPr="00580BA1" w14:paraId="550B1285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FBC27" w14:textId="6B9571D2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35 - 39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1F71E" w14:textId="2CCF077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1F04C" w14:textId="6BB7601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C6880" w14:textId="0FCF3F0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1EEFB" w14:textId="4E83D47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1663" w14:textId="14772E9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9898B" w14:textId="7840067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E481A" w14:textId="4E717F3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E689" w14:textId="3EE456F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8EE7C" w14:textId="76DDFFE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1E749" w14:textId="2EA90FA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A5FF" w14:textId="150D086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7169C" w14:textId="1A6F10C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</w:tr>
      <w:tr w:rsidR="005B09C4" w:rsidRPr="00580BA1" w14:paraId="116B258F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26CD5" w14:textId="242EAB1F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5EC2A" w14:textId="77A5659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1D75A" w14:textId="2BD792A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F9E92" w14:textId="09089D5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F8B8" w14:textId="7E0FBE9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C6EBB" w14:textId="3076F6B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0C523" w14:textId="6209229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7BB50" w14:textId="4906379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9BF9B" w14:textId="071FFD7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88B73" w14:textId="6B915A7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ABB6D" w14:textId="56CD49A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54027" w14:textId="20393C6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B063D" w14:textId="6405AD4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</w:tr>
      <w:tr w:rsidR="005B09C4" w:rsidRPr="00580BA1" w14:paraId="196BF85B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C98CB" w14:textId="34C0C337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≥45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E8646" w14:textId="49C6B48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2262A" w14:textId="45B7257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E11D" w14:textId="0CDCB74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EF6CB" w14:textId="1E0B2BD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E9ABE" w14:textId="31BAA1A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3526D" w14:textId="61B18C4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DEC8C" w14:textId="0D6B2DA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8A59B" w14:textId="78E0538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5F0C5" w14:textId="2C238E0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277A7" w14:textId="4F5BDCE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52373" w14:textId="2D1EBA6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DCE30" w14:textId="026FD7A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</w:tr>
      <w:tr w:rsidR="005B09C4" w:rsidRPr="00580BA1" w14:paraId="43A75094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38AA2" w14:textId="1DE6F1B8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A3EF2" w14:textId="3D53177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D9871" w14:textId="2F550D7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DE850" w14:textId="015706F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626EB" w14:textId="2BBE1B7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FE7C2" w14:textId="5F0B8D7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A9D8D" w14:textId="696061B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AD3D0" w14:textId="24CF5D1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C8A46" w14:textId="6113EE7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167FF" w14:textId="074B358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F8B96" w14:textId="2872C6A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ACD30" w14:textId="2DC4669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E8029" w14:textId="6C20943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11,1%</w:t>
            </w:r>
          </w:p>
        </w:tc>
      </w:tr>
      <w:tr w:rsidR="005B09C4" w:rsidRPr="00580BA1" w14:paraId="2A355AB0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B13A3" w14:textId="678EC521" w:rsidR="005B09C4" w:rsidRPr="00580BA1" w:rsidRDefault="005B09C4" w:rsidP="005B09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età media di primo uso (DS)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D0DD5" w14:textId="229C6F0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20.5 (7.7)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8985E" w14:textId="502DA44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20.7(6.3)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A2EE2" w14:textId="0FD823F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20,6 (6,5)</w:t>
            </w:r>
          </w:p>
        </w:tc>
      </w:tr>
      <w:tr w:rsidR="00580BA1" w:rsidRPr="00580BA1" w14:paraId="73117E31" w14:textId="77777777" w:rsidTr="00F12C69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4C975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ETA DI USO CONTINUATIVO</w:t>
            </w:r>
          </w:p>
        </w:tc>
      </w:tr>
      <w:tr w:rsidR="005B09C4" w:rsidRPr="00580BA1" w14:paraId="10A189EF" w14:textId="77777777" w:rsidTr="00DC6D13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32533" w14:textId="1B352A0D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&lt; di 14 anni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6D1B2" w14:textId="12E3EF0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76E08" w14:textId="3D72F69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52271" w14:textId="7BC1C51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7145B" w14:textId="7329637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2,9%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4AF96" w14:textId="5E06415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1071A" w14:textId="44891A9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A42CC" w14:textId="1CB2A7F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13121" w14:textId="5068DD0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1,7%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66820" w14:textId="0D669F3F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562BF" w14:textId="23D2DF36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A3265" w14:textId="3B32FB04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C33F2" w14:textId="51126C8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1,9%</w:t>
            </w:r>
          </w:p>
        </w:tc>
      </w:tr>
      <w:tr w:rsidR="005B09C4" w:rsidRPr="00580BA1" w14:paraId="0DC61458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54016" w14:textId="45973963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14 - 17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8508D" w14:textId="612FF70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712C8" w14:textId="2D3FB8B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8492B" w14:textId="47BCBDF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BA72D" w14:textId="2F074FC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937CC" w14:textId="08E137F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E6DC4" w14:textId="3ABC8F9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5DE2E" w14:textId="2BEEDBD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96CB8" w14:textId="7C2EB9A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C98CD" w14:textId="2759BB64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EAEA9" w14:textId="3F6E34AE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F8074" w14:textId="3714BCD5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FD409" w14:textId="7123601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16,0%</w:t>
            </w:r>
          </w:p>
        </w:tc>
      </w:tr>
      <w:tr w:rsidR="005B09C4" w:rsidRPr="00580BA1" w14:paraId="4AF67BB1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73ADB" w14:textId="784894AB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18 - 19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99097" w14:textId="26DF4D5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CD111" w14:textId="4258207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D4C59" w14:textId="3599E10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6BDA3" w14:textId="1FB95A4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5DEBF" w14:textId="6D48163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F18A3" w14:textId="34F76C92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0D120" w14:textId="736AD2C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37D08" w14:textId="0045A47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B095E3" w14:textId="6C925A4C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31A93" w14:textId="0128B87E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F7603" w14:textId="64927809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F0743" w14:textId="302B074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14,2%</w:t>
            </w:r>
          </w:p>
        </w:tc>
      </w:tr>
      <w:tr w:rsidR="005B09C4" w:rsidRPr="00580BA1" w14:paraId="510141C2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413EF" w14:textId="4DFE4A6F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20 - 24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DA179" w14:textId="02FFD40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87D4B" w14:textId="3E6687A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B7406" w14:textId="080FF28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ED27D" w14:textId="117AC12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C3C1" w14:textId="62AE5CE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B7B62" w14:textId="6A6CA1D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94840" w14:textId="0D8B1C9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59D97" w14:textId="6C946DD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B5144" w14:textId="5E815444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98C5F" w14:textId="38B65A3B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AFD36" w14:textId="74484F5B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1059D" w14:textId="03C7EB7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27,6%</w:t>
            </w:r>
          </w:p>
        </w:tc>
      </w:tr>
      <w:tr w:rsidR="005B09C4" w:rsidRPr="00580BA1" w14:paraId="315C0956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494A1" w14:textId="3C42B970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25 - 29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6C692" w14:textId="72C4206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C9FF6" w14:textId="02F812A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180CC" w14:textId="07FD89A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7098B" w14:textId="2E16793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607DD" w14:textId="217BC2F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8988D" w14:textId="692BC05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4F50" w14:textId="10CF0E4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C6DBA" w14:textId="61A791D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4A6537" w14:textId="5FEA8605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19D782" w14:textId="628A41F1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D58B0" w14:textId="3338AE0C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03634" w14:textId="7EB959E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13,2%</w:t>
            </w:r>
          </w:p>
        </w:tc>
      </w:tr>
      <w:tr w:rsidR="005B09C4" w:rsidRPr="00580BA1" w14:paraId="3F717767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EF4AC" w14:textId="61B36DA5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30 - 34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D2874" w14:textId="1163682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5A5EF" w14:textId="2DEF0D0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B99B6" w14:textId="4DD6002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4DDCC" w14:textId="5BE379D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D8631" w14:textId="71D8230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1F0A7" w14:textId="6F2FAE0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9EAE5" w14:textId="3BE4C2C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51DD2" w14:textId="5532DCA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5D7D5" w14:textId="258A18F4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A5D85A" w14:textId="23F9DCA1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9C398" w14:textId="4C1BFA45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18252" w14:textId="5308F2A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7,7%</w:t>
            </w:r>
          </w:p>
        </w:tc>
      </w:tr>
      <w:tr w:rsidR="005B09C4" w:rsidRPr="00580BA1" w14:paraId="78C98F2A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E8EBE" w14:textId="0A38F5E0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35 - 39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7178C" w14:textId="3AE688C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F078A" w14:textId="112DD30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0FD05" w14:textId="6232B9F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77206" w14:textId="03180B3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E156A" w14:textId="7CCB1C9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570E" w14:textId="6B93DC4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07BDF" w14:textId="4113442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CCDF0" w14:textId="54EE903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5454F" w14:textId="6814A0AA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0A85C" w14:textId="7B1821B9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7C843" w14:textId="1AFFDCA2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A68F6" w14:textId="33CB357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3,8%</w:t>
            </w:r>
          </w:p>
        </w:tc>
      </w:tr>
      <w:tr w:rsidR="005B09C4" w:rsidRPr="00580BA1" w14:paraId="52E76D1E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62A61" w14:textId="43859E8A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4A947" w14:textId="7E52001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EBAB2" w14:textId="2242C3C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D1774" w14:textId="0AFB7A11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9A058" w14:textId="0354B0E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3CB0" w14:textId="00570BE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A1B48" w14:textId="41F9342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56FFF" w14:textId="24C5786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6777C" w14:textId="2E42318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28E77" w14:textId="33FF130C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02A78" w14:textId="6ACB2C8E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A231E" w14:textId="368FB7B8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23AD3" w14:textId="71DBA13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</w:tr>
      <w:tr w:rsidR="005B09C4" w:rsidRPr="00580BA1" w14:paraId="57AD1514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20825" w14:textId="60BBD8C8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≥45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F2AAA" w14:textId="214FBEF9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49093" w14:textId="31E0C54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B48EC" w14:textId="22D478B8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94053" w14:textId="30F31CA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5B201" w14:textId="08423AB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AA1E3" w14:textId="0A0F8A5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14CEC" w14:textId="0E61067E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0A9D7" w14:textId="0DC76337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0681B" w14:textId="70F298DD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E6CD30" w14:textId="7FBBBC8E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AB488" w14:textId="3689507A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C9642" w14:textId="74A1D3D5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</w:tr>
      <w:tr w:rsidR="005B09C4" w:rsidRPr="00580BA1" w14:paraId="26FCCC9E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E7576" w14:textId="1E239031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CF780" w14:textId="48096FC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FB5DA" w14:textId="1F909C6F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0498D" w14:textId="3ED76AC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2B2DD" w14:textId="3439A6ED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49FE1" w14:textId="158CDA6A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63B2D" w14:textId="402DAC6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90F48" w14:textId="6F4B9076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C0024" w14:textId="1A94982C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E4DC2" w14:textId="4D9B4432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9B570" w14:textId="44945D67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3258BC" w14:textId="6C70131A" w:rsidR="005B09C4" w:rsidRPr="00580BA1" w:rsidRDefault="005B09C4" w:rsidP="005B09C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31657" w14:textId="7ED18AB4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11,2%</w:t>
            </w:r>
          </w:p>
        </w:tc>
      </w:tr>
      <w:tr w:rsidR="005B09C4" w:rsidRPr="00580BA1" w14:paraId="3977BB8E" w14:textId="77777777" w:rsidTr="00F12C69">
        <w:tc>
          <w:tcPr>
            <w:tcW w:w="3422" w:type="dxa"/>
            <w:tcBorders>
              <w:top w:val="nil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2880A" w14:textId="341DE153" w:rsidR="005B09C4" w:rsidRPr="00580BA1" w:rsidRDefault="005B09C4" w:rsidP="005B09C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età media di uso continuativo (DS)</w:t>
            </w:r>
          </w:p>
        </w:tc>
        <w:tc>
          <w:tcPr>
            <w:tcW w:w="3544" w:type="dxa"/>
            <w:gridSpan w:val="4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9BBC7" w14:textId="09FE101B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23,6(8.9)</w:t>
            </w:r>
          </w:p>
        </w:tc>
        <w:tc>
          <w:tcPr>
            <w:tcW w:w="4080" w:type="dxa"/>
            <w:gridSpan w:val="4"/>
            <w:tcBorders>
              <w:top w:val="nil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559A75" w14:textId="49E271E3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23,2(7.4)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35A31" w14:textId="6D5C7740" w:rsidR="005B09C4" w:rsidRPr="00580BA1" w:rsidRDefault="005B09C4" w:rsidP="005B09C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23,2 (7.6)</w:t>
            </w:r>
          </w:p>
        </w:tc>
      </w:tr>
    </w:tbl>
    <w:p w14:paraId="532B9BB5" w14:textId="77777777" w:rsidR="000E756A" w:rsidRDefault="000E756A" w:rsidP="000E756A">
      <w:pPr>
        <w:pStyle w:val="segue"/>
      </w:pPr>
      <w:r>
        <w:t>segue</w:t>
      </w:r>
    </w:p>
    <w:p w14:paraId="4B015794" w14:textId="77777777" w:rsidR="000E756A" w:rsidRDefault="000E756A" w:rsidP="000E756A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0D89A707" w14:textId="5584790F" w:rsidR="000E756A" w:rsidRDefault="000E756A" w:rsidP="0026639C">
      <w:pPr>
        <w:pStyle w:val="continua"/>
      </w:pPr>
      <w:r w:rsidRPr="007F01DA">
        <w:lastRenderedPageBreak/>
        <w:t>Allegato 1.</w:t>
      </w:r>
      <w:r w:rsidR="00C6778D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3422"/>
        <w:gridCol w:w="891"/>
        <w:gridCol w:w="802"/>
        <w:gridCol w:w="906"/>
        <w:gridCol w:w="94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C6033D" w:rsidRPr="00580BA1" w14:paraId="653783B0" w14:textId="77777777" w:rsidTr="00E302CB"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60D9BB" w14:textId="77777777" w:rsidR="00C6033D" w:rsidRPr="00580BA1" w:rsidRDefault="00C6033D" w:rsidP="00C6033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8DBAC4" w14:textId="1100A64F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Nuovi*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42D742" w14:textId="490ADFAB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48C197" w14:textId="72055BBD" w:rsidR="00C6033D" w:rsidRPr="00580BA1" w:rsidRDefault="00C6033D" w:rsidP="00C6033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F12C69" w:rsidRPr="00580BA1" w14:paraId="58174D78" w14:textId="77777777" w:rsidTr="00E302CB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C3DBDE" w14:textId="77777777" w:rsidR="00F12C69" w:rsidRPr="00580BA1" w:rsidRDefault="00F12C69" w:rsidP="00E302C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D6A0D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E49BF1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3F2592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9134A5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9D7947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4282BD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9E86DE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A8D64D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323823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A093B3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24EEC9A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8D7C117" w14:textId="77777777" w:rsidR="00F12C69" w:rsidRPr="00580BA1" w:rsidRDefault="00F12C69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E6624A" w:rsidRPr="00580BA1" w14:paraId="542BD8B4" w14:textId="77777777" w:rsidTr="00E302CB"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03E4B1" w14:textId="77777777" w:rsidR="00E6624A" w:rsidRPr="00580BA1" w:rsidRDefault="00E6624A" w:rsidP="00E662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D690396" w14:textId="07CE8F03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BB6E8E" w14:textId="33E73182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8D07FD" w14:textId="3CBC3A5A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785CEA" w14:textId="45D366D1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9134FA" w14:textId="0811C3AE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BAA4EF5" w14:textId="2A78CFE0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A3FBAB" w14:textId="59EBD0DE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FADA43" w14:textId="3621C20C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942205" w14:textId="4783CDAA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E9DFF3" w14:textId="0FA161FB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4147B7" w14:textId="40EC780B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691A89" w14:textId="2EE32384" w:rsidR="00E6624A" w:rsidRPr="00580BA1" w:rsidRDefault="00E6624A" w:rsidP="00E662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580BA1" w:rsidRPr="00580BA1" w14:paraId="0E3B1123" w14:textId="77777777" w:rsidTr="000E756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30171" w14:textId="77777777" w:rsidR="00580BA1" w:rsidRPr="00580BA1" w:rsidRDefault="00580BA1" w:rsidP="00580B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580BA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ETÀ DI PRIMO CONTATTO</w:t>
            </w:r>
          </w:p>
        </w:tc>
      </w:tr>
      <w:tr w:rsidR="00A84521" w:rsidRPr="00580BA1" w14:paraId="7728BFD0" w14:textId="77777777" w:rsidTr="000E756A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D3154" w14:textId="37D34301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&lt; di 14 anni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A0D2E" w14:textId="25CB471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850E3" w14:textId="081BF74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3F0A0" w14:textId="45059A5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31400" w14:textId="2BC5DD1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310CD" w14:textId="59A4F15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86949" w14:textId="539CF3A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BBCB6" w14:textId="0A62E036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34585" w14:textId="4E57AE2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0,2%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CA04" w14:textId="69D93B9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8FF54" w14:textId="19F1CEB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8075E" w14:textId="5D3C203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F706C" w14:textId="124FF1A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0,2%</w:t>
            </w:r>
          </w:p>
        </w:tc>
      </w:tr>
      <w:tr w:rsidR="00A84521" w:rsidRPr="00580BA1" w14:paraId="2FDC98C1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393EF" w14:textId="6D38A548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14 - 17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F1DF4" w14:textId="263CAA3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CE34C" w14:textId="5F8A7C0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8A34B" w14:textId="1EAE0E23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D2F11" w14:textId="25E2963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36934" w14:textId="58C1C757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7DB6A" w14:textId="05CBB71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3E29" w14:textId="58EDC87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27DC5" w14:textId="2481AC5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F9DFF" w14:textId="30B1330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D18A7" w14:textId="7E01DD96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7906A" w14:textId="6B25B3A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C12DE" w14:textId="3865388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3,9%</w:t>
            </w:r>
          </w:p>
        </w:tc>
      </w:tr>
      <w:tr w:rsidR="00A84521" w:rsidRPr="00580BA1" w14:paraId="56822B0A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CF03E" w14:textId="1E31880F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18 - 19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942FC" w14:textId="671AD927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B6376" w14:textId="69727103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37C44" w14:textId="0075070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F161" w14:textId="14D95D1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2E450" w14:textId="72CD9D3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DB53E" w14:textId="0420371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EDFBE" w14:textId="476D8B19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A5C29" w14:textId="130C0C0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6,1%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E4619" w14:textId="39E5B2D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3DF35" w14:textId="1FF0D58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1F3" w14:textId="070DB4B3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1520" w14:textId="48CFB68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6,2%</w:t>
            </w:r>
          </w:p>
        </w:tc>
      </w:tr>
      <w:tr w:rsidR="00A84521" w:rsidRPr="00580BA1" w14:paraId="0E32295D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A043C" w14:textId="08C4C239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20 - 24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15754" w14:textId="7FDA908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E9B6" w14:textId="1917051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5CDCC" w14:textId="6435147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4ED6B" w14:textId="6CAB9A1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4E155" w14:textId="698A2DB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57450" w14:textId="7154858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BF368" w14:textId="102235B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5CE85" w14:textId="0624C38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0BA2E" w14:textId="5D173A8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345D6" w14:textId="47DF0D4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F563" w14:textId="6012421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4BE36" w14:textId="30CB86D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21,7%</w:t>
            </w:r>
          </w:p>
        </w:tc>
      </w:tr>
      <w:tr w:rsidR="00A84521" w:rsidRPr="00580BA1" w14:paraId="7747342C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97F1F" w14:textId="11EDC16D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25 - 29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E93CB" w14:textId="5D5AE13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889D2" w14:textId="7A46D46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042C" w14:textId="0715BCF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DF60" w14:textId="1F9A4E7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15,4%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E6C72" w14:textId="4D73CDC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333F2" w14:textId="6A0F944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C9F5B" w14:textId="2A71512B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A5B18" w14:textId="36EBF0D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21,9%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59D48" w14:textId="1CD31FC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FACD9" w14:textId="7A9F3FD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6C492" w14:textId="7EE7BB9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FD04E" w14:textId="2123B6C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20,8%</w:t>
            </w:r>
          </w:p>
        </w:tc>
      </w:tr>
      <w:tr w:rsidR="00A84521" w:rsidRPr="00580BA1" w14:paraId="74D71833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754C" w14:textId="2663FE21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30 - 34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59B15" w14:textId="0C58148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B507E" w14:textId="5A937A6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BCB3D" w14:textId="0CD32C7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0B85A" w14:textId="21893FC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D42B0" w14:textId="0F701364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44CA7" w14:textId="1C3417C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D8008" w14:textId="6476414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572D2" w14:textId="4DCCD94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16,7%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2B9CF" w14:textId="7EC100C4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EF3AB" w14:textId="477CDB0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6CD2D" w14:textId="17DF5ADB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9F9F5" w14:textId="09BFDC6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16,4%</w:t>
            </w:r>
          </w:p>
        </w:tc>
      </w:tr>
      <w:tr w:rsidR="00A84521" w:rsidRPr="00580BA1" w14:paraId="63ECFC1C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84174" w14:textId="3DACC7BC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35 - 39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3F2C1" w14:textId="04C6B983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4BA71" w14:textId="3EAF8F5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16348" w14:textId="782D9D99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A003" w14:textId="7619E60B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15,2%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991A5" w14:textId="0C571B1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538D6" w14:textId="6027A913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2580A" w14:textId="273C4BA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8397E" w14:textId="39F5AD39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11,3%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28A04" w14:textId="1623211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7D03" w14:textId="56D04F5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9D9D2" w14:textId="5ED40AD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61F55" w14:textId="14DF27B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12,0%</w:t>
            </w:r>
          </w:p>
        </w:tc>
      </w:tr>
      <w:tr w:rsidR="00A84521" w:rsidRPr="00580BA1" w14:paraId="12FF3586" w14:textId="77777777" w:rsidTr="000E756A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09E4F" w14:textId="54EAB526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40 - 44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5F1E5" w14:textId="32C30CB7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DDD0C" w14:textId="4013CD0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5DCB1" w14:textId="354C724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04924" w14:textId="651DE1F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2D7EC" w14:textId="1A96DC21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25D84" w14:textId="77AFE83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A5031" w14:textId="5E4EEF88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34D55" w14:textId="0CDDC47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7,8%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A8515" w14:textId="6EC5FC8B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29E1" w14:textId="2254BCC7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37FDE" w14:textId="11F8D55E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D4D68" w14:textId="2DFC43C4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8,7%</w:t>
            </w:r>
          </w:p>
        </w:tc>
      </w:tr>
      <w:tr w:rsidR="00A84521" w:rsidRPr="00580BA1" w14:paraId="6240B232" w14:textId="77777777" w:rsidTr="003D3E0F"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505A2" w14:textId="13D2E2A1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≥45 anni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5FB48" w14:textId="4D29DBB9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5D46C" w14:textId="6077948A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2EFDB" w14:textId="6312BB4F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85603" w14:textId="40E05897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17,6%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8866F" w14:textId="7166E95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A25E5" w14:textId="7FFE8550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C864E" w14:textId="4B69F0E5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91614" w14:textId="780432AB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102DC" w14:textId="5772742D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7AD07" w14:textId="0E34EFC2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5D02A" w14:textId="3CA3D786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FC761" w14:textId="55511EE9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10,5%</w:t>
            </w:r>
          </w:p>
        </w:tc>
      </w:tr>
      <w:tr w:rsidR="00A84521" w:rsidRPr="00580BA1" w14:paraId="46A42D60" w14:textId="77777777" w:rsidTr="003D3E0F"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11FD3" w14:textId="4A4E2E79" w:rsidR="00A84521" w:rsidRPr="00580BA1" w:rsidRDefault="00A84521" w:rsidP="00A84521">
            <w:pPr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eta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media di primo contatto (DS)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EBE91" w14:textId="72A75284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33,7 (11.2)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17D24" w14:textId="0DBA641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30,1 (9.5)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ABE51" w14:textId="735EF0DC" w:rsidR="00A84521" w:rsidRPr="00580BA1" w:rsidRDefault="00A84521" w:rsidP="00A8452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30.7 (9,9)</w:t>
            </w:r>
          </w:p>
        </w:tc>
      </w:tr>
    </w:tbl>
    <w:bookmarkEnd w:id="0"/>
    <w:p w14:paraId="343A0FFD" w14:textId="77777777" w:rsidR="008E083F" w:rsidRDefault="008E083F" w:rsidP="008E083F">
      <w:pPr>
        <w:pStyle w:val="note"/>
      </w:pPr>
      <w:r w:rsidRPr="007D369C">
        <w:t xml:space="preserve">*di cui 71% non noto tra i pazienti in carcere (97% dei pazienti seguiti a </w:t>
      </w:r>
      <w:r>
        <w:t>R</w:t>
      </w:r>
      <w:r w:rsidRPr="007D369C">
        <w:t xml:space="preserve">egina </w:t>
      </w:r>
      <w:r>
        <w:t>C</w:t>
      </w:r>
      <w:r w:rsidRPr="007D369C">
        <w:t>oeli)</w:t>
      </w:r>
    </w:p>
    <w:p w14:paraId="1F6F954D" w14:textId="0FB485A2" w:rsidR="008333B0" w:rsidRDefault="008333B0" w:rsidP="001F3A6E">
      <w:pPr>
        <w:pStyle w:val="titolotabelle"/>
      </w:pPr>
    </w:p>
    <w:p w14:paraId="1B77408A" w14:textId="48F3B9CF" w:rsidR="00C6778D" w:rsidRDefault="00C6778D" w:rsidP="001F3A6E">
      <w:pPr>
        <w:pStyle w:val="titolotabelle"/>
      </w:pPr>
    </w:p>
    <w:p w14:paraId="492C2592" w14:textId="3DAA370B" w:rsidR="00C6778D" w:rsidRDefault="00C6778D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1EA58D36" w14:textId="562529B6" w:rsidR="00C6778D" w:rsidRDefault="00C6778D" w:rsidP="00C6778D">
      <w:pPr>
        <w:pStyle w:val="titolotabelle"/>
      </w:pPr>
      <w:bookmarkStart w:id="5" w:name="_Toc83285267"/>
      <w:r>
        <w:lastRenderedPageBreak/>
        <w:t>Allegato 1.</w:t>
      </w:r>
      <w:r w:rsidR="0053179A">
        <w:t>3</w:t>
      </w:r>
      <w:r>
        <w:t>.</w:t>
      </w:r>
      <w:r>
        <w:tab/>
      </w:r>
      <w:r w:rsidR="00D676F2" w:rsidRPr="00D676F2">
        <w:t>Modelli di consumo: droghe primarie e secondarie Lazio.</w:t>
      </w:r>
      <w:r w:rsidR="00D676F2">
        <w:t xml:space="preserve"> </w:t>
      </w:r>
      <w:r w:rsidR="00D676F2" w:rsidRPr="00D676F2">
        <w:t>Anno 2020</w:t>
      </w:r>
      <w:bookmarkEnd w:id="5"/>
    </w:p>
    <w:tbl>
      <w:tblPr>
        <w:tblW w:w="5000" w:type="pct"/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1224"/>
        <w:gridCol w:w="785"/>
        <w:gridCol w:w="713"/>
        <w:gridCol w:w="706"/>
        <w:gridCol w:w="655"/>
        <w:gridCol w:w="1194"/>
        <w:gridCol w:w="620"/>
        <w:gridCol w:w="786"/>
        <w:gridCol w:w="575"/>
        <w:gridCol w:w="786"/>
        <w:gridCol w:w="577"/>
        <w:gridCol w:w="1194"/>
        <w:gridCol w:w="620"/>
        <w:gridCol w:w="786"/>
        <w:gridCol w:w="575"/>
        <w:gridCol w:w="786"/>
        <w:gridCol w:w="576"/>
        <w:gridCol w:w="1340"/>
        <w:gridCol w:w="628"/>
      </w:tblGrid>
      <w:tr w:rsidR="00766FE7" w14:paraId="4FD156F8" w14:textId="77777777" w:rsidTr="007D369C"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0A4B7A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Sostanze 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primare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e secondarie</w:t>
            </w:r>
          </w:p>
        </w:tc>
        <w:tc>
          <w:tcPr>
            <w:tcW w:w="46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  <w:hideMark/>
          </w:tcPr>
          <w:p w14:paraId="27FE899F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AF26DBA" w14:textId="2A2A7DD9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4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  <w:hideMark/>
          </w:tcPr>
          <w:p w14:paraId="71687805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E84F91" w14:paraId="1FCE563A" w14:textId="77777777" w:rsidTr="007D369C"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024B60" w14:textId="77777777" w:rsidR="00C74CD7" w:rsidRDefault="00C74CD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C126F33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40E2BF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47B6D2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Sec</w:t>
            </w:r>
          </w:p>
        </w:tc>
        <w:tc>
          <w:tcPr>
            <w:tcW w:w="65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3D4C77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AB3138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Primaria e secondaria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8C0FD5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4813BA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</w:t>
            </w:r>
            <w:proofErr w:type="spellEnd"/>
          </w:p>
        </w:tc>
        <w:tc>
          <w:tcPr>
            <w:tcW w:w="57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29AD00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DE982A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8061D1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335719B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Primaria e secondaria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54299D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BCD51DC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</w:t>
            </w:r>
            <w:proofErr w:type="spellEnd"/>
          </w:p>
        </w:tc>
        <w:tc>
          <w:tcPr>
            <w:tcW w:w="57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CA5F5B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B8F867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1E7928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1AE98B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Primaria e secondaria</w:t>
            </w:r>
          </w:p>
        </w:tc>
        <w:tc>
          <w:tcPr>
            <w:tcW w:w="62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7E56A3" w14:textId="77777777" w:rsidR="00C74CD7" w:rsidRDefault="00C74CD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E84F91" w14:paraId="7F31868A" w14:textId="77777777" w:rsidTr="007D369C">
        <w:tc>
          <w:tcPr>
            <w:tcW w:w="122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EAC96" w14:textId="4EF2A160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Oppiacei</w:t>
            </w:r>
          </w:p>
        </w:tc>
        <w:tc>
          <w:tcPr>
            <w:tcW w:w="785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FD534" w14:textId="3C5247A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713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2F626" w14:textId="1C5DB63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70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C381" w14:textId="5A9A8A1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655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E1271" w14:textId="154B009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1194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64627" w14:textId="3A58A13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545</w:t>
            </w:r>
          </w:p>
        </w:tc>
        <w:tc>
          <w:tcPr>
            <w:tcW w:w="620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E1C7D" w14:textId="6EADA53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23,3</w:t>
            </w:r>
          </w:p>
        </w:tc>
        <w:tc>
          <w:tcPr>
            <w:tcW w:w="78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7A47B" w14:textId="6BC88F0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7216</w:t>
            </w:r>
          </w:p>
        </w:tc>
        <w:tc>
          <w:tcPr>
            <w:tcW w:w="575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DB795" w14:textId="578CF2B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65,4</w:t>
            </w:r>
          </w:p>
        </w:tc>
        <w:tc>
          <w:tcPr>
            <w:tcW w:w="78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B21C" w14:textId="3F8ECB7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577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5B410" w14:textId="222CB26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3,9</w:t>
            </w:r>
          </w:p>
        </w:tc>
        <w:tc>
          <w:tcPr>
            <w:tcW w:w="1194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9A61F" w14:textId="28479DA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7643</w:t>
            </w:r>
          </w:p>
        </w:tc>
        <w:tc>
          <w:tcPr>
            <w:tcW w:w="620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EB12" w14:textId="3806E04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69,2</w:t>
            </w:r>
          </w:p>
        </w:tc>
        <w:tc>
          <w:tcPr>
            <w:tcW w:w="78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4FC75" w14:textId="7D0194A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7655</w:t>
            </w:r>
          </w:p>
        </w:tc>
        <w:tc>
          <w:tcPr>
            <w:tcW w:w="575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61C6C" w14:textId="35E277B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57,2</w:t>
            </w:r>
          </w:p>
        </w:tc>
        <w:tc>
          <w:tcPr>
            <w:tcW w:w="78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4841" w14:textId="139C32B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533</w:t>
            </w:r>
          </w:p>
        </w:tc>
        <w:tc>
          <w:tcPr>
            <w:tcW w:w="576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CA77" w14:textId="601FFAA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1340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923CD" w14:textId="3902840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8188</w:t>
            </w:r>
          </w:p>
        </w:tc>
        <w:tc>
          <w:tcPr>
            <w:tcW w:w="62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F50F4" w14:textId="723C1A1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61,2</w:t>
            </w:r>
          </w:p>
        </w:tc>
      </w:tr>
      <w:tr w:rsidR="00E84F91" w14:paraId="5DB753F9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35D89" w14:textId="72F53662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Cocaina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81EEB" w14:textId="229FEBE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70885" w14:textId="43537EA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EA66B" w14:textId="3658911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31103" w14:textId="4178F13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09E7E" w14:textId="74D3C68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D3218" w14:textId="23E30E7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7B941" w14:textId="4255660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2331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ADA3C" w14:textId="34A26A9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3817" w14:textId="102FA4D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1673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BB3C8" w14:textId="5C2115E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CC8F0" w14:textId="521F68A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56B64" w14:textId="670CB9B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5AAC1" w14:textId="3CAA097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3246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47646" w14:textId="5B930D1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0BD6" w14:textId="7E4EB1C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4D141" w14:textId="3AE846B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C9383" w14:textId="70864AC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5254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3EDD2" w14:textId="5E8BE5F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39,3</w:t>
            </w:r>
          </w:p>
        </w:tc>
      </w:tr>
      <w:tr w:rsidR="00E84F91" w14:paraId="568BF87A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D6A9F" w14:textId="39CEE69A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Cannabis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03692" w14:textId="0984213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A4C97" w14:textId="6130EC1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169E" w14:textId="6126073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59C78" w14:textId="1E3640D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05ED1" w14:textId="0F1C881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24CBE" w14:textId="66B4429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7068A" w14:textId="37E057D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2BD17" w14:textId="19DC07D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F6D8" w14:textId="4F9C3FE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68DFF" w14:textId="6608C1B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214BA" w14:textId="0592116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1FA0A" w14:textId="2FB17D9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21CA3" w14:textId="557AD79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16C3C" w14:textId="5D948E5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21D87" w14:textId="5557415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1937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394D1" w14:textId="5AC747B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0E86B" w14:textId="2F37191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2879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1508C" w14:textId="633C0E0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21,5</w:t>
            </w:r>
          </w:p>
        </w:tc>
      </w:tr>
      <w:tr w:rsidR="00E84F91" w14:paraId="4D143D48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856A2" w14:textId="37AB4982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Allucinogeni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0576C" w14:textId="6212E3C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6AA85" w14:textId="0A9486B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7374" w14:textId="55D7132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1F963" w14:textId="113A49A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93968" w14:textId="0E37E5C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40F2" w14:textId="037C1FF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4489F" w14:textId="4B2A29C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2EB41" w14:textId="2618D8E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013D" w14:textId="51C0541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47F30" w14:textId="177B375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04234" w14:textId="264C420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8C923" w14:textId="1E7543C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9347C" w14:textId="56FC9BB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F3AC3" w14:textId="0F2C3E6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E09C8" w14:textId="78C7D5E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A0750" w14:textId="5E1730F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750BF" w14:textId="5F5D3DB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16A35" w14:textId="5532F81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</w:tr>
      <w:tr w:rsidR="00E84F91" w14:paraId="74F13527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FDEAE" w14:textId="7C55E9A9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Psicofarmaci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E85C9" w14:textId="0A84C6A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F6249" w14:textId="0CC0567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6482" w14:textId="27645CC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EAED5" w14:textId="00B7671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618E3" w14:textId="450682C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5B1E0" w14:textId="7D7A3BD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5D06B" w14:textId="5577656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95E09" w14:textId="3179EBD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257B" w14:textId="55416B4B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FD1F4" w14:textId="16F2A30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63CA8" w14:textId="4F485E7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1C9A7" w14:textId="5D22E99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1F697" w14:textId="6344F6CB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E069" w14:textId="4FE4493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70905" w14:textId="5ED7F85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1B55F" w14:textId="680AA4F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7CBF6" w14:textId="3F53804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87D07" w14:textId="34F319E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</w:t>
            </w:r>
          </w:p>
        </w:tc>
      </w:tr>
      <w:tr w:rsidR="00E84F91" w14:paraId="05AFB03F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12189" w14:textId="39B393AB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Stimolanti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07517" w14:textId="3CD50CF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8B18C" w14:textId="6B7CD3A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188E" w14:textId="0C1D0F5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F17A" w14:textId="5CF3C43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EB2C2" w14:textId="6FF1DBC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C835C" w14:textId="1ABC0E4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833D1" w14:textId="41EB8D4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8B922" w14:textId="2B9F031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2FE1" w14:textId="4201312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0C57A" w14:textId="0DF83FB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47AD0" w14:textId="4120F87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85ED2" w14:textId="07BC119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A7ABF" w14:textId="5D58ED6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3F722" w14:textId="52C3523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B608" w14:textId="1A7CBF4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03336" w14:textId="4EDE215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98472" w14:textId="4C2BCC9B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ADD7C" w14:textId="2BF3BEA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</w:t>
            </w:r>
          </w:p>
        </w:tc>
      </w:tr>
      <w:tr w:rsidR="00E84F91" w14:paraId="20B7B7A2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91E54" w14:textId="52C54CFD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D5442" w14:textId="5EB9841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6365B" w14:textId="5BA77B0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F463" w14:textId="4BF74FF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F3DB2" w14:textId="1C85E1D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EDDA8" w14:textId="371CDAB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A69F1" w14:textId="0BBD23C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F42AD" w14:textId="4BC463B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DD810" w14:textId="564E3B6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C955" w14:textId="09A2952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6B4D2" w14:textId="600FFAB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3A832" w14:textId="5EE3859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839B8" w14:textId="1F2F9DA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AFA1F" w14:textId="59E75A8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A4C88" w14:textId="4AE606E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DA64" w14:textId="5185D30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51820" w14:textId="1AA6F08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B6FBF" w14:textId="31A8E3B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D058" w14:textId="737F757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8,7</w:t>
            </w:r>
          </w:p>
        </w:tc>
      </w:tr>
      <w:tr w:rsidR="00E84F91" w14:paraId="1550331D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C7879" w14:textId="3E292D0F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6A3C1" w14:textId="751C4F7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50F3B" w14:textId="3918CBFD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4EC3" w14:textId="1AA6CB2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839ED" w14:textId="44F1710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2FD96" w14:textId="0779FE6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717B8" w14:textId="6D359B5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5B879" w14:textId="32B449D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2D080" w14:textId="090D502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5907A" w14:textId="6C37018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440DB" w14:textId="1F62A8DF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8F5AA" w14:textId="2A2AC90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5537A" w14:textId="306CE283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2531" w14:textId="4F21878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FB9A4" w14:textId="6F1F51E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B78C" w14:textId="521173D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B5013" w14:textId="50C65BFB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BB70D" w14:textId="3D274F47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58DF" w14:textId="66636B7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</w:tr>
      <w:tr w:rsidR="00E84F91" w14:paraId="02B64A47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93671" w14:textId="0F1DA798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A398E" w14:textId="7FB3280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EF8BE" w14:textId="17130B5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1D" w14:textId="50A66251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8B340" w14:textId="1A169E3C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17A7D" w14:textId="70C1315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4D7E4" w14:textId="3E8EFD1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B0E70" w14:textId="0E9072F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59289" w14:textId="5696264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8649" w14:textId="5947110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3634F" w14:textId="16657CA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5776E" w14:textId="4E6C129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3BDD5" w14:textId="2311473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677F5" w14:textId="68E5596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4DB46" w14:textId="41A3912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1493" w14:textId="3B04124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B26E4" w14:textId="263E25D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EFCA5A" w14:textId="393E0F6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2AA27" w14:textId="1CE1D70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</w:t>
            </w:r>
          </w:p>
        </w:tc>
      </w:tr>
      <w:tr w:rsidR="00E84F91" w14:paraId="4EBBA229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599AE" w14:textId="327DC1A9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noto/non dichiarata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58040" w14:textId="1EE9E55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60180" w14:textId="710E01D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54DA" w14:textId="79584FD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828BA" w14:textId="08FDB0FE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F593D" w14:textId="324F200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F41C5" w14:textId="4E535E0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AD66B" w14:textId="0541C8C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09505" w14:textId="2AF4C8F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CBF7" w14:textId="7F901D59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92D5" w14:textId="0AC1B6A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FAF86" w14:textId="4498C23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D7FB8" w14:textId="69FB8F1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9A018" w14:textId="111E185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F81EC" w14:textId="4F924035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2656" w14:textId="3930BC46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35E6D" w14:textId="0DA87578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A4362" w14:textId="6607B1E2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7BA87" w14:textId="435ADF9A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</w:t>
            </w:r>
          </w:p>
        </w:tc>
      </w:tr>
      <w:tr w:rsidR="004C59E3" w14:paraId="0E17D500" w14:textId="77777777" w:rsidTr="007D369C">
        <w:tc>
          <w:tcPr>
            <w:tcW w:w="1224" w:type="dxa"/>
            <w:tcBorders>
              <w:top w:val="nil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8E5ED" w14:textId="77777777" w:rsidR="004C59E3" w:rsidRDefault="004C59E3" w:rsidP="004C59E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Totale pazienti</w:t>
            </w:r>
          </w:p>
        </w:tc>
        <w:tc>
          <w:tcPr>
            <w:tcW w:w="4673" w:type="dxa"/>
            <w:gridSpan w:val="6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95F34" w14:textId="429515C0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6513D" w14:textId="27FDA2F4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4691" w:type="dxa"/>
            <w:gridSpan w:val="6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77B09" w14:textId="54708CAB" w:rsidR="004C59E3" w:rsidRDefault="004C59E3" w:rsidP="004C59E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13384</w:t>
            </w:r>
          </w:p>
        </w:tc>
      </w:tr>
    </w:tbl>
    <w:p w14:paraId="460E7524" w14:textId="31B29B77" w:rsidR="007310D7" w:rsidRDefault="007310D7" w:rsidP="004C59E3">
      <w:pPr>
        <w:pStyle w:val="note"/>
        <w:rPr>
          <w:b/>
          <w:sz w:val="20"/>
          <w:szCs w:val="20"/>
        </w:rPr>
      </w:pPr>
      <w:r>
        <w:br w:type="page"/>
      </w:r>
    </w:p>
    <w:p w14:paraId="17779A45" w14:textId="6ABE0F38" w:rsidR="00C6778D" w:rsidRDefault="00D519C7" w:rsidP="001F3A6E">
      <w:pPr>
        <w:pStyle w:val="titolotabelle"/>
      </w:pPr>
      <w:bookmarkStart w:id="6" w:name="_Toc83285268"/>
      <w:r>
        <w:lastRenderedPageBreak/>
        <w:t>Allegato 1.4.</w:t>
      </w:r>
      <w:r>
        <w:tab/>
      </w:r>
      <w:r w:rsidRPr="00D519C7">
        <w:t>Diagnosi principale eseguita sulle persone in trattamento per droga. Lazio 20</w:t>
      </w:r>
      <w:r w:rsidR="000E5AB4">
        <w:t>20</w:t>
      </w:r>
      <w:bookmarkEnd w:id="6"/>
    </w:p>
    <w:tbl>
      <w:tblPr>
        <w:tblW w:w="5000" w:type="pct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5305"/>
        <w:gridCol w:w="807"/>
        <w:gridCol w:w="768"/>
        <w:gridCol w:w="793"/>
        <w:gridCol w:w="845"/>
        <w:gridCol w:w="793"/>
        <w:gridCol w:w="793"/>
        <w:gridCol w:w="833"/>
        <w:gridCol w:w="885"/>
        <w:gridCol w:w="833"/>
        <w:gridCol w:w="793"/>
        <w:gridCol w:w="833"/>
        <w:gridCol w:w="845"/>
      </w:tblGrid>
      <w:tr w:rsidR="00AD459E" w14:paraId="3F665F55" w14:textId="77777777" w:rsidTr="000B0FEB">
        <w:tc>
          <w:tcPr>
            <w:tcW w:w="5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3765E5" w14:textId="77777777" w:rsidR="00AD459E" w:rsidRDefault="00AD459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4CF67B" w14:textId="77777777" w:rsidR="00AD459E" w:rsidRDefault="00AD459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098A2EE" w14:textId="70D69EB3" w:rsidR="00AD459E" w:rsidRDefault="00AD459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AF3A8F" w14:textId="77777777" w:rsidR="00AD459E" w:rsidRDefault="00AD459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AD459E" w14:paraId="1543E89A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64227C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8BCA62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DFFB8C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C22412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EE83E7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472C0F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71E7BC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D3D82F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196873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C8FAD6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4BD5A2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4F854A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B92EC5" w14:textId="77777777" w:rsidR="00AD459E" w:rsidRDefault="00AD459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732A94" w14:paraId="452AFABD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3F15CA" w14:textId="77777777" w:rsidR="00732A94" w:rsidRDefault="00732A94" w:rsidP="00732A94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33DFEB" w14:textId="3CFFD0F8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2205AD" w14:textId="5A3DC93C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408661" w14:textId="235877AD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700A7C" w14:textId="0FC6F315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4F0953" w14:textId="5D426ADB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255332" w14:textId="1C791154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F59F25" w14:textId="22352488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E751F0" w14:textId="53BA294A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B3F5BFF" w14:textId="44B06E77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B9307B" w14:textId="45B4AC28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85DFC8" w14:textId="318C7326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E6FAA8" w14:textId="12224A1F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AD459E" w14:paraId="3A9DE816" w14:textId="77777777" w:rsidTr="000B0FEB">
        <w:tc>
          <w:tcPr>
            <w:tcW w:w="5305" w:type="dxa"/>
            <w:tcBorders>
              <w:top w:val="single" w:sz="12" w:space="0" w:color="C0504D" w:themeColor="accent2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E1FA4E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DIAGNOSI PRINCIPALE</w:t>
            </w:r>
          </w:p>
        </w:tc>
        <w:tc>
          <w:tcPr>
            <w:tcW w:w="807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4C4D6B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42B580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39A8C0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0B7889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1BEEBF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A2E87B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BDA162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4F941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3B057B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4E3BD7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5A801F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1F703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D459E" w14:paraId="056FC837" w14:textId="77777777" w:rsidTr="000B0FEB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D5E19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allucinogeni</w:t>
            </w:r>
          </w:p>
        </w:tc>
      </w:tr>
      <w:tr w:rsidR="00732A94" w14:paraId="67547004" w14:textId="77777777" w:rsidTr="000B0FE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0A55F" w14:textId="4026D1E1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3053 - abuso di allucinogeni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4FA9E" w14:textId="58527CD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F2F5A" w14:textId="75A09FC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87320" w14:textId="734965E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56DE3" w14:textId="12EDB2B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58072" w14:textId="10225EF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D6D3A" w14:textId="77F5382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445C6" w14:textId="1A24459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5B8DC" w14:textId="2B7CD19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1BA65" w14:textId="6A8FA6C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92E0" w14:textId="68456D6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78195" w14:textId="0CD2298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2DB51" w14:textId="4B28659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732A94" w14:paraId="3C22C7DB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2F22" w14:textId="7636A12E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EF17B" w14:textId="2939E8C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2FC7C" w14:textId="320E70D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D042D" w14:textId="59BEFE8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6181A" w14:textId="0337C30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76A8C" w14:textId="131860A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F532D" w14:textId="3C32B43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6C8C7" w14:textId="781872C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558F" w14:textId="2B5D9F3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C0B91" w14:textId="01F64AE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4917F" w14:textId="3818167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E641D" w14:textId="5A9CAE9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3A878" w14:textId="5C73C76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732A94" w14:paraId="70D623F8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9E23F" w14:textId="5286F7BD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3046 - altra dipendenza da droghe specificata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93B85" w14:textId="51798DF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D0C5F" w14:textId="2D2E8EE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0750D" w14:textId="734D575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733B6" w14:textId="732C539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7AB9A" w14:textId="61492B7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F0EA9" w14:textId="70A2A40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22976" w14:textId="4D0477B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D52F5" w14:textId="07294B8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45898" w14:textId="59613AD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7A605" w14:textId="71D2674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8EFC0" w14:textId="5597177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25BBD" w14:textId="5FECCEE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AD459E" w14:paraId="584A275B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2ED7C7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cannabis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18E2B5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BE056E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E33854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F4F9E2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23273F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A5750D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885367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F494E6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010669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5FAF3A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D2300B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9E605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32A94" w14:paraId="65F82744" w14:textId="77777777" w:rsidTr="000B0FE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4AA39" w14:textId="716C20F1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3043 - dipendenza da cannabinoidi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31039" w14:textId="08921E5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20113" w14:textId="318DCFA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FE960" w14:textId="146973E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8FFEA" w14:textId="0BC5A25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3,5%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E7293" w14:textId="2E90311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E3E95" w14:textId="6C6C533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3910E" w14:textId="7796E30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07F09" w14:textId="1583B7E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318A" w14:textId="4F9B7FF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780F5" w14:textId="7A08D51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AFA5E" w14:textId="0C75215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3A6F1" w14:textId="1C54565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</w:tr>
      <w:tr w:rsidR="00732A94" w14:paraId="6E9BBF6A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752FC" w14:textId="5D502B14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3052 - abuso di cannabinoidi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79458" w14:textId="52D3545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2C51D" w14:textId="61C97DF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0DEE0" w14:textId="1C2E542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2FC3B" w14:textId="40FC70E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5,3%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360DD" w14:textId="2299322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7DAAD" w14:textId="34799C1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CD0E6" w14:textId="564C8CA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6EE48" w14:textId="68BFA2B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01B1E" w14:textId="0F7E5E4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D3B5E" w14:textId="191E1D1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B6D72" w14:textId="1050978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2A8A0" w14:textId="6368F2F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2,4%</w:t>
            </w:r>
          </w:p>
        </w:tc>
      </w:tr>
      <w:tr w:rsidR="00732A94" w14:paraId="16D9240A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B35AC" w14:textId="76779C3B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non riscontrato uso di sostanza o comportamento 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addiction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7048B" w14:textId="624841A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6020B" w14:textId="3859AB2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926A7" w14:textId="2AC507E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CB986" w14:textId="4601B6E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60FE4" w14:textId="295E506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C58E0" w14:textId="4AAD3EA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41F3" w14:textId="08B9BC1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0C013" w14:textId="06C9189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5669B" w14:textId="4D609D5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E09A6" w14:textId="5992800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4E7C4" w14:textId="0DFD7E0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C2876" w14:textId="1EA2B39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AD459E" w14:paraId="2A9CE3A7" w14:textId="77777777" w:rsidTr="000B0FEB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86023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cocaina</w:t>
            </w:r>
          </w:p>
        </w:tc>
      </w:tr>
      <w:tr w:rsidR="00732A94" w14:paraId="04A87B45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63557" w14:textId="590B7157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3042 - dipendenza da cocaina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922DF" w14:textId="79CD927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B9DCD" w14:textId="7880A73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1A4AF" w14:textId="3CD13D3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76D92" w14:textId="52ADF1A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10,4%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34307" w14:textId="34B175D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F0484" w14:textId="3E3551D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CEC6F" w14:textId="3F974A2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725CF" w14:textId="2F38D49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24015" w14:textId="727F5F5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11CDA" w14:textId="28625F2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CAC03" w14:textId="5F9D20E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FE09C" w14:textId="1D77876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8,4%</w:t>
            </w:r>
          </w:p>
        </w:tc>
      </w:tr>
      <w:tr w:rsidR="00732A94" w14:paraId="6E4D3126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DBB31" w14:textId="269F11B7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3056 - abuso di cocaina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31853" w14:textId="5FF2779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8F39B" w14:textId="7EABC8D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57C6" w14:textId="4F33655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2384C" w14:textId="25BB0BD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9,3%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68EA1" w14:textId="09163D9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A9A38" w14:textId="59F9905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B271F" w14:textId="7C8240C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87C65" w14:textId="25BCB57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90801" w14:textId="2192DCC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4FBFD" w14:textId="3CA6F89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3C26B" w14:textId="1CAFA31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674D6" w14:textId="06A5B88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6,6%</w:t>
            </w:r>
          </w:p>
        </w:tc>
      </w:tr>
      <w:tr w:rsidR="00732A94" w14:paraId="76880543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35EF1" w14:textId="304FC5C9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2928 - altri disturbi psichici specificati indotti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DF8D3" w14:textId="27425EE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F961D" w14:textId="67975359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E99BE" w14:textId="52F3377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D0B9B" w14:textId="3CEE442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2FD45" w14:textId="22D8A13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B103D" w14:textId="6165CE2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ADBA3" w14:textId="27D93D6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8D035" w14:textId="489E777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872D8" w14:textId="604A38D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AB065" w14:textId="5B0476F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EA0F" w14:textId="1582E38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91358" w14:textId="45AADF0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</w:tr>
      <w:tr w:rsidR="00732A94" w14:paraId="2538E9CE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EC390" w14:textId="5E9921D5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2929 - disturbi psichici non specificati indotti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5EA1" w14:textId="168CDDB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80EDF" w14:textId="7F89A59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4653" w14:textId="7ADB8D7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9924D" w14:textId="3370273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7E00" w14:textId="7C27F2B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488AF" w14:textId="189EEC8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C94BD" w14:textId="36C7ED6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2F779" w14:textId="144E105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C8425" w14:textId="7784739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65935" w14:textId="273A44E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910F5" w14:textId="37A0890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C6483" w14:textId="12C324D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732A94" w14:paraId="5A8CA6C4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E5330" w14:textId="3ED0F934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2920 - astinenza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A19A1" w14:textId="601A4CE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5EA04" w14:textId="4CAB818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F5B97" w14:textId="206C844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99C48" w14:textId="5FC5C06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D2356" w14:textId="7082C3F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18862" w14:textId="22FA2CF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A1840" w14:textId="794E43D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14ACE" w14:textId="145A850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FAEE7" w14:textId="1DCE331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5CDAE" w14:textId="181A9DF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460E" w14:textId="2472BB4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C699F" w14:textId="191F1DB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732A94" w14:paraId="28C2A32D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A047D" w14:textId="59C37EB2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2922 - intossicazione patologica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ADFBD" w14:textId="3BE0599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63591" w14:textId="28DACBE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1E8B2" w14:textId="6CCD3E0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8D998" w14:textId="18D1559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06965" w14:textId="31CDE4A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824FA" w14:textId="42CA20E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F6A20" w14:textId="5F5E15C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74FA1" w14:textId="3775C8BC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68CA8" w14:textId="3CA2A78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EF993" w14:textId="470251C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94FA6" w14:textId="3F07B6F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16593" w14:textId="26036871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0,001</w:t>
            </w:r>
          </w:p>
        </w:tc>
      </w:tr>
      <w:tr w:rsidR="00732A94" w14:paraId="1F8B9898" w14:textId="77777777" w:rsidTr="00D846BF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00328" w14:textId="6BCA85CC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0000 - percorso diagnostico non completato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5F836" w14:textId="537BDFA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011EB" w14:textId="523F6C3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7091" w14:textId="662791C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71874" w14:textId="1710A60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8,8%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219AC" w14:textId="74BD7A5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F94CE" w14:textId="240B0664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C7AF4" w14:textId="5600F96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5AD7F" w14:textId="7E6BC9E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DA638" w14:textId="082E016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E9E52" w14:textId="67F7CB5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C5972" w14:textId="283FBD8A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D06A51" w14:textId="30572C2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2,5%</w:t>
            </w:r>
          </w:p>
        </w:tc>
      </w:tr>
      <w:tr w:rsidR="00E84F91" w14:paraId="1FC24DB7" w14:textId="77777777" w:rsidTr="00D846B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69B45" w14:textId="7E9E5C5F" w:rsidR="00732A94" w:rsidRDefault="00732A94" w:rsidP="00732A9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0000 - uso in assenza dei requisiti per certificazione di disturbo da uso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F9FC1" w14:textId="77A1A15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061FD" w14:textId="544E16D3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C0D90" w14:textId="591709BE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1214E" w14:textId="47262A4F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79EED" w14:textId="7FCA6BED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8D206" w14:textId="4C3D2722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E078B" w14:textId="37C93627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457C1" w14:textId="5806B1F6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77569" w14:textId="7D4733E0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FFF01" w14:textId="5E6C9F95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6BC9A" w14:textId="29AB99B8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E47B9" w14:textId="0432EEEB" w:rsidR="00732A94" w:rsidRDefault="00732A94" w:rsidP="00732A9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</w:tr>
    </w:tbl>
    <w:p w14:paraId="4184364A" w14:textId="77777777" w:rsidR="00AD459E" w:rsidRDefault="00AD459E" w:rsidP="00AD459E">
      <w:pPr>
        <w:pStyle w:val="segue"/>
      </w:pPr>
      <w:r>
        <w:t>segue</w:t>
      </w:r>
    </w:p>
    <w:p w14:paraId="08238C41" w14:textId="77777777" w:rsidR="00AD459E" w:rsidRDefault="00AD459E" w:rsidP="00AD459E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56C84525" w14:textId="185ACAF6" w:rsidR="00AD459E" w:rsidRPr="000114B6" w:rsidRDefault="00AD459E" w:rsidP="0026639C">
      <w:pPr>
        <w:pStyle w:val="continua"/>
      </w:pPr>
      <w:r w:rsidRPr="007F01DA">
        <w:lastRenderedPageBreak/>
        <w:t>Allegato 1.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5305"/>
        <w:gridCol w:w="807"/>
        <w:gridCol w:w="768"/>
        <w:gridCol w:w="793"/>
        <w:gridCol w:w="845"/>
        <w:gridCol w:w="793"/>
        <w:gridCol w:w="793"/>
        <w:gridCol w:w="833"/>
        <w:gridCol w:w="885"/>
        <w:gridCol w:w="833"/>
        <w:gridCol w:w="793"/>
        <w:gridCol w:w="833"/>
        <w:gridCol w:w="845"/>
      </w:tblGrid>
      <w:tr w:rsidR="009662EB" w14:paraId="60A00781" w14:textId="77777777" w:rsidTr="000B0FEB">
        <w:tc>
          <w:tcPr>
            <w:tcW w:w="5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B8955A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4670F1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679FD2" w14:textId="4E46C6C5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6B2610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9662EB" w14:paraId="1D63F11E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4CDBF1" w14:textId="77777777" w:rsidR="009662EB" w:rsidRDefault="009662EB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9EA4F5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2B474F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5B88B9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99180B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3C3B22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B558B9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199517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794BB4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5A02A5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244E02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D162F1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CD8494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732A94" w14:paraId="24F116C1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25CD17" w14:textId="77777777" w:rsidR="00732A94" w:rsidRDefault="00732A94" w:rsidP="00732A94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399FE2" w14:textId="7838A360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B7613D" w14:textId="55C60B8C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1A4D96" w14:textId="41059A80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1F2099" w14:textId="4B4CE110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3274C3" w14:textId="75F32846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B62BE4" w14:textId="65D39F03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BE9582" w14:textId="39480A17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7A613D" w14:textId="7911CA28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F11FCE" w14:textId="28CEAA34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5DCF9E" w14:textId="718FF61A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F2B990" w14:textId="6ABCD95D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C5A8FE" w14:textId="119B35FF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AD459E" w14:paraId="43DD1422" w14:textId="77777777" w:rsidTr="000B0FEB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2C2039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oppiacei</w:t>
            </w:r>
          </w:p>
        </w:tc>
      </w:tr>
      <w:tr w:rsidR="00EB7D36" w14:paraId="6515E413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A25B6" w14:textId="2CA3209E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3040 - dipendenza da oppioidi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563EE" w14:textId="3DD9E3A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74667" w14:textId="0550C35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4A5F3" w14:textId="071E144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F2E85" w14:textId="2601FC8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17,4%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89CF4" w14:textId="13D0A8D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5371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A0133" w14:textId="7918130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CE316" w14:textId="0F1E93E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6360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0897F" w14:textId="42E058F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58,4%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7CA6B" w14:textId="5BCFE60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5632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D3951" w14:textId="05EBFFB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CDF72" w14:textId="7BAE4BD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6668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4FE8B" w14:textId="78A794F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50,7%</w:t>
            </w:r>
          </w:p>
        </w:tc>
      </w:tr>
      <w:tr w:rsidR="00EB7D36" w14:paraId="7CD70FE8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B94FB" w14:textId="290EF971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3055 - abuso di oppioidi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F201F" w14:textId="6F9264A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03548" w14:textId="7731102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8D3D7" w14:textId="27EFB4C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399ED" w14:textId="72ADA66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4E321" w14:textId="5C921D2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A2E26" w14:textId="7F6D242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93462" w14:textId="31A0627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5F82" w14:textId="7771D10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BB1C6" w14:textId="6D64061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FF7EF" w14:textId="7CA9AF0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7612B" w14:textId="4A713ED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78430" w14:textId="76A1404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2,8%</w:t>
            </w:r>
          </w:p>
        </w:tc>
      </w:tr>
      <w:tr w:rsidR="00EB7D36" w14:paraId="64654C97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3BC1" w14:textId="0BF28874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2920 - astinenza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33A5A" w14:textId="575AA1A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23D00" w14:textId="41260BC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B0C95" w14:textId="429937B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E72F8" w14:textId="44F11E6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D4877" w14:textId="5D9060F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207AA" w14:textId="71F838E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CBB61" w14:textId="7B371C0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D620A" w14:textId="7D4F6FA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6DF64" w14:textId="0980D38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4DD4A" w14:textId="5697752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A312E" w14:textId="60592F9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D8EA0" w14:textId="271C47B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</w:tr>
      <w:tr w:rsidR="00EB7D36" w14:paraId="0C29B58F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82D1A" w14:textId="163E1C51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2921 - stati paranoidi e/o allucinatori indotti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F5AC" w14:textId="5777CB74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B75F0" w14:textId="09526D84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869B5" w14:textId="49539B0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BFF59" w14:textId="4938653C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FD4D2" w14:textId="285B637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44DCF" w14:textId="0C3701F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9F005" w14:textId="60046595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9A000" w14:textId="2EED67C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BCB9C" w14:textId="3C534F3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EEE93" w14:textId="4D0808C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33B26" w14:textId="474CC54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0C7B2" w14:textId="2A7EFF54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EB7D36" w14:paraId="21A0DAB1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6E3C6" w14:textId="195C0DF8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2922 - intossicazione patologica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CFEF0" w14:textId="75B387C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D3F7D" w14:textId="0B8CBA64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97361" w14:textId="4F2954C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C2953" w14:textId="50844B5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A543C" w14:textId="3549F3B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E37AB" w14:textId="31EB399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A8BF6" w14:textId="72A7F81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84B57" w14:textId="155CFEF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EFC76" w14:textId="2C4A82D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7E2A9" w14:textId="73E359D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F0BD1" w14:textId="4460A14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52108" w14:textId="3558F58C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EB7D36" w14:paraId="44B9D90D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28747" w14:textId="57B1398B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304 - dipendenza da droghe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7381" w14:textId="2DC3B32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E4FF" w14:textId="33D7D0E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8C8E8" w14:textId="614570DC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01D96" w14:textId="7DA4C98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BCAE7" w14:textId="0894CB8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3B75E" w14:textId="681756B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E5483" w14:textId="14EE8CE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CE462" w14:textId="31BB875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23F52" w14:textId="03D474F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3FDB7" w14:textId="2387C79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9268E" w14:textId="5EAA12D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8DD98" w14:textId="13CA718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EB7D36" w14:paraId="44346734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8907B" w14:textId="13AEB69D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3047 - combinazioni di sostanze oppioidi con altre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B8079" w14:textId="14A0F20C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C67DE" w14:textId="298F65B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9752E" w14:textId="34BFF0E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15521" w14:textId="3F2AA51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B0A6" w14:textId="1B43F8A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4AC18" w14:textId="3D690AE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ADBC1" w14:textId="2B35B344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D3615" w14:textId="7BD17B3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09B97" w14:textId="5F61CCF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DF97F" w14:textId="49BF0D5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70E7" w14:textId="542FC86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D19D2" w14:textId="19DB92B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AD459E" w14:paraId="73BFB3B7" w14:textId="77777777" w:rsidTr="000B0FEB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B3AE7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psicofarmaci</w:t>
            </w:r>
          </w:p>
        </w:tc>
      </w:tr>
      <w:tr w:rsidR="00EB7D36" w14:paraId="4A56FBD4" w14:textId="77777777" w:rsidTr="00D846BF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E60CE" w14:textId="1245612A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3041 - dipendenza da barbiturici e da sedativi o ipnotici con effetto similare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472E9" w14:textId="33D0A1D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937B4" w14:textId="09D137B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AACF6" w14:textId="1FBCCC0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A3886" w14:textId="60D92F3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760E5" w14:textId="0616D05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D008A" w14:textId="355E7AC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A95AF" w14:textId="28EDEE9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D3577" w14:textId="272E874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8D65F" w14:textId="1895C50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4C092" w14:textId="7D012CE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C7483" w14:textId="714592B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E8667" w14:textId="4683EBB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</w:tr>
      <w:tr w:rsidR="00EB7D36" w14:paraId="0047F6AD" w14:textId="77777777" w:rsidTr="00D846B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7C8C3" w14:textId="044BF05C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3054 - abuso di barbiturici e di sedativi o ipnotici ad effetto similare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DA506" w14:textId="643C0BB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0BC42" w14:textId="6222E3E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30B2B" w14:textId="3B5C7A73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02646" w14:textId="50FE0B2D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90100" w14:textId="37267DC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85855" w14:textId="4A5F023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18DF8" w14:textId="2F7F830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03BCF" w14:textId="4FDE431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35070" w14:textId="506555F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1A32A" w14:textId="3EF1269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D713A" w14:textId="203FE0D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D9849" w14:textId="445B311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</w:tr>
    </w:tbl>
    <w:p w14:paraId="34FC017C" w14:textId="77777777" w:rsidR="009662EB" w:rsidRDefault="009662EB" w:rsidP="009662EB">
      <w:pPr>
        <w:pStyle w:val="segue"/>
      </w:pPr>
      <w:r>
        <w:t>segue</w:t>
      </w:r>
    </w:p>
    <w:p w14:paraId="42D1CAB0" w14:textId="77777777" w:rsidR="009662EB" w:rsidRDefault="009662EB" w:rsidP="009662EB">
      <w:pPr>
        <w:rPr>
          <w:rFonts w:ascii="Verdana" w:hAnsi="Verdana"/>
          <w:i/>
          <w:color w:val="000000"/>
          <w:sz w:val="16"/>
          <w:szCs w:val="16"/>
        </w:rPr>
      </w:pPr>
      <w:r>
        <w:br w:type="page"/>
      </w:r>
    </w:p>
    <w:p w14:paraId="05599736" w14:textId="6E28FD41" w:rsidR="009662EB" w:rsidRPr="000114B6" w:rsidRDefault="009662EB" w:rsidP="0026639C">
      <w:pPr>
        <w:pStyle w:val="continua"/>
      </w:pPr>
      <w:r w:rsidRPr="007F01DA">
        <w:lastRenderedPageBreak/>
        <w:t>Allegato 1.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5305"/>
        <w:gridCol w:w="807"/>
        <w:gridCol w:w="768"/>
        <w:gridCol w:w="793"/>
        <w:gridCol w:w="845"/>
        <w:gridCol w:w="793"/>
        <w:gridCol w:w="793"/>
        <w:gridCol w:w="833"/>
        <w:gridCol w:w="885"/>
        <w:gridCol w:w="833"/>
        <w:gridCol w:w="793"/>
        <w:gridCol w:w="833"/>
        <w:gridCol w:w="845"/>
      </w:tblGrid>
      <w:tr w:rsidR="009662EB" w14:paraId="479B5EF1" w14:textId="77777777" w:rsidTr="000B0FEB">
        <w:tc>
          <w:tcPr>
            <w:tcW w:w="5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90A9ADA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E38BCB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276A21E" w14:textId="346E540A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363BA7" w14:textId="77777777" w:rsidR="009662EB" w:rsidRDefault="009662EB" w:rsidP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9662EB" w14:paraId="1F6701B3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962555" w14:textId="77777777" w:rsidR="009662EB" w:rsidRDefault="009662EB" w:rsidP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23094A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284CCD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17240C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BCEB675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3A4EAB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E8B763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D00C75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7AC6E2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2CB8E5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BE1F81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8CB6A83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C1E47A" w14:textId="77777777" w:rsidR="009662EB" w:rsidRDefault="009662EB" w:rsidP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732A94" w14:paraId="13A9F194" w14:textId="77777777" w:rsidTr="000B0FEB">
        <w:tc>
          <w:tcPr>
            <w:tcW w:w="530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B900B9" w14:textId="77777777" w:rsidR="00732A94" w:rsidRDefault="00732A94" w:rsidP="00732A94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5DAB19" w14:textId="3E19FCA1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2094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79BB85" w14:textId="6922C12E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21BA432" w14:textId="13F7DA02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2344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9770BEC" w14:textId="2EDDA998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113CF1" w14:textId="49480409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9459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5BCC14" w14:textId="3BB22A30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1581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BB11600" w14:textId="299E6631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11040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A5C5DC" w14:textId="245442F7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82,50%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A443D1" w14:textId="5A8B5DBF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11553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CA79ED" w14:textId="00F7A850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B43A22" w14:textId="0ECB56C6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13384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C271DAA" w14:textId="2C34F422" w:rsidR="00732A94" w:rsidRDefault="00732A94" w:rsidP="00732A9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AD459E" w14:paraId="13D7CC2B" w14:textId="77777777" w:rsidTr="000B0FEB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EE944" w14:textId="77777777" w:rsidR="00AD459E" w:rsidRDefault="00AD459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stimolanti</w:t>
            </w:r>
          </w:p>
        </w:tc>
      </w:tr>
      <w:tr w:rsidR="00EB7D36" w14:paraId="7E0C9B2B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05627" w14:textId="3AAECFBE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3044 - dipendenza da amfetamina e altri psicostimolanti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5E969" w14:textId="2DD507F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859C8" w14:textId="3AC695F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91211" w14:textId="535E11A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6E9CC" w14:textId="30AFE1B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405DC" w14:textId="3C90C7E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19F16" w14:textId="01811C2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10AD9" w14:textId="25F9898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A0A56" w14:textId="33D78E7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B6779" w14:textId="64370CDE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6BD1" w14:textId="1CD5C32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E091E" w14:textId="2214F3D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095B9" w14:textId="30D09A85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</w:tr>
      <w:tr w:rsidR="00EB7D36" w14:paraId="3774A50B" w14:textId="77777777" w:rsidTr="000B0FEB">
        <w:tc>
          <w:tcPr>
            <w:tcW w:w="5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9ACF8" w14:textId="0D99B40E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3057 - abuso di amfetamina o di simpaticomimetici ad azione simile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72BF" w14:textId="1448E267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7DC41" w14:textId="7D419AF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9A5C6" w14:textId="7612935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94F94" w14:textId="15372AA5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ED8E0" w14:textId="3EA5888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2E9CF" w14:textId="1324841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07B45" w14:textId="2B4369B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F470" w14:textId="5BF1656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F3584" w14:textId="4C2F228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4F813" w14:textId="32926F12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DB2C5" w14:textId="5F7E290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FD615" w14:textId="3BAC6F0F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</w:tr>
      <w:tr w:rsidR="00EB7D36" w14:paraId="5181B5C6" w14:textId="77777777" w:rsidTr="000B0FE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C606E" w14:textId="23E883DB" w:rsidR="00EB7D36" w:rsidRDefault="00EB7D36" w:rsidP="00EB7D3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F19.24.2.3 - dipendenza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dasostanze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diverse (o sconosciute) moderata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C0FBC" w14:textId="538457F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48CD8" w14:textId="23904E28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C0360" w14:textId="61436E15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A4998" w14:textId="0C84998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6569D" w14:textId="17EF596B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58B64" w14:textId="1EE0975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16AAC" w14:textId="761676B0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61F2D" w14:textId="2344AC2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6E141" w14:textId="77B651FA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C67A3" w14:textId="02611C19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096B4" w14:textId="55BEBC71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263F7" w14:textId="4804C316" w:rsidR="00EB7D36" w:rsidRDefault="00EB7D36" w:rsidP="00EB7D3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EB7D36" w14:paraId="2D487098" w14:textId="77777777" w:rsidTr="000B0FEB">
        <w:tc>
          <w:tcPr>
            <w:tcW w:w="5305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30F93" w14:textId="420FDA73" w:rsidR="00EB7D36" w:rsidRDefault="00EB7D36" w:rsidP="00EB7D36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 soggetti con diagnosi</w:t>
            </w:r>
          </w:p>
        </w:tc>
        <w:tc>
          <w:tcPr>
            <w:tcW w:w="80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9693A" w14:textId="21A32BF5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1295</w:t>
            </w:r>
          </w:p>
        </w:tc>
        <w:tc>
          <w:tcPr>
            <w:tcW w:w="768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67BFC" w14:textId="476DFC90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185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F48F1" w14:textId="5D7DD0CA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1480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E2097" w14:textId="5CF0D583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63,1%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0EEE" w14:textId="7C69D843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7889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AA4A4" w14:textId="5B214E23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1372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AFBCC" w14:textId="76C1A697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9261</w:t>
            </w:r>
          </w:p>
        </w:tc>
        <w:tc>
          <w:tcPr>
            <w:tcW w:w="88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AA13D" w14:textId="4F4C51F5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83,9%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8A316" w14:textId="640FF911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9061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55BA2" w14:textId="5D28A31A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1540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92B1E" w14:textId="33C266C6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10601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12DE" w14:textId="083FECCD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79,2%</w:t>
            </w:r>
          </w:p>
        </w:tc>
      </w:tr>
      <w:tr w:rsidR="00EB7D36" w14:paraId="5E52B485" w14:textId="77777777" w:rsidTr="000B0FEB">
        <w:tc>
          <w:tcPr>
            <w:tcW w:w="5305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564EE21" w14:textId="176C1AEA" w:rsidR="00EB7D36" w:rsidRDefault="00EB7D36" w:rsidP="00EB7D36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diagnosi non eseguita</w:t>
            </w:r>
          </w:p>
        </w:tc>
        <w:tc>
          <w:tcPr>
            <w:tcW w:w="80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C1037EF" w14:textId="29513D74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799</w:t>
            </w:r>
          </w:p>
        </w:tc>
        <w:tc>
          <w:tcPr>
            <w:tcW w:w="768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53EC4C3" w14:textId="2CAF58B1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40F26E9" w14:textId="5DEA5810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864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45489B7" w14:textId="02414EE2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36,9%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A341FD9" w14:textId="1E7BEB40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1570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CB6B719" w14:textId="12FCC41B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209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89B302B" w14:textId="05FBFFBA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1779</w:t>
            </w:r>
          </w:p>
        </w:tc>
        <w:tc>
          <w:tcPr>
            <w:tcW w:w="88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493C5A7" w14:textId="2F8E33B9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16,1%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4125DF4" w14:textId="7D632009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2492</w:t>
            </w:r>
          </w:p>
        </w:tc>
        <w:tc>
          <w:tcPr>
            <w:tcW w:w="79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FAB1BA6" w14:textId="5ED105AF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291</w:t>
            </w:r>
          </w:p>
        </w:tc>
        <w:tc>
          <w:tcPr>
            <w:tcW w:w="83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250B07C" w14:textId="13D3F3B4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2783</w:t>
            </w:r>
          </w:p>
        </w:tc>
        <w:tc>
          <w:tcPr>
            <w:tcW w:w="84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C8F3E38" w14:textId="4538EDCC" w:rsidR="00EB7D36" w:rsidRDefault="00EB7D36" w:rsidP="00EB7D3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20,8%</w:t>
            </w:r>
          </w:p>
        </w:tc>
      </w:tr>
    </w:tbl>
    <w:p w14:paraId="4ABA3612" w14:textId="3801D9B1" w:rsidR="009A10D8" w:rsidRDefault="009A10D8" w:rsidP="001F3A6E">
      <w:pPr>
        <w:pStyle w:val="titolotabelle"/>
      </w:pPr>
    </w:p>
    <w:p w14:paraId="3A093DE8" w14:textId="77777777" w:rsidR="009A10D8" w:rsidRDefault="009A10D8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4EF8C09B" w14:textId="3588A82A" w:rsidR="00D519C7" w:rsidRPr="00F502F1" w:rsidRDefault="009A10D8" w:rsidP="001F3A6E">
      <w:pPr>
        <w:pStyle w:val="titolotabelle"/>
        <w:rPr>
          <w:spacing w:val="-4"/>
        </w:rPr>
      </w:pPr>
      <w:bookmarkStart w:id="7" w:name="_Toc83285269"/>
      <w:r w:rsidRPr="00F502F1">
        <w:rPr>
          <w:spacing w:val="-4"/>
        </w:rPr>
        <w:lastRenderedPageBreak/>
        <w:t>Allegato 1.5.</w:t>
      </w:r>
      <w:r w:rsidRPr="00F502F1">
        <w:rPr>
          <w:spacing w:val="-4"/>
        </w:rPr>
        <w:tab/>
      </w:r>
      <w:r w:rsidR="00F43E11" w:rsidRPr="00F502F1">
        <w:rPr>
          <w:spacing w:val="-4"/>
        </w:rPr>
        <w:t xml:space="preserve">Piani di trattamento registrati in favore delle persone in trattamento per dipendenza da droghe </w:t>
      </w:r>
      <w:proofErr w:type="spellStart"/>
      <w:r w:rsidR="00F43E11" w:rsidRPr="00F502F1">
        <w:rPr>
          <w:spacing w:val="-4"/>
        </w:rPr>
        <w:t>SerD</w:t>
      </w:r>
      <w:proofErr w:type="spellEnd"/>
      <w:r w:rsidR="00F43E11" w:rsidRPr="00F502F1">
        <w:rPr>
          <w:spacing w:val="-4"/>
        </w:rPr>
        <w:t xml:space="preserve"> del Lazio. Anno 2020</w:t>
      </w:r>
      <w:bookmarkEnd w:id="7"/>
    </w:p>
    <w:tbl>
      <w:tblPr>
        <w:tblW w:w="4964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1702"/>
        <w:gridCol w:w="2125"/>
        <w:gridCol w:w="2058"/>
        <w:gridCol w:w="1624"/>
      </w:tblGrid>
      <w:tr w:rsidR="00581F77" w:rsidRPr="00C96BF7" w14:paraId="0712559B" w14:textId="77777777" w:rsidTr="008C5249">
        <w:tc>
          <w:tcPr>
            <w:tcW w:w="750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2AB4F6" w14:textId="77777777" w:rsidR="00581F77" w:rsidRPr="00C96BF7" w:rsidRDefault="00581F77" w:rsidP="00581F77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C96BF7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70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26D14D6" w14:textId="7D6FE818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212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DC53CEA" w14:textId="16D612F9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Su pazienti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>(66% del totale)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2BEE1C8" w14:textId="5336D873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</w:p>
        </w:tc>
        <w:tc>
          <w:tcPr>
            <w:tcW w:w="162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FE88A67" w14:textId="44B820B1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 su piani di intervento</w:t>
            </w:r>
          </w:p>
        </w:tc>
      </w:tr>
      <w:tr w:rsidR="00581F77" w:rsidRPr="00C96BF7" w14:paraId="32A2350E" w14:textId="77777777" w:rsidTr="008C5249">
        <w:tc>
          <w:tcPr>
            <w:tcW w:w="7508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6ADA06" w14:textId="77777777" w:rsidR="00581F77" w:rsidRPr="00C96BF7" w:rsidRDefault="00581F77" w:rsidP="00581F77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C96BF7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PIANI TOTALI DI TRATTAMENTO</w:t>
            </w:r>
          </w:p>
        </w:tc>
        <w:tc>
          <w:tcPr>
            <w:tcW w:w="1702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3AF34B" w14:textId="36A33EF1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15746</w:t>
            </w:r>
          </w:p>
        </w:tc>
        <w:tc>
          <w:tcPr>
            <w:tcW w:w="2125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394594B" w14:textId="69C40210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8744</w:t>
            </w:r>
          </w:p>
        </w:tc>
        <w:tc>
          <w:tcPr>
            <w:tcW w:w="2058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324BF2" w14:textId="75C77B07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 mesi</w:t>
            </w:r>
          </w:p>
        </w:tc>
        <w:tc>
          <w:tcPr>
            <w:tcW w:w="1624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D983125" w14:textId="0AA272E4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100,0</w:t>
            </w:r>
          </w:p>
        </w:tc>
      </w:tr>
      <w:tr w:rsidR="00581F77" w:rsidRPr="00C96BF7" w14:paraId="0B4F0FA8" w14:textId="77777777" w:rsidTr="008C5249">
        <w:tc>
          <w:tcPr>
            <w:tcW w:w="750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4068378" w14:textId="77777777" w:rsidR="00581F77" w:rsidRPr="00C96BF7" w:rsidRDefault="00581F77" w:rsidP="00581F77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C96BF7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FARMACOLOGICO</w:t>
            </w:r>
          </w:p>
        </w:tc>
        <w:tc>
          <w:tcPr>
            <w:tcW w:w="170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8EE5A39" w14:textId="4EDAF22D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6335</w:t>
            </w:r>
          </w:p>
        </w:tc>
        <w:tc>
          <w:tcPr>
            <w:tcW w:w="212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B082F6C" w14:textId="79763906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5438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4101F99" w14:textId="2C4DAF1C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624" w:type="dxa"/>
            <w:tcBorders>
              <w:top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4998F07F" w14:textId="2C57A657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40,2</w:t>
            </w:r>
          </w:p>
        </w:tc>
      </w:tr>
      <w:tr w:rsidR="00581F77" w:rsidRPr="00C96BF7" w14:paraId="33240505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73185980" w14:textId="5219CF97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antagonista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082E698E" w14:textId="2F34E33C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77942F58" w14:textId="285DDD6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0AE93D1B" w14:textId="25406F67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30D9EB48" w14:textId="47F73615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581F77" w:rsidRPr="00C96BF7" w14:paraId="18B83136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07E15ED2" w14:textId="1D8658DB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psicofarmacologico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6BFF5522" w14:textId="42978AA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515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3D71F80E" w14:textId="15F7436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474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584610EB" w14:textId="47B2239A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1303ED6D" w14:textId="365FD89C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3,3</w:t>
            </w:r>
          </w:p>
        </w:tc>
      </w:tr>
      <w:tr w:rsidR="00581F77" w:rsidRPr="00C96BF7" w14:paraId="194F2566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6D44AA73" w14:textId="70EC3C4C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scalare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7E4BE2B4" w14:textId="662DDF9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939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40450701" w14:textId="162C1CA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332A95B2" w14:textId="4EECF8FA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03BD8976" w14:textId="66CA54B2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6,0</w:t>
            </w:r>
          </w:p>
        </w:tc>
      </w:tr>
      <w:tr w:rsidR="00581F77" w:rsidRPr="00C96BF7" w14:paraId="0521DBD4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0C5A7002" w14:textId="1922B2D0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mantenimento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0487A7D0" w14:textId="246F99EE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3763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633D9B0C" w14:textId="501EF31E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3386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4D71F5F2" w14:textId="1364D9E3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27F535E8" w14:textId="7EA89760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23,9</w:t>
            </w:r>
          </w:p>
        </w:tc>
      </w:tr>
      <w:tr w:rsidR="00581F77" w:rsidRPr="00C96BF7" w14:paraId="1A87B593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7EFAFF9F" w14:textId="180CD153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dosaggio variabile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7E2D6C05" w14:textId="786244C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816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2F96065C" w14:textId="426C74C6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789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297ECBB8" w14:textId="0CFAC9B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005A1296" w14:textId="1A18DF5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5,2</w:t>
            </w:r>
          </w:p>
        </w:tc>
      </w:tr>
      <w:tr w:rsidR="00581F77" w:rsidRPr="00C96BF7" w14:paraId="3199DF94" w14:textId="77777777" w:rsidTr="008C5249">
        <w:tc>
          <w:tcPr>
            <w:tcW w:w="750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34D7AE7" w14:textId="24289E1E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parziale</w:t>
            </w:r>
          </w:p>
        </w:tc>
        <w:tc>
          <w:tcPr>
            <w:tcW w:w="170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E70E876" w14:textId="40EBA590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132</w:t>
            </w:r>
          </w:p>
        </w:tc>
        <w:tc>
          <w:tcPr>
            <w:tcW w:w="21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C92BC2D" w14:textId="20D2206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131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449E4DC" w14:textId="0E6FA2D5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 mesi</w:t>
            </w:r>
          </w:p>
        </w:tc>
        <w:tc>
          <w:tcPr>
            <w:tcW w:w="1624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01DDB5F3" w14:textId="370EC721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</w:tr>
      <w:tr w:rsidR="00581F77" w:rsidRPr="00C96BF7" w14:paraId="4F2E7147" w14:textId="77777777" w:rsidTr="008C5249">
        <w:tc>
          <w:tcPr>
            <w:tcW w:w="750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723025D" w14:textId="30929CF7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altro</w:t>
            </w:r>
          </w:p>
        </w:tc>
        <w:tc>
          <w:tcPr>
            <w:tcW w:w="170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1E9336" w14:textId="268D40C4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132</w:t>
            </w:r>
          </w:p>
        </w:tc>
        <w:tc>
          <w:tcPr>
            <w:tcW w:w="212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0247F9" w14:textId="082E0D43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131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F8FEEA0" w14:textId="71943DB7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624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2FC261CB" w14:textId="18F23BD8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</w:tr>
      <w:tr w:rsidR="00581F77" w:rsidRPr="00C96BF7" w14:paraId="01AC4538" w14:textId="77777777" w:rsidTr="008C5249">
        <w:tc>
          <w:tcPr>
            <w:tcW w:w="750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3BC840A" w14:textId="0479564F" w:rsidR="00581F77" w:rsidRPr="00C96BF7" w:rsidRDefault="00581F77" w:rsidP="00581F77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VALUTATIVO DIAGNOSTICO E DI MONITORAGGIO</w:t>
            </w:r>
          </w:p>
        </w:tc>
        <w:tc>
          <w:tcPr>
            <w:tcW w:w="170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22245E8" w14:textId="5BDFB9A0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5837</w:t>
            </w:r>
          </w:p>
        </w:tc>
        <w:tc>
          <w:tcPr>
            <w:tcW w:w="212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E099B0" w14:textId="4868EC21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3920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E74EEEC" w14:textId="79BBBDAD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62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6FEA27C" w14:textId="6F5D18F8" w:rsidR="00581F77" w:rsidRPr="00C96BF7" w:rsidRDefault="00581F77" w:rsidP="00581F77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37,1</w:t>
            </w:r>
          </w:p>
        </w:tc>
      </w:tr>
      <w:tr w:rsidR="00581F77" w:rsidRPr="00C96BF7" w14:paraId="7858FD17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48E82479" w14:textId="3C197DCF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sociale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0CCC1978" w14:textId="431965A6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966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0CF9BD1B" w14:textId="58F0129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953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63D8643D" w14:textId="6155B80A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7F8A512C" w14:textId="112BD88B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6,1</w:t>
            </w:r>
          </w:p>
        </w:tc>
      </w:tr>
      <w:tr w:rsidR="00581F77" w:rsidRPr="00C96BF7" w14:paraId="14F19388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08F26228" w14:textId="7082D9D2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psicodiagnostica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55AC4350" w14:textId="674BA318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1490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4C9F4966" w14:textId="72A46362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1427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15CFB921" w14:textId="49CDC7A7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5CFDF01E" w14:textId="70F1F120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9,5</w:t>
            </w:r>
          </w:p>
        </w:tc>
      </w:tr>
      <w:tr w:rsidR="00581F77" w:rsidRPr="00C96BF7" w14:paraId="586008F1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12B579B6" w14:textId="2F3E5F0F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medica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570B0286" w14:textId="30B38816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1579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5C6CAC7D" w14:textId="1159CA6E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1543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50222122" w14:textId="6C2D6682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485DFA81" w14:textId="546A265D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10,0</w:t>
            </w:r>
          </w:p>
        </w:tc>
      </w:tr>
      <w:tr w:rsidR="00581F77" w:rsidRPr="00C96BF7" w14:paraId="0185FAC3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7743FCD5" w14:textId="6FF8A5D1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infermieristica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06477E2E" w14:textId="230F156F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312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7FC0557E" w14:textId="25147946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312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109CB81D" w14:textId="68CA3CEC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674FF564" w14:textId="7D560B07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</w:t>
            </w:r>
          </w:p>
        </w:tc>
      </w:tr>
      <w:tr w:rsidR="00581F77" w:rsidRPr="00C96BF7" w14:paraId="6EF4D0E1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0BF1C0DE" w14:textId="113834AD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Monitoraggio psicologico dell'astinenza e/o dell</w:t>
            </w:r>
            <w:r w:rsidR="00A16EEC">
              <w:rPr>
                <w:rFonts w:ascii="Verdana" w:hAnsi="Verdana" w:cs="Calibri"/>
                <w:color w:val="444444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integrazione sociale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5480B6B3" w14:textId="4ACD6972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68EDE341" w14:textId="1FBE2D78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219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09341E44" w14:textId="6A9C81FE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2F79CE87" w14:textId="0D4D33F9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</w:t>
            </w:r>
          </w:p>
        </w:tc>
      </w:tr>
      <w:tr w:rsidR="00581F77" w:rsidRPr="00C96BF7" w14:paraId="2E0CCDDF" w14:textId="77777777" w:rsidTr="008C5249">
        <w:tc>
          <w:tcPr>
            <w:tcW w:w="7508" w:type="dxa"/>
            <w:shd w:val="clear" w:color="auto" w:fill="auto"/>
            <w:vAlign w:val="center"/>
            <w:hideMark/>
          </w:tcPr>
          <w:p w14:paraId="40FE3EA6" w14:textId="68424B46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Attuazione e controllo accertamenti diagnostici (esami ematochimici, campioni urinari, ECG,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)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14:paraId="74B64A55" w14:textId="31E3C1CF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437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104E8B87" w14:textId="4BDE0F06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435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304B7C35" w14:textId="2B470C05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 mesi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14:paraId="5AE8BFA4" w14:textId="51E4D414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2,8</w:t>
            </w:r>
          </w:p>
        </w:tc>
      </w:tr>
      <w:tr w:rsidR="00581F77" w:rsidRPr="00C96BF7" w14:paraId="473FCD71" w14:textId="77777777" w:rsidTr="008C5249">
        <w:tc>
          <w:tcPr>
            <w:tcW w:w="750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C42AEF1" w14:textId="360E65C3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Monitoraggio cataboliti urinari</w:t>
            </w:r>
          </w:p>
        </w:tc>
        <w:tc>
          <w:tcPr>
            <w:tcW w:w="170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53E1F9A" w14:textId="23E2E86E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731</w:t>
            </w:r>
          </w:p>
        </w:tc>
        <w:tc>
          <w:tcPr>
            <w:tcW w:w="21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B4F3ECC" w14:textId="167A9A55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708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28E882" w14:textId="4D038B2A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624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C993F" w14:textId="157F4703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</w:t>
            </w:r>
          </w:p>
        </w:tc>
      </w:tr>
      <w:tr w:rsidR="00581F77" w:rsidRPr="00C96BF7" w14:paraId="2DFE2C00" w14:textId="77777777" w:rsidTr="008C5249">
        <w:tc>
          <w:tcPr>
            <w:tcW w:w="750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5B953CB" w14:textId="358506BA" w:rsidR="00581F77" w:rsidRPr="00C96BF7" w:rsidRDefault="00581F77" w:rsidP="00581F77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Accertamenti multidisciplinari a valenza medico-legale</w:t>
            </w:r>
          </w:p>
        </w:tc>
        <w:tc>
          <w:tcPr>
            <w:tcW w:w="170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D09A97" w14:textId="367A58A2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212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C778D6" w14:textId="380CB6C5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736562" w14:textId="73300239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624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730550EB" w14:textId="05A76504" w:rsidR="00581F77" w:rsidRPr="00C96BF7" w:rsidRDefault="00581F77" w:rsidP="00581F77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</w:tr>
    </w:tbl>
    <w:p w14:paraId="1D24FF2B" w14:textId="77777777" w:rsidR="00C704C6" w:rsidRDefault="00C704C6" w:rsidP="00C704C6">
      <w:pPr>
        <w:pStyle w:val="segue"/>
      </w:pPr>
      <w:r>
        <w:t>segue</w:t>
      </w:r>
    </w:p>
    <w:p w14:paraId="3F4D50AA" w14:textId="56A82F58" w:rsidR="00C704C6" w:rsidRDefault="00C704C6" w:rsidP="0026639C">
      <w:pPr>
        <w:pStyle w:val="continua"/>
      </w:pPr>
      <w:r w:rsidRPr="007F01DA">
        <w:lastRenderedPageBreak/>
        <w:t>Allegato 1.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7512"/>
        <w:gridCol w:w="1694"/>
        <w:gridCol w:w="2127"/>
        <w:gridCol w:w="2058"/>
        <w:gridCol w:w="1735"/>
      </w:tblGrid>
      <w:tr w:rsidR="008C5249" w:rsidRPr="00C96BF7" w14:paraId="32B413F4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1092D1" w14:textId="1D974638" w:rsidR="008C5249" w:rsidRPr="00C96BF7" w:rsidRDefault="008C5249" w:rsidP="008C524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C96BF7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DD3911" w14:textId="382F3567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4E2EC30" w14:textId="25C4616C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Su pazienti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>(66% del totale)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8BAAF5" w14:textId="43F04D65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2A315B" w14:textId="66CB04DC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 su piani di intervento</w:t>
            </w:r>
          </w:p>
        </w:tc>
      </w:tr>
      <w:tr w:rsidR="00CC1AC9" w:rsidRPr="00C96BF7" w14:paraId="6009C980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AEAD3BF" w14:textId="296C6CFD" w:rsidR="00CC1AC9" w:rsidRPr="00C96BF7" w:rsidRDefault="00CC1AC9" w:rsidP="00CC1A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COUNSELING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C9EE65" w14:textId="28587DBB" w:rsidR="00CC1AC9" w:rsidRPr="00C96BF7" w:rsidRDefault="00CC1AC9" w:rsidP="00CC1A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1810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6CB98BE" w14:textId="4AEFB2FF" w:rsidR="00CC1AC9" w:rsidRPr="00C96BF7" w:rsidRDefault="00CC1AC9" w:rsidP="00CC1A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1467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AF9B32" w14:textId="29E5604C" w:rsidR="00CC1AC9" w:rsidRPr="00C96BF7" w:rsidRDefault="00CC1AC9" w:rsidP="00CC1A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E1B5D7" w14:textId="681B0026" w:rsidR="00CC1AC9" w:rsidRPr="00C96BF7" w:rsidRDefault="00CC1AC9" w:rsidP="00CC1A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11,5</w:t>
            </w:r>
          </w:p>
        </w:tc>
      </w:tr>
      <w:tr w:rsidR="00CC1AC9" w:rsidRPr="00C96BF7" w14:paraId="6702BE5C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72842FE1" w14:textId="6AD72AA5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infermieristico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542DB8A8" w14:textId="2055973B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377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911F0DA" w14:textId="638BF207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335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4051C3A5" w14:textId="09B15BF0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1BCB72E0" w14:textId="28038EF9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2,4</w:t>
            </w:r>
          </w:p>
        </w:tc>
      </w:tr>
      <w:tr w:rsidR="00CC1AC9" w:rsidRPr="00C96BF7" w14:paraId="7E365B3F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6F4DB818" w14:textId="683CD72A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medico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139C6768" w14:textId="74C647F5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237CFD4" w14:textId="66955D7D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622CEA0E" w14:textId="5CC16AB6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701C069B" w14:textId="21F8CBA0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</w:t>
            </w:r>
          </w:p>
        </w:tc>
      </w:tr>
      <w:tr w:rsidR="00CC1AC9" w:rsidRPr="00C96BF7" w14:paraId="62312EE1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0657724E" w14:textId="3DB37B10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educativo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63C8DBE5" w14:textId="6993C78E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BA8DDEC" w14:textId="04BC4554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085678A2" w14:textId="634C92DA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785EA6C8" w14:textId="2D0C921A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</w:t>
            </w:r>
          </w:p>
        </w:tc>
      </w:tr>
      <w:tr w:rsidR="00CC1AC9" w:rsidRPr="00C96BF7" w14:paraId="5AF7C535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13E0610E" w14:textId="7EBA4383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sociale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21F81E78" w14:textId="4BD595C5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691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6B5A6E7" w14:textId="28E080DC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666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41D0C66E" w14:textId="1BC7F7FA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015953FD" w14:textId="28A18984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</w:t>
            </w:r>
          </w:p>
        </w:tc>
      </w:tr>
      <w:tr w:rsidR="00CC1AC9" w:rsidRPr="00C96BF7" w14:paraId="0C55EF46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6E557A36" w14:textId="2C054104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603E6DDD" w14:textId="5DBF83B4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578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609A80D" w14:textId="1DBD8D91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568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4B80E2B9" w14:textId="110072E7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2A86B18B" w14:textId="3F00AA67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</w:t>
            </w:r>
          </w:p>
        </w:tc>
      </w:tr>
      <w:tr w:rsidR="00CC1AC9" w:rsidRPr="00C96BF7" w14:paraId="700F9AC6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C918BC" w14:textId="73B343B4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familiare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8C6C900" w14:textId="145A0E74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D19E3A2" w14:textId="58B915D9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3EA780" w14:textId="32BDF4BF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0FACB7B0" w14:textId="41E0A62E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CC1AC9" w:rsidRPr="00C96BF7" w14:paraId="1120C174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1B194D8" w14:textId="4F919674" w:rsidR="00CC1AC9" w:rsidRPr="00C96BF7" w:rsidRDefault="00CC1AC9" w:rsidP="00CC1AC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di coppia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4A7E023" w14:textId="4F2DD8AD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4E6500" w14:textId="66B884DB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857304" w14:textId="20C76271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6B9A14E7" w14:textId="6AB12360" w:rsidR="00CC1AC9" w:rsidRPr="00C96BF7" w:rsidRDefault="00CC1AC9" w:rsidP="00CC1AC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</w:tr>
      <w:tr w:rsidR="00F162BD" w:rsidRPr="00C96BF7" w14:paraId="66EC5B38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AA4965" w14:textId="0D3CE7F8" w:rsidR="00F162BD" w:rsidRPr="00C96BF7" w:rsidRDefault="00F162BD" w:rsidP="00F162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RIABILITATIVO / EDUCATIVO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FCE81C2" w14:textId="1AD43366" w:rsidR="00F162BD" w:rsidRPr="00C96BF7" w:rsidRDefault="00F162BD" w:rsidP="00F162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413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054AFB2" w14:textId="64E533D5" w:rsidR="00F162BD" w:rsidRPr="00C96BF7" w:rsidRDefault="00F162BD" w:rsidP="00F162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377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BE4E654" w14:textId="1E23F022" w:rsidR="00F162BD" w:rsidRPr="00C96BF7" w:rsidRDefault="00F162BD" w:rsidP="00F162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64F3DE" w14:textId="5C068DD1" w:rsidR="00F162BD" w:rsidRPr="00C96BF7" w:rsidRDefault="00F162BD" w:rsidP="00F162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2,6</w:t>
            </w:r>
          </w:p>
        </w:tc>
      </w:tr>
      <w:tr w:rsidR="00F162BD" w:rsidRPr="00C96BF7" w14:paraId="4334AC4B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14746FCD" w14:textId="677C9374" w:rsidR="00F162BD" w:rsidRPr="00C96BF7" w:rsidRDefault="00F162BD" w:rsidP="00F162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Sostegno educativo al paziente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51F1D9FF" w14:textId="592C3E82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169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644F343" w14:textId="343392BA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5E353332" w14:textId="7D8F13E3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39F9E78C" w14:textId="59B40AEB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</w:t>
            </w:r>
          </w:p>
        </w:tc>
      </w:tr>
      <w:tr w:rsidR="00F162BD" w:rsidRPr="00C96BF7" w14:paraId="4FC6F12F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56C28932" w14:textId="6F222107" w:rsidR="00F162BD" w:rsidRPr="00C96BF7" w:rsidRDefault="00F162BD" w:rsidP="00F162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Tutoraggio lavorativo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001615BD" w14:textId="1440E3A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A4CAD94" w14:textId="4851C6D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1AABF045" w14:textId="17B61722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512D3E96" w14:textId="4D5BE64C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F162BD" w:rsidRPr="00C96BF7" w14:paraId="558559A8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1E1F791C" w14:textId="3A773D64" w:rsidR="00F162BD" w:rsidRPr="00C96BF7" w:rsidRDefault="00F162BD" w:rsidP="00F162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riabilitativo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3875E344" w14:textId="08F5024A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186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D9C751B" w14:textId="619C85B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183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164558A4" w14:textId="7039DDE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7D663828" w14:textId="4F2B518C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</w:t>
            </w:r>
          </w:p>
        </w:tc>
      </w:tr>
      <w:tr w:rsidR="00F162BD" w:rsidRPr="00C96BF7" w14:paraId="138BACED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7CD5712" w14:textId="12681749" w:rsidR="00F162BD" w:rsidRPr="00C96BF7" w:rsidRDefault="00F162BD" w:rsidP="00F162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Gruppi psico-socio-educativi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B9253F7" w14:textId="69461E9A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ABD91C" w14:textId="1D9BF50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6B4F1B8" w14:textId="34855CDE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6AA04ED" w14:textId="2923C404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</w:t>
            </w:r>
          </w:p>
        </w:tc>
      </w:tr>
      <w:tr w:rsidR="00F162BD" w:rsidRPr="00C96BF7" w14:paraId="70457679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075B5BE" w14:textId="5F097797" w:rsidR="00F162BD" w:rsidRPr="00C96BF7" w:rsidRDefault="00F162BD" w:rsidP="00F162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di accoglienza primaria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CA3C52" w14:textId="1FC0BBB8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F791132" w14:textId="30639DC1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2958B4C" w14:textId="5917342C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7E0DBE2B" w14:textId="37CEAC99" w:rsidR="00F162BD" w:rsidRPr="00C96BF7" w:rsidRDefault="00F162BD" w:rsidP="00F162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</w:tr>
      <w:tr w:rsidR="00F726BD" w:rsidRPr="00C96BF7" w14:paraId="2027C359" w14:textId="77777777" w:rsidTr="008C5249">
        <w:tc>
          <w:tcPr>
            <w:tcW w:w="7512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3DEEDBA" w14:textId="5DCADAC2" w:rsidR="00F726BD" w:rsidRPr="00C96BF7" w:rsidRDefault="00F726BD" w:rsidP="00F726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TRATTAMENTO SOCIALE </w:t>
            </w:r>
          </w:p>
        </w:tc>
        <w:tc>
          <w:tcPr>
            <w:tcW w:w="1694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A52D676" w14:textId="419B23B1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133</w:t>
            </w:r>
          </w:p>
        </w:tc>
        <w:tc>
          <w:tcPr>
            <w:tcW w:w="2127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6FA10D6" w14:textId="76A7CFE1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132</w:t>
            </w:r>
          </w:p>
        </w:tc>
        <w:tc>
          <w:tcPr>
            <w:tcW w:w="2058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2649C69" w14:textId="6904B001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8D14A9A" w14:textId="17F8A63A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0,8</w:t>
            </w:r>
          </w:p>
        </w:tc>
      </w:tr>
      <w:tr w:rsidR="00F726BD" w:rsidRPr="00C96BF7" w14:paraId="550EDD04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7DF929" w14:textId="7BB3B407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sociale strutturato (individuale, famigliare, di gruppo, di comunità)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CC6CD6" w14:textId="1D1C404E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133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7850DF" w14:textId="0B9AAC8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132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EC329B1" w14:textId="06661CEA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30234B5C" w14:textId="167001CB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</w:tr>
    </w:tbl>
    <w:p w14:paraId="10407D09" w14:textId="77777777" w:rsidR="00C704C6" w:rsidRDefault="00C704C6" w:rsidP="00C704C6">
      <w:pPr>
        <w:pStyle w:val="segue"/>
      </w:pPr>
      <w:r>
        <w:t>segue</w:t>
      </w:r>
    </w:p>
    <w:p w14:paraId="23D12894" w14:textId="77777777" w:rsidR="00C704C6" w:rsidRDefault="00C704C6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5098961" w14:textId="0D2D25E1" w:rsidR="00C704C6" w:rsidRDefault="00C704C6" w:rsidP="0026639C">
      <w:pPr>
        <w:pStyle w:val="continua"/>
      </w:pPr>
      <w:r w:rsidRPr="007F01DA">
        <w:lastRenderedPageBreak/>
        <w:t>Allegato 1.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7512"/>
        <w:gridCol w:w="1694"/>
        <w:gridCol w:w="2127"/>
        <w:gridCol w:w="2058"/>
        <w:gridCol w:w="1735"/>
      </w:tblGrid>
      <w:tr w:rsidR="008C5249" w:rsidRPr="00C96BF7" w14:paraId="40E2605E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E8102D" w14:textId="153F81D7" w:rsidR="008C5249" w:rsidRPr="00C96BF7" w:rsidRDefault="008C5249" w:rsidP="008C524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C96BF7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C16231" w14:textId="78EDC594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E0D576" w14:textId="255DFD93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Su pazienti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>(66% del totale)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69B34E" w14:textId="1C785ADA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910B450" w14:textId="13A5AFB7" w:rsidR="008C5249" w:rsidRPr="00C96BF7" w:rsidRDefault="008C5249" w:rsidP="008C524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 su piani di intervento</w:t>
            </w:r>
          </w:p>
        </w:tc>
      </w:tr>
      <w:tr w:rsidR="00F726BD" w:rsidRPr="00C96BF7" w14:paraId="5B4005FA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641BF11" w14:textId="724CF41C" w:rsidR="00F726BD" w:rsidRPr="00C96BF7" w:rsidRDefault="00F726BD" w:rsidP="00F726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PSICOTERAPEUTICO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4BB623" w14:textId="193068CC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612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9710B7" w14:textId="01EBA4C8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579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0691891" w14:textId="23498003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AE05596" w14:textId="5FA54217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3,9</w:t>
            </w:r>
          </w:p>
        </w:tc>
      </w:tr>
      <w:tr w:rsidR="00F726BD" w:rsidRPr="00C96BF7" w14:paraId="565BEBEE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42322149" w14:textId="35410CA3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individuale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1833C2B7" w14:textId="485A558B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4C1AE1D" w14:textId="63476BD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65415AE3" w14:textId="3C8D3448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174893D4" w14:textId="0996865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3,6</w:t>
            </w:r>
          </w:p>
        </w:tc>
      </w:tr>
      <w:tr w:rsidR="00F726BD" w:rsidRPr="00C96BF7" w14:paraId="144CD531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F76E0FB" w14:textId="4F510DC6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coppia o familiare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EA1B6A8" w14:textId="1A5494B5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CE90AB9" w14:textId="6AF60AD4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34D1DD1" w14:textId="33B3FD4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207DC720" w14:textId="3579FD41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F726BD" w:rsidRPr="00C96BF7" w14:paraId="6B0BDB83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29B85FA" w14:textId="19B2D1D2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gruppo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36FA51C" w14:textId="28C6AED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1DDC1D" w14:textId="18246E1B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D92468A" w14:textId="5782CCC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5FA8D54D" w14:textId="320D9F06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F726BD" w:rsidRPr="00C96BF7" w14:paraId="64256699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0F12A0D" w14:textId="4365EB2A" w:rsidR="00F726BD" w:rsidRPr="00C96BF7" w:rsidRDefault="00F726BD" w:rsidP="00F726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PREVENZIONE E CURA PATOLOGIE CORRELATE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E6F921" w14:textId="45AE9446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74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F060F8" w14:textId="6E1FBFC1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C4FF36" w14:textId="18463F74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7F6A7F" w14:textId="5BC31593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0,5</w:t>
            </w:r>
          </w:p>
        </w:tc>
      </w:tr>
      <w:tr w:rsidR="00F726BD" w:rsidRPr="00C96BF7" w14:paraId="516D3111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9DDDAF8" w14:textId="62C8AB33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di informazione ed educazione sanitaria (prevenzione patologie correlate)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F261857" w14:textId="4BFBD80C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3807695" w14:textId="5A45477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251F5B7" w14:textId="6CEB68F4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5D4C412D" w14:textId="3DFAA15C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F726BD" w:rsidRPr="00C96BF7" w14:paraId="4B2EF170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002B38" w14:textId="393CA048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sanitario patologie correlate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286FF93" w14:textId="0505DE3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0078A63" w14:textId="7F8F671E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C54C597" w14:textId="66733570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3B2D1297" w14:textId="677A81B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</w:t>
            </w:r>
          </w:p>
        </w:tc>
      </w:tr>
      <w:tr w:rsidR="00F726BD" w:rsidRPr="00C96BF7" w14:paraId="6FE5F5AC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2F13392" w14:textId="4FCA6A6F" w:rsidR="00F726BD" w:rsidRPr="00C96BF7" w:rsidRDefault="00F726BD" w:rsidP="00F726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RESIDENZIALE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5458BB" w14:textId="0393C996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483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0DCDEF7" w14:textId="10B36A2A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423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628C2F" w14:textId="6E92538C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A8DAFD" w14:textId="456961DB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3,1</w:t>
            </w:r>
          </w:p>
        </w:tc>
      </w:tr>
      <w:tr w:rsidR="00F726BD" w:rsidRPr="00C96BF7" w14:paraId="29401F37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640EB88D" w14:textId="6BC03620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Terapeutico Riabilitativo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23CAD6CF" w14:textId="5B637740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273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79F9805" w14:textId="434C395C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250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0097C2F9" w14:textId="0B233CAE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591F850D" w14:textId="40A84F5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</w:t>
            </w:r>
          </w:p>
        </w:tc>
      </w:tr>
      <w:tr w:rsidR="00F726BD" w:rsidRPr="00C96BF7" w14:paraId="3FD16B64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BFA379B" w14:textId="2A725C4D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Pedagogico Riabilitativo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933F8BE" w14:textId="76EED60D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9DA7D26" w14:textId="0608BFEE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DFFD267" w14:textId="5A5DC0C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A378AB6" w14:textId="44298AC7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</w:t>
            </w:r>
          </w:p>
        </w:tc>
      </w:tr>
      <w:tr w:rsidR="00F726BD" w:rsidRPr="00C96BF7" w14:paraId="4CF59EA9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011BE28" w14:textId="7263797F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Specialistico Riabilitativo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3B8F4C7" w14:textId="3F391A52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932D85" w14:textId="5EE225C8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45F5C5" w14:textId="675AD28B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0CF27816" w14:textId="5C681487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</w:t>
            </w:r>
          </w:p>
        </w:tc>
      </w:tr>
      <w:tr w:rsidR="00F726BD" w:rsidRPr="00C96BF7" w14:paraId="340061CB" w14:textId="77777777" w:rsidTr="008C5249">
        <w:tc>
          <w:tcPr>
            <w:tcW w:w="751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D49BDB" w14:textId="3086DDB0" w:rsidR="00F726BD" w:rsidRPr="00C96BF7" w:rsidRDefault="00F726BD" w:rsidP="00F726B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SEMIRESIDENZIALE</w:t>
            </w:r>
          </w:p>
        </w:tc>
        <w:tc>
          <w:tcPr>
            <w:tcW w:w="16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6BC799" w14:textId="56ADF7D4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</w:t>
            </w:r>
          </w:p>
        </w:tc>
        <w:tc>
          <w:tcPr>
            <w:tcW w:w="212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9D50468" w14:textId="638098EF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</w:t>
            </w:r>
          </w:p>
        </w:tc>
        <w:tc>
          <w:tcPr>
            <w:tcW w:w="205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C170317" w14:textId="2D33E5F3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73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DE661F" w14:textId="7186381B" w:rsidR="00F726BD" w:rsidRPr="00C96BF7" w:rsidRDefault="00F726BD" w:rsidP="00F726B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0,3</w:t>
            </w:r>
          </w:p>
        </w:tc>
      </w:tr>
      <w:tr w:rsidR="00F726BD" w:rsidRPr="00C96BF7" w14:paraId="542E1682" w14:textId="77777777" w:rsidTr="008C5249">
        <w:tc>
          <w:tcPr>
            <w:tcW w:w="7512" w:type="dxa"/>
            <w:shd w:val="clear" w:color="auto" w:fill="auto"/>
            <w:vAlign w:val="center"/>
            <w:hideMark/>
          </w:tcPr>
          <w:p w14:paraId="0DB47ADF" w14:textId="79C098D5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Semiresidenziale Terapeutico Riabilitativo</w:t>
            </w:r>
          </w:p>
        </w:tc>
        <w:tc>
          <w:tcPr>
            <w:tcW w:w="1694" w:type="dxa"/>
            <w:shd w:val="clear" w:color="auto" w:fill="auto"/>
            <w:vAlign w:val="center"/>
            <w:hideMark/>
          </w:tcPr>
          <w:p w14:paraId="5FDA737C" w14:textId="56BFF1B3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A8D37E8" w14:textId="7CCC4ACD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2058" w:type="dxa"/>
            <w:shd w:val="clear" w:color="auto" w:fill="auto"/>
            <w:vAlign w:val="center"/>
            <w:hideMark/>
          </w:tcPr>
          <w:p w14:paraId="76A6B3A4" w14:textId="79D70DD2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14:paraId="74469E26" w14:textId="325C050C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</w:t>
            </w:r>
          </w:p>
        </w:tc>
      </w:tr>
      <w:tr w:rsidR="00F726BD" w:rsidRPr="00C96BF7" w14:paraId="13A64043" w14:textId="77777777" w:rsidTr="008C5249">
        <w:tc>
          <w:tcPr>
            <w:tcW w:w="75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7225910" w14:textId="4D77F9AD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Semiresidenziale Pedagogico Riabilitativo</w:t>
            </w:r>
          </w:p>
        </w:tc>
        <w:tc>
          <w:tcPr>
            <w:tcW w:w="16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BBF7A80" w14:textId="6A2C5821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BCB697A" w14:textId="58A7F581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20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59A3328" w14:textId="22DA44A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35" w:type="dxa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57A94418" w14:textId="5D24CFC6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</w:t>
            </w:r>
          </w:p>
        </w:tc>
      </w:tr>
      <w:tr w:rsidR="00F726BD" w:rsidRPr="00C96BF7" w14:paraId="7B7F30ED" w14:textId="77777777" w:rsidTr="008C5249">
        <w:tc>
          <w:tcPr>
            <w:tcW w:w="751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FC0143" w14:textId="0AE2FA6C" w:rsidR="00F726BD" w:rsidRPr="00C96BF7" w:rsidRDefault="00F726BD" w:rsidP="00F726B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Semiresidenziale Specialistico</w:t>
            </w:r>
          </w:p>
        </w:tc>
        <w:tc>
          <w:tcPr>
            <w:tcW w:w="16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DC946A6" w14:textId="61373017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212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A829F1" w14:textId="42F4C352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205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5DE202" w14:textId="71DEE12F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35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17B45074" w14:textId="3B571D69" w:rsidR="00F726BD" w:rsidRPr="00C96BF7" w:rsidRDefault="00F726BD" w:rsidP="00F726B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</w:t>
            </w:r>
          </w:p>
        </w:tc>
      </w:tr>
    </w:tbl>
    <w:p w14:paraId="46F0A1F1" w14:textId="18817BF6" w:rsidR="005974CE" w:rsidRDefault="005974CE" w:rsidP="001F3A6E">
      <w:pPr>
        <w:pStyle w:val="titolotabelle"/>
      </w:pPr>
    </w:p>
    <w:p w14:paraId="3A7D44F0" w14:textId="3565B74A" w:rsidR="000831B2" w:rsidRDefault="000831B2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1A35734B" w14:textId="2B89A732" w:rsidR="005974CE" w:rsidRDefault="000831B2" w:rsidP="001F3A6E">
      <w:pPr>
        <w:pStyle w:val="titolotabelle"/>
      </w:pPr>
      <w:bookmarkStart w:id="8" w:name="_Toc83285270"/>
      <w:r>
        <w:lastRenderedPageBreak/>
        <w:t>Allegato 1.6.</w:t>
      </w:r>
      <w:r>
        <w:tab/>
      </w:r>
      <w:r w:rsidR="00462027" w:rsidRPr="00462027">
        <w:t xml:space="preserve">Prestazioni erogate in favore delle persone in trattamento per dipendenza da droghe presso i servizi pubblici per le </w:t>
      </w:r>
      <w:r w:rsidR="00462027">
        <w:tab/>
      </w:r>
      <w:r w:rsidR="00462027" w:rsidRPr="00462027">
        <w:t>dipendenze (</w:t>
      </w:r>
      <w:proofErr w:type="spellStart"/>
      <w:r w:rsidR="00462027" w:rsidRPr="00462027">
        <w:t>SerD</w:t>
      </w:r>
      <w:proofErr w:type="spellEnd"/>
      <w:r w:rsidR="00462027" w:rsidRPr="00462027">
        <w:t>). Lazio 2020</w:t>
      </w:r>
      <w:bookmarkEnd w:id="8"/>
    </w:p>
    <w:tbl>
      <w:tblPr>
        <w:tblW w:w="5000" w:type="pct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7933"/>
        <w:gridCol w:w="2268"/>
        <w:gridCol w:w="2222"/>
        <w:gridCol w:w="2703"/>
      </w:tblGrid>
      <w:tr w:rsidR="00175870" w14:paraId="7852F3BA" w14:textId="77777777" w:rsidTr="00175870"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520FB8" w14:textId="3FE75E65" w:rsidR="00175870" w:rsidRDefault="00175870" w:rsidP="0017587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Attività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31B499" w14:textId="3D18722E" w:rsidR="00175870" w:rsidRDefault="00175870" w:rsidP="0017587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EA389C" w14:textId="6FD2526E" w:rsidR="00175870" w:rsidRDefault="00175870" w:rsidP="0017587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8A8926" w14:textId="13372987" w:rsidR="00175870" w:rsidRDefault="00175870" w:rsidP="0017587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Nr medio pz</w:t>
            </w:r>
          </w:p>
        </w:tc>
      </w:tr>
      <w:tr w:rsidR="00E15CA6" w14:paraId="04069235" w14:textId="77777777" w:rsidTr="00175870">
        <w:tc>
          <w:tcPr>
            <w:tcW w:w="793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2FC4" w14:textId="0F39DEB3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telefonica/telematica</w:t>
            </w:r>
          </w:p>
        </w:tc>
        <w:tc>
          <w:tcPr>
            <w:tcW w:w="226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3C29" w14:textId="27952CF1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31421</w:t>
            </w:r>
          </w:p>
        </w:tc>
        <w:tc>
          <w:tcPr>
            <w:tcW w:w="222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6AF16" w14:textId="44B333FB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5968</w:t>
            </w:r>
          </w:p>
        </w:tc>
        <w:tc>
          <w:tcPr>
            <w:tcW w:w="2703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AFB0" w14:textId="462489CE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E15CA6" w14:paraId="032AAC7C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3A943" w14:textId="3C1E7126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relazioni sul caso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370B" w14:textId="2A6B2210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21478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9AAD" w14:textId="74788D69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5246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DE73" w14:textId="5C15C164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E15CA6" w14:paraId="0ACDE904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D42F" w14:textId="739F121B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di accompagnamento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3DF53" w14:textId="1DA3295C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523D" w14:textId="36458752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EB4F7" w14:textId="54C9B58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15CA6" w14:paraId="53E18E78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02F1" w14:textId="0DA5F594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visite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8BC7" w14:textId="2B7E9FE5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35732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11BEC" w14:textId="3EA2979B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6271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90348" w14:textId="2F83566C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</w:tr>
      <w:tr w:rsidR="00E15CA6" w14:paraId="343E06AA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7B52" w14:textId="2FD11522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B794" w14:textId="2895057F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50984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58ADA" w14:textId="4E0D076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7561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77C1" w14:textId="694AEA07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</w:tr>
      <w:tr w:rsidR="00E15CA6" w14:paraId="229FBE15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26DAA" w14:textId="15F00371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esami e procedure cliniche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FEA7" w14:textId="038342C1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121094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73C17" w14:textId="0DC4D19E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9156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F5BA" w14:textId="6C96C3BB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</w:tr>
      <w:tr w:rsidR="00E15CA6" w14:paraId="4935FA31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BDEF4" w14:textId="1C02A72C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farmaci e vaccini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20BE" w14:textId="5DD8F98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2175232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D44C" w14:textId="2960D5E6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7783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0EB9" w14:textId="6308877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</w:t>
            </w:r>
          </w:p>
        </w:tc>
      </w:tr>
      <w:tr w:rsidR="00E15CA6" w14:paraId="477EB82C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BF82D" w14:textId="6CE51618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B009" w14:textId="6F8528B1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4227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335D" w14:textId="0A777394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7EC9" w14:textId="5AF1AC03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</w:tr>
      <w:tr w:rsidR="00E15CA6" w14:paraId="1F914347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C4999" w14:textId="0F768ABB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interventi psicosociali di gruppo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055B6" w14:textId="25011DE9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0CDF" w14:textId="11E96D1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B941E" w14:textId="34C2A7DA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15CA6" w14:paraId="2DE1D0AE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D05D" w14:textId="769E04A3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test / interviste / scale di valutazione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C43E4" w14:textId="4D2AB4B8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2845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5864E" w14:textId="619A4322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1186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1735" w14:textId="2039CA86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15CA6" w14:paraId="58CE7139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7602" w14:textId="01E509EE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di supporto generale al paziente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EF98D" w14:textId="75B05B5C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2765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8735C" w14:textId="69AA8E7E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1223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61CB" w14:textId="032937C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15CA6" w14:paraId="683BECFA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8DCC" w14:textId="5CF8B3A6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88C7" w14:textId="3D830F70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68463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20094" w14:textId="17444C3D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6964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D06C9" w14:textId="16AE2F63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</w:tr>
      <w:tr w:rsidR="00E15CA6" w14:paraId="7EBAD9F6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3066" w14:textId="049F5912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0A361" w14:textId="63A730A0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906A" w14:textId="6F817F65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F39E" w14:textId="079E8E11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15CA6" w14:paraId="5D3BAA27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BF15" w14:textId="2E9CA202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amministrative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772A7" w14:textId="7873E246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8350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4B54" w14:textId="2CD2E1E1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3281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CD7B" w14:textId="24C1FB42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15CA6" w14:paraId="7D9A3E89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901B" w14:textId="29144B5E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mediazione culturale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31E7" w14:textId="2367A13C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559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B3971" w14:textId="1764E602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8BAC" w14:textId="5715A18C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</w:tr>
      <w:tr w:rsidR="00E15CA6" w14:paraId="2EBF8C34" w14:textId="77777777" w:rsidTr="00175870"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16AA" w14:textId="74575F76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84C34" w14:textId="3D05B8A2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3591" w14:textId="635D9F9F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CAE1" w14:textId="2CF57686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</w:tr>
      <w:tr w:rsidR="00E15CA6" w14:paraId="28939345" w14:textId="77777777" w:rsidTr="00175870"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8228" w14:textId="66C48D30" w:rsidR="00E15CA6" w:rsidRDefault="00E15CA6" w:rsidP="00E15CA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mancato appuntamento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F527" w14:textId="6C02773A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5244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8AA0" w14:textId="122035BB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2448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CB1C" w14:textId="1215FC54" w:rsidR="00E15CA6" w:rsidRDefault="00E15CA6" w:rsidP="00E15CA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15CA6" w14:paraId="1713C2CC" w14:textId="77777777" w:rsidTr="00175870">
        <w:tc>
          <w:tcPr>
            <w:tcW w:w="7933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579EF" w14:textId="5FBBF1EB" w:rsidR="00E15CA6" w:rsidRDefault="00E15CA6" w:rsidP="00E15CA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268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A4AF" w14:textId="5BCFE9C8" w:rsidR="00E15CA6" w:rsidRDefault="00E15CA6" w:rsidP="00E15CA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2529102</w:t>
            </w:r>
          </w:p>
        </w:tc>
        <w:tc>
          <w:tcPr>
            <w:tcW w:w="222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1A5C4" w14:textId="45EB5D75" w:rsidR="00E15CA6" w:rsidRDefault="00E15CA6" w:rsidP="00E15CA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13153</w:t>
            </w:r>
          </w:p>
        </w:tc>
        <w:tc>
          <w:tcPr>
            <w:tcW w:w="2703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2206" w14:textId="0435DFDE" w:rsidR="00E15CA6" w:rsidRDefault="00E15CA6" w:rsidP="00E15CA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192</w:t>
            </w:r>
          </w:p>
        </w:tc>
      </w:tr>
    </w:tbl>
    <w:p w14:paraId="270B7D00" w14:textId="77777777" w:rsidR="00E15CA6" w:rsidRDefault="00E15CA6" w:rsidP="00AF147C">
      <w:pPr>
        <w:pStyle w:val="capitolo"/>
      </w:pPr>
    </w:p>
    <w:p w14:paraId="37E142E4" w14:textId="77777777" w:rsidR="00E15CA6" w:rsidRDefault="00E15CA6">
      <w:pPr>
        <w:rPr>
          <w:rFonts w:ascii="Verdana" w:hAnsi="Verdana"/>
          <w:b/>
          <w:caps/>
          <w:sz w:val="26"/>
          <w:szCs w:val="28"/>
        </w:rPr>
      </w:pPr>
      <w:r>
        <w:br w:type="page"/>
      </w:r>
    </w:p>
    <w:p w14:paraId="0A3750BE" w14:textId="7EC71E45" w:rsidR="00AF147C" w:rsidRDefault="00AF147C" w:rsidP="00AF147C">
      <w:pPr>
        <w:pStyle w:val="capitolo"/>
      </w:pPr>
      <w:bookmarkStart w:id="9" w:name="_Toc83285271"/>
      <w:r>
        <w:lastRenderedPageBreak/>
        <w:t>ALLEGATO 2</w:t>
      </w:r>
      <w:r w:rsidR="000A43F5">
        <w:t xml:space="preserve">. </w:t>
      </w:r>
      <w:r w:rsidR="000A43F5" w:rsidRPr="000A43F5">
        <w:rPr>
          <w:caps w:val="0"/>
        </w:rPr>
        <w:t>Alcol</w:t>
      </w:r>
      <w:bookmarkEnd w:id="9"/>
    </w:p>
    <w:p w14:paraId="7DE73268" w14:textId="71267BDA" w:rsidR="000831B2" w:rsidRDefault="00AF147C" w:rsidP="001F3A6E">
      <w:pPr>
        <w:pStyle w:val="titolotabelle"/>
      </w:pPr>
      <w:bookmarkStart w:id="10" w:name="_Toc83285272"/>
      <w:r w:rsidRPr="00986161">
        <w:t xml:space="preserve">Allegato 2.1. </w:t>
      </w:r>
      <w:r>
        <w:tab/>
      </w:r>
      <w:r w:rsidR="00DD1145" w:rsidRPr="00DD1145">
        <w:t>Caratteristiche delle persone in carico ai servizi pubblici (</w:t>
      </w:r>
      <w:proofErr w:type="spellStart"/>
      <w:r w:rsidR="00DD1145" w:rsidRPr="00DD1145">
        <w:t>SerD</w:t>
      </w:r>
      <w:proofErr w:type="spellEnd"/>
      <w:r w:rsidR="00DD1145" w:rsidRPr="00DD1145">
        <w:t>) e del privato sociale del Lazio uso d’alcol. Anno 2020</w:t>
      </w:r>
      <w:bookmarkEnd w:id="10"/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762"/>
        <w:gridCol w:w="840"/>
        <w:gridCol w:w="840"/>
        <w:gridCol w:w="804"/>
        <w:gridCol w:w="990"/>
        <w:gridCol w:w="840"/>
        <w:gridCol w:w="840"/>
        <w:gridCol w:w="838"/>
        <w:gridCol w:w="990"/>
        <w:gridCol w:w="840"/>
        <w:gridCol w:w="840"/>
        <w:gridCol w:w="838"/>
        <w:gridCol w:w="864"/>
      </w:tblGrid>
      <w:tr w:rsidR="00DD1145" w:rsidRPr="00AF147C" w14:paraId="705B6996" w14:textId="77777777" w:rsidTr="00AF147C"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66F929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716C17" w14:textId="5C69ACD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5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4C922A" w14:textId="77C28D4F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9006A3" w14:textId="7CF303C5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DD1145" w:rsidRPr="00AF147C" w14:paraId="35DAF202" w14:textId="77777777" w:rsidTr="00AF147C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EE9F8B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6B81AB" w14:textId="2986262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5A65CC" w14:textId="19AA60A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00136F" w14:textId="4D34925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F6585F" w14:textId="2F46A40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A9268D" w14:textId="0143BEF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38DA99" w14:textId="7E9C355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26DE39" w14:textId="0C9E891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2804DB" w14:textId="7875B7A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A4F0F5D" w14:textId="08F59ED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0D3968" w14:textId="1107C14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5FFD5C" w14:textId="10CA778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877D34" w14:textId="765034E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DD1145" w:rsidRPr="00AF147C" w14:paraId="389BD448" w14:textId="77777777" w:rsidTr="00AF147C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830075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B55827" w14:textId="6276BD15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03AD3A" w14:textId="4F79E800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197AD6" w14:textId="584BFB4C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8A4BBE" w14:textId="3F1EF05C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29,3%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88965C" w14:textId="5F4AF92E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FD1533" w14:textId="56F18351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230DD5" w14:textId="7AD59AEB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2269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D68915" w14:textId="2D9D852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70,7%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55C944" w14:textId="713B4248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16F8FD" w14:textId="5D1070CB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5AE019" w14:textId="2B43E69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3208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53DEEB" w14:textId="4EB431DF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DD1145" w:rsidRPr="00AF147C" w14:paraId="1E627911" w14:textId="77777777" w:rsidTr="00AF147C">
        <w:tc>
          <w:tcPr>
            <w:tcW w:w="4762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B22F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FEMMINE/ MASCHI</w:t>
            </w:r>
          </w:p>
        </w:tc>
        <w:tc>
          <w:tcPr>
            <w:tcW w:w="3474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FA1B9" w14:textId="2E5456D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1/2,6</w:t>
            </w:r>
          </w:p>
        </w:tc>
        <w:tc>
          <w:tcPr>
            <w:tcW w:w="3508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BF839" w14:textId="6FFE2DF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1/3</w:t>
            </w:r>
          </w:p>
        </w:tc>
        <w:tc>
          <w:tcPr>
            <w:tcW w:w="3382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E5729" w14:textId="1E4DFC2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1/3</w:t>
            </w:r>
          </w:p>
        </w:tc>
      </w:tr>
      <w:tr w:rsidR="00AF147C" w:rsidRPr="00AF147C" w14:paraId="0C16B528" w14:textId="77777777" w:rsidTr="00AF147C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4B5B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CLASSI DI ETA</w:t>
            </w:r>
          </w:p>
        </w:tc>
      </w:tr>
      <w:tr w:rsidR="00DD1145" w:rsidRPr="00AF147C" w14:paraId="0DE18E38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083DD" w14:textId="3ED2710E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&lt;20 anni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FA84E" w14:textId="2796943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864D8" w14:textId="694C5A5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18843" w14:textId="6807152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54B5A" w14:textId="3876F32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B3CD" w14:textId="3039D7E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C632" w14:textId="0A43C5E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E366B" w14:textId="278E2CD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A80F0" w14:textId="6568F13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13766" w14:textId="61EC855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73772" w14:textId="0910F49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6DFC4" w14:textId="5FCFD51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32364" w14:textId="0B81B44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  <w:tr w:rsidR="00DD1145" w:rsidRPr="00AF147C" w14:paraId="4AF05597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9BA7C" w14:textId="72DF3160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20 - 29 anni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3ED1A" w14:textId="09DA9B2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BF847" w14:textId="6599CCC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0A31E" w14:textId="6BE983F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EA23F" w14:textId="6694DBB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31763" w14:textId="498232E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51C43" w14:textId="1A2FA53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A1460" w14:textId="5E0E00F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C7F23" w14:textId="3EDEF77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660DE" w14:textId="240748E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F07EE" w14:textId="5E7A9FA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002CA" w14:textId="16A5ED6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7C43E" w14:textId="4F06BEC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6,7%</w:t>
            </w:r>
          </w:p>
        </w:tc>
      </w:tr>
      <w:tr w:rsidR="00DD1145" w:rsidRPr="00AF147C" w14:paraId="6CCA19CE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05E3F" w14:textId="3E1259BB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30 - 39 anni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C48F0" w14:textId="36F5BBB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705EA" w14:textId="1990AA8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AC895" w14:textId="79866D3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DEF84" w14:textId="059C294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A90AA" w14:textId="18CBBB3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CB162" w14:textId="76E5F33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DDE75" w14:textId="30F3531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C10E2" w14:textId="3B390BD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09AE7" w14:textId="539019C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33981" w14:textId="17FD908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1DC6F" w14:textId="7D233E8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26E9C" w14:textId="1547085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17,1%</w:t>
            </w:r>
          </w:p>
        </w:tc>
      </w:tr>
      <w:tr w:rsidR="00DD1145" w:rsidRPr="00AF147C" w14:paraId="34026AEA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CEA73" w14:textId="154D469B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40 - 49 anni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B05EF" w14:textId="4D8656C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F7898" w14:textId="7722AC8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21FBB" w14:textId="46D892A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831D6" w14:textId="69A6579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C9D9C" w14:textId="63A07A7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72C5B" w14:textId="67A3ED7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D9239" w14:textId="6956E07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F7583" w14:textId="58DF092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C1682" w14:textId="63F1E0C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82CA1" w14:textId="5788D77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4E730" w14:textId="18CE92E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62050" w14:textId="4C15EAE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33,0%</w:t>
            </w:r>
          </w:p>
        </w:tc>
      </w:tr>
      <w:tr w:rsidR="00DD1145" w:rsidRPr="00AF147C" w14:paraId="4804F0BE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C6248" w14:textId="749BF8E1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50 - 59 anni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344BD" w14:textId="25E42DA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0E5AC" w14:textId="05966B5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7B73F" w14:textId="25B44AB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DDBD5" w14:textId="6613C9F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73C18" w14:textId="1EBBE18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923A8" w14:textId="042D5C2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D40C" w14:textId="422338E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8BF67" w14:textId="56E46DB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3B39A" w14:textId="0C796CC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DE4FA" w14:textId="2DCDE06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60FFB" w14:textId="5605B17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FDCC2" w14:textId="45980BD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27,9%</w:t>
            </w:r>
          </w:p>
        </w:tc>
      </w:tr>
      <w:tr w:rsidR="00DD1145" w:rsidRPr="00AF147C" w14:paraId="6BE76A66" w14:textId="77777777" w:rsidTr="00AF147C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82F1" w14:textId="4E43B61B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≥60 anni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009D4" w14:textId="2F0DAF1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5DF49" w14:textId="17DDA66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3CD96" w14:textId="57DB82F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2B3B4" w14:textId="7695CCA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12,0%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4F3C8" w14:textId="719A6BE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90F01" w14:textId="797B1DA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180EA" w14:textId="6373DD4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B6C0C" w14:textId="4CC26EA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15,6%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CD66F" w14:textId="64ED722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4481" w14:textId="3473D19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FDD15" w14:textId="5EC9B6A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14EC3" w14:textId="26EF219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14,6%</w:t>
            </w:r>
          </w:p>
        </w:tc>
      </w:tr>
      <w:tr w:rsidR="00DD1145" w:rsidRPr="00AF147C" w14:paraId="61FB996D" w14:textId="77777777" w:rsidTr="00E54FE1">
        <w:tc>
          <w:tcPr>
            <w:tcW w:w="4762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9C9E9" w14:textId="7AD63609" w:rsidR="00DD1145" w:rsidRPr="00AF147C" w:rsidRDefault="00DD1145" w:rsidP="00DD1145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Eta'</w:t>
            </w:r>
            <w:proofErr w:type="spellEnd"/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media (DS)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3B70D" w14:textId="73CD40F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45,2 (12.3)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24B88" w14:textId="7424F29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46.1 (12.7)</w:t>
            </w:r>
          </w:p>
        </w:tc>
        <w:tc>
          <w:tcPr>
            <w:tcW w:w="1794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88A22" w14:textId="41EF65A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45.2 (12.4)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7F938" w14:textId="21071AE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48.2 (10.9)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09C07" w14:textId="4554744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48.5 (12.1)</w:t>
            </w:r>
          </w:p>
        </w:tc>
        <w:tc>
          <w:tcPr>
            <w:tcW w:w="1828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EABB5" w14:textId="5A22E23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48.3 (11.2)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E1F90" w14:textId="60080E4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47.2 (11.4)</w:t>
            </w:r>
          </w:p>
        </w:tc>
        <w:tc>
          <w:tcPr>
            <w:tcW w:w="840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nil"/>
            </w:tcBorders>
            <w:shd w:val="clear" w:color="auto" w:fill="auto"/>
            <w:vAlign w:val="bottom"/>
            <w:hideMark/>
          </w:tcPr>
          <w:p w14:paraId="0EADA4DE" w14:textId="13585B8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47.7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(12.4)</w:t>
            </w:r>
          </w:p>
        </w:tc>
        <w:tc>
          <w:tcPr>
            <w:tcW w:w="1702" w:type="dxa"/>
            <w:gridSpan w:val="2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A8C0D" w14:textId="062525A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47.4 (11.7)</w:t>
            </w:r>
          </w:p>
        </w:tc>
      </w:tr>
      <w:tr w:rsidR="00AF147C" w:rsidRPr="00AF147C" w14:paraId="1FBEA806" w14:textId="77777777" w:rsidTr="00AF147C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C81D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CITTADINANZA</w:t>
            </w:r>
          </w:p>
        </w:tc>
      </w:tr>
      <w:tr w:rsidR="00DD1145" w:rsidRPr="00AF147C" w14:paraId="0F00084E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0BD74" w14:textId="533B5BFC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italiana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0EBB8" w14:textId="13A400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FF74A" w14:textId="7BE028A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EBF0D" w14:textId="6179574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44884" w14:textId="7F33038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EADEC" w14:textId="7EAC61B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2F286" w14:textId="6FC20D4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EFCEF" w14:textId="0C8572C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A3923" w14:textId="5B977A0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EC52A" w14:textId="764FD94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EA0BF" w14:textId="0EB14CB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9739D" w14:textId="0F6A7AC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518AB" w14:textId="0F07CA8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87,2%</w:t>
            </w:r>
          </w:p>
        </w:tc>
      </w:tr>
      <w:tr w:rsidR="00DD1145" w:rsidRPr="00AF147C" w14:paraId="5AF9309C" w14:textId="77777777" w:rsidTr="00AF147C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B43F3" w14:textId="15F9B413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straniera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A69D0" w14:textId="2430F9C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A34AA" w14:textId="3019AE2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3515F" w14:textId="6678AC9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58DC5" w14:textId="75E8263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17,0%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C7363" w14:textId="5784715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39F56" w14:textId="40696CE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4A88B" w14:textId="6816FC3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2B18B" w14:textId="5CDE401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11,0%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1DB32" w14:textId="73D54F4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2BB66" w14:textId="01C454E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BEE4E" w14:textId="5721E8B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1ED4A" w14:textId="5C8127F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12,8%</w:t>
            </w:r>
          </w:p>
        </w:tc>
      </w:tr>
      <w:tr w:rsidR="00AF147C" w:rsidRPr="00AF147C" w14:paraId="0E583120" w14:textId="77777777" w:rsidTr="00AF147C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ACE9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MODALITÀ DI ACCESSO</w:t>
            </w:r>
          </w:p>
        </w:tc>
      </w:tr>
      <w:tr w:rsidR="00DD1145" w:rsidRPr="00AF147C" w14:paraId="352C093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1613A" w14:textId="4265FAAD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autoinvio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BEEA5" w14:textId="2C3B9E7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F2474" w14:textId="44B2A87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6615C" w14:textId="413B09E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203DA" w14:textId="01C51B3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A9EBB" w14:textId="378E138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85249" w14:textId="67E2105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99928" w14:textId="5571705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556D1" w14:textId="60F3057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06E1C" w14:textId="58CBBF1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D0E73" w14:textId="2A1A40F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0295E" w14:textId="17230B1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1586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FE1F3" w14:textId="11DAABB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49,4%</w:t>
            </w:r>
          </w:p>
        </w:tc>
      </w:tr>
      <w:tr w:rsidR="00DD1145" w:rsidRPr="00AF147C" w14:paraId="069FD017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A1FAD" w14:textId="5B3BD1FD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familiari o amici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E1F7F" w14:textId="42EFA37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AF120" w14:textId="2024C7B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135FE" w14:textId="5655FE7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101D4" w14:textId="6B17562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FF077" w14:textId="5FCA347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8E5E4" w14:textId="604A10E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81B72" w14:textId="4899C0F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1A00E" w14:textId="23721F2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62968" w14:textId="64AE87E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F390D" w14:textId="1A0F308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C5907" w14:textId="75EAB3D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028F3" w14:textId="2DA7A09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13,3%</w:t>
            </w:r>
          </w:p>
        </w:tc>
      </w:tr>
      <w:tr w:rsidR="00DD1145" w:rsidRPr="00AF147C" w14:paraId="0F2BD2D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C5B7" w14:textId="356A8A42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altri servizi per dipendenze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3E2A2" w14:textId="60AC0A9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A42EF" w14:textId="34702C6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69BC0" w14:textId="6F028B6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1CED2" w14:textId="586C181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8,9%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81F5D" w14:textId="7547C6C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FACB" w14:textId="1117B5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D0694" w14:textId="73DB9FD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22485" w14:textId="0F2D355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FEA78" w14:textId="1743096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2C380" w14:textId="1D49C4D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2F165" w14:textId="0394925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39F1D" w14:textId="4B9C25C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7,3%</w:t>
            </w:r>
          </w:p>
        </w:tc>
      </w:tr>
      <w:tr w:rsidR="00DD1145" w:rsidRPr="00AF147C" w14:paraId="604024DD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4112B" w14:textId="0ADA20F7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medico di base, ospedali, altri servizi ASL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65A8" w14:textId="53DB4A0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9900" w14:textId="690891C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D6CF8" w14:textId="3C2591A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A2302" w14:textId="62CD435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19,8%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DF76B" w14:textId="530C119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988BC" w14:textId="74D9FC6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F4501" w14:textId="4FA1473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ED64" w14:textId="43A4CF6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17,8%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DC762" w14:textId="365A31B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6BAF7" w14:textId="6DB06F1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F70B2" w14:textId="7B29E91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323C6" w14:textId="408F01D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18,5%</w:t>
            </w:r>
          </w:p>
        </w:tc>
      </w:tr>
      <w:tr w:rsidR="00DD1145" w:rsidRPr="00AF147C" w14:paraId="687C5B25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32C7F" w14:textId="287AEC61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servizi sociali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EC16E" w14:textId="205780B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F62C5" w14:textId="176572E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CCFD2" w14:textId="6E468AC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843B" w14:textId="762106C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69636" w14:textId="1929224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D7A18" w14:textId="183DBD3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1DAE3" w14:textId="3D62D54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70D28" w14:textId="329DA69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09770" w14:textId="41046D0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90B6" w14:textId="248C154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2549B" w14:textId="2F41A00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4AAE2" w14:textId="785B2BE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3,5%</w:t>
            </w:r>
          </w:p>
        </w:tc>
      </w:tr>
      <w:tr w:rsidR="00DD1145" w:rsidRPr="00AF147C" w14:paraId="5703DC00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17961" w14:textId="4707399A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prefettura,forze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dell'ordine, autorità giudiziaria/penitenziaria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A3708" w14:textId="6A8EC89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E21F9" w14:textId="634BF28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A0ECC" w14:textId="21E74CE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66A92" w14:textId="201BA4D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3414C" w14:textId="4E35EA6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CEDC7" w14:textId="7BB013E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ADE16" w14:textId="5E809BA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6AFF5" w14:textId="45AA010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92C2A" w14:textId="60A3D1AB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FF8C9" w14:textId="724C77A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81355" w14:textId="22F2F928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A7554" w14:textId="53902A5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6,5%</w:t>
            </w:r>
          </w:p>
        </w:tc>
      </w:tr>
      <w:tr w:rsidR="00DD1145" w:rsidRPr="00AF147C" w14:paraId="74BD4A7E" w14:textId="77777777" w:rsidTr="00AF147C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C697" w14:textId="4A59BF4E" w:rsidR="00DD1145" w:rsidRPr="00AF147C" w:rsidRDefault="00DD1145" w:rsidP="00DD114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E597C" w14:textId="38A9436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BC097" w14:textId="1705DBD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832D4" w14:textId="0E31E32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2BDEA" w14:textId="13FF3E9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C9E1D" w14:textId="2BE8448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A8BC9" w14:textId="76926E1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18246" w14:textId="16E283B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F929E" w14:textId="0180E1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8936A" w14:textId="31669ACC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BFF15" w14:textId="5ACF484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9D99" w14:textId="2E9EC413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BE6AE" w14:textId="51C1976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</w:tr>
    </w:tbl>
    <w:p w14:paraId="26514844" w14:textId="77777777" w:rsidR="00AF147C" w:rsidRDefault="00AF147C" w:rsidP="00AF147C">
      <w:pPr>
        <w:pStyle w:val="segue"/>
      </w:pPr>
      <w:r>
        <w:t>segue</w:t>
      </w:r>
    </w:p>
    <w:p w14:paraId="174E2728" w14:textId="77777777" w:rsidR="00AF147C" w:rsidRDefault="00AF147C" w:rsidP="00AF147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C40E3D4" w14:textId="37B9F02F" w:rsidR="00AF147C" w:rsidRDefault="00AF147C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762"/>
        <w:gridCol w:w="840"/>
        <w:gridCol w:w="840"/>
        <w:gridCol w:w="804"/>
        <w:gridCol w:w="990"/>
        <w:gridCol w:w="840"/>
        <w:gridCol w:w="840"/>
        <w:gridCol w:w="838"/>
        <w:gridCol w:w="990"/>
        <w:gridCol w:w="840"/>
        <w:gridCol w:w="840"/>
        <w:gridCol w:w="838"/>
        <w:gridCol w:w="864"/>
      </w:tblGrid>
      <w:tr w:rsidR="00DD1145" w:rsidRPr="00AF147C" w14:paraId="1A316D18" w14:textId="77777777" w:rsidTr="00E302CB"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C02596" w14:textId="2A26EE6D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6EDECE" w14:textId="30775CB1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5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6673A8" w14:textId="1DB6FB9F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6FC04F" w14:textId="140317F9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DD1145" w:rsidRPr="00AF147C" w14:paraId="671B2586" w14:textId="77777777" w:rsidTr="00E302CB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32F5C0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0AC441" w14:textId="12A86C4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17D50C" w14:textId="26FA1A7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54E241" w14:textId="321155DF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78E0F5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5AEEE5" w14:textId="0F3BDCCD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8BA381" w14:textId="374A96B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0C5D4F" w14:textId="33A06BC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648A8C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23F773" w14:textId="13A277B9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D8C168" w14:textId="21ACCF31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808953" w14:textId="64A7D740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210720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DD1145" w:rsidRPr="00AF147C" w14:paraId="3562FD3C" w14:textId="77777777" w:rsidTr="00E302CB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7B69C9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961145" w14:textId="5E73F93F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216852" w14:textId="52AAB70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ABED20" w14:textId="6688180E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B4CE93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30,7%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65B11A" w14:textId="76645AC8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47E1CD" w14:textId="07B4BB4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AE4786" w14:textId="567AA82A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FA9AB0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69,3%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0D1A34" w14:textId="26C16381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B33155" w14:textId="4BF68EF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7847B1" w14:textId="61D7DA83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634BE3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AF147C" w:rsidRPr="00AF147C" w14:paraId="4FE9BA15" w14:textId="77777777" w:rsidTr="00AF147C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C733" w14:textId="0AA6E14A" w:rsidR="00AF147C" w:rsidRPr="00AF147C" w:rsidRDefault="00DE3820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STATUS DELLA PRESA IN CARICO AL 31/12/2020</w:t>
            </w:r>
          </w:p>
        </w:tc>
      </w:tr>
      <w:tr w:rsidR="00DE3820" w:rsidRPr="00AF147C" w14:paraId="70B49A0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8734" w14:textId="31E3B4D8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 corso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3ABFB" w14:textId="4185B6C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B112" w14:textId="3A30AB3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AE72A" w14:textId="3B80290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3181E" w14:textId="6D50B35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0F2EA" w14:textId="422518D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3E7CD" w14:textId="0B12C34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099C8" w14:textId="671E7E1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886AB" w14:textId="09D4733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0F16" w14:textId="7CC2080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684FA" w14:textId="3D4CEAC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83753" w14:textId="7E21241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2588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F3016" w14:textId="340430D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80,7%</w:t>
            </w:r>
          </w:p>
        </w:tc>
      </w:tr>
      <w:tr w:rsidR="00DE3820" w:rsidRPr="00AF147C" w14:paraId="7B1DEFDA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5D6CF" w14:textId="43C248DF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Completato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E9C24" w14:textId="3403162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8DBDB" w14:textId="3D64401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7450A" w14:textId="78CD2FB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05A5D" w14:textId="707FE0F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716E" w14:textId="2C343DD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78C62" w14:textId="7F5226C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17C84" w14:textId="46A83C1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2C9E5" w14:textId="5A24982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805EB" w14:textId="6DE8D5D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7FD43" w14:textId="565D708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B49B" w14:textId="10CBE0D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C59CD" w14:textId="1811E80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4,1%</w:t>
            </w:r>
          </w:p>
        </w:tc>
      </w:tr>
      <w:tr w:rsidR="00DE3820" w:rsidRPr="00AF147C" w14:paraId="2E8C71A0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6AFE" w14:textId="7205F56B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Trasferito (altro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o servizio ASL)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06239" w14:textId="61C59FD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4F746" w14:textId="5D06609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F3F14" w14:textId="08E5B5B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3A57B" w14:textId="685DFBA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0108A" w14:textId="345D904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74219" w14:textId="3AE6238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62E5" w14:textId="785E965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1AC4E" w14:textId="008BAAA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C0BC3" w14:textId="0228C9D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BE459" w14:textId="72DE285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40021" w14:textId="7C68995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5BBA4" w14:textId="3691AF3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</w:tr>
      <w:tr w:rsidR="00DE3820" w:rsidRPr="00AF147C" w14:paraId="4F3C58DB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C218" w14:textId="30D17674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dimissione anticipata (arresto,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5EAAF" w14:textId="72197FA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91EDB" w14:textId="4CE859D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184F6" w14:textId="1204DF9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69D32" w14:textId="5295A3C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95A1D" w14:textId="63FEBF1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2C0EF" w14:textId="7F582CA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065B8" w14:textId="3526732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B15F6" w14:textId="0DC9005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68192" w14:textId="6ACD352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5739E" w14:textId="3922A75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12301" w14:textId="49B6A75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8B674" w14:textId="1726368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DE3820" w:rsidRPr="00AF147C" w14:paraId="264B7937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A5CB" w14:textId="14F972D5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abbandono / drop out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4D97" w14:textId="4B9EAB6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F6276" w14:textId="548191C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12314" w14:textId="636E46B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BAAC8" w14:textId="463FA77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37F83" w14:textId="329F2C9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C205" w14:textId="2639500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3165A" w14:textId="253C0D9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D610C" w14:textId="7C14B14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0E7D9" w14:textId="5C56C93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B252F" w14:textId="172E167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E3C23" w14:textId="5241868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5F02A" w14:textId="4592711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11,3%</w:t>
            </w:r>
          </w:p>
        </w:tc>
      </w:tr>
      <w:tr w:rsidR="00DE3820" w:rsidRPr="00AF147C" w14:paraId="65202B7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F37F" w14:textId="7DA34800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decesso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B11AD" w14:textId="460985F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1D8B6" w14:textId="4074124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3A72B" w14:textId="0A428D1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0E96D" w14:textId="68D3FAD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7B50B" w14:textId="6F8D3F9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9348D" w14:textId="009D26C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1B89F" w14:textId="22FF676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49CD4" w14:textId="2607C43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14E86" w14:textId="50FC271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E5EE6" w14:textId="2DB8284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B468B" w14:textId="1132AF2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E03B0" w14:textId="184131F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  <w:tr w:rsidR="00DE3820" w:rsidRPr="00AF147C" w14:paraId="189492D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345F" w14:textId="7596CAF0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trasferimento ad altro carcere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5E692" w14:textId="1AA37F4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B4283" w14:textId="417F383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35C66" w14:textId="5ABC045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CB9D4" w14:textId="5F4CDD8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1CEC2" w14:textId="5401008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5D306" w14:textId="1931D4D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D7243" w14:textId="750828D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52917" w14:textId="733B17A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62C65" w14:textId="3DF1D96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251D" w14:textId="311FD35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69E47" w14:textId="5471FC0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2F458" w14:textId="1502DB4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  <w:tr w:rsidR="00DE3820" w:rsidRPr="00AF147C" w14:paraId="7900B934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1DE6E" w14:textId="7A1DF64C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uscito per Misure Alternative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EEEC4" w14:textId="1CB2D0B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A8FA6" w14:textId="52D71D8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5A0DB" w14:textId="0A9A510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CB53" w14:textId="19C1FFE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CF9DC" w14:textId="66EC783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A2412" w14:textId="01F1A0E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69465" w14:textId="494EB6B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78F99" w14:textId="58D6216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CE788" w14:textId="2CCFE9F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B0521" w14:textId="3E860E1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89B8" w14:textId="338CC5C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043AA" w14:textId="104E4C6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</w:tr>
      <w:tr w:rsidR="00DE3820" w:rsidRPr="00AF147C" w14:paraId="25BED674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0809" w14:textId="6DD8CD97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concluso per fine pena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71CC2" w14:textId="7F92E48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71001" w14:textId="4AE80B7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D9B74" w14:textId="601E826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1879B" w14:textId="1DA96BA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36AC" w14:textId="2965C92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A5DDE" w14:textId="4545A9A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FF160" w14:textId="18EB5A4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BE703" w14:textId="5A8AA06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A30BC" w14:textId="518D206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C838C" w14:textId="1ECF34A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F773C" w14:textId="241B993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2FDD" w14:textId="625E6F9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</w:tr>
      <w:tr w:rsidR="00AF147C" w:rsidRPr="00AF147C" w14:paraId="1D8E1FDD" w14:textId="77777777" w:rsidTr="00D558D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D737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STATO CIVILE</w:t>
            </w:r>
          </w:p>
        </w:tc>
      </w:tr>
      <w:tr w:rsidR="00DE3820" w:rsidRPr="00AF147C" w14:paraId="053B6C42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934AD" w14:textId="7F5F17F5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celibe / nubile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6D76C" w14:textId="3B65736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30666" w14:textId="0BCD585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971C9" w14:textId="62E7EC9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F1A3C" w14:textId="39D2B0B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37,9%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E776B" w14:textId="55C5C58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81504" w14:textId="29A3625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B2FCB" w14:textId="54701DD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54375" w14:textId="63125EB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9A8A3" w14:textId="73F5122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7337B" w14:textId="101555F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ECD59" w14:textId="2692F4A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8BD19" w14:textId="7841444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38,9%</w:t>
            </w:r>
          </w:p>
        </w:tc>
      </w:tr>
      <w:tr w:rsidR="00DE3820" w:rsidRPr="00AF147C" w14:paraId="033D0248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4E356" w14:textId="509DA7A2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coniugato/a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23F65" w14:textId="4696330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E7C5" w14:textId="5119966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667DA" w14:textId="452D2BD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AF6A1" w14:textId="04A64A8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44F8F" w14:textId="1EE7AE0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D0F51" w14:textId="02CB854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1859E" w14:textId="216AFE2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FED84" w14:textId="7BE978E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C92E" w14:textId="2D54263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DB696" w14:textId="4861FC3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28044" w14:textId="404682F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FA07E" w14:textId="7347F93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37,3%</w:t>
            </w:r>
          </w:p>
        </w:tc>
      </w:tr>
      <w:tr w:rsidR="00DE3820" w:rsidRPr="00AF147C" w14:paraId="1CF345A8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24F9" w14:textId="2CB22A0C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separato/a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053B9" w14:textId="0E6F121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8ED4B" w14:textId="7127FB4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457A6" w14:textId="1EFA92E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34974" w14:textId="2E68EC3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5D24A" w14:textId="014C61A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130FC" w14:textId="0252DBD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0EDB1" w14:textId="5ED59E5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B7758" w14:textId="45AAE60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E2EDA" w14:textId="5001D52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850C4" w14:textId="60FD4A3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F346F" w14:textId="4CBE123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B803D" w14:textId="7E5F547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19,9%</w:t>
            </w:r>
          </w:p>
        </w:tc>
      </w:tr>
      <w:tr w:rsidR="00DE3820" w:rsidRPr="00AF147C" w14:paraId="4E4F9055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3F8ED" w14:textId="59768E36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vedovo/a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17898" w14:textId="451ABD4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C554E" w14:textId="7FC3654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1755E" w14:textId="39E9399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05D6E" w14:textId="0CC6995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D2D55" w14:textId="7146A9C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1170E" w14:textId="29AC66C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E539F" w14:textId="5537FD2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AC4F0" w14:textId="614EFD3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224A6" w14:textId="3EA33A5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4B8B7" w14:textId="6A6FED1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F1819" w14:textId="47D8CF9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C6C31" w14:textId="231DDAE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</w:tr>
      <w:tr w:rsidR="00DE3820" w:rsidRPr="00AF147C" w14:paraId="7EC2C514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0E25F" w14:textId="46BF8851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93A04" w14:textId="13CD9B8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38DAE" w14:textId="54E1992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F516E" w14:textId="13BE2DD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3E7AA" w14:textId="3780C9B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B4485" w14:textId="7B7A3C2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05B09" w14:textId="1142BEA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1555E" w14:textId="56A918E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4BC9B" w14:textId="4E68EFD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46EC3" w14:textId="1354E3A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9EA69" w14:textId="59D3B87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28121" w14:textId="31AFF20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0B7AB" w14:textId="5862479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</w:tr>
      <w:tr w:rsidR="00AF147C" w:rsidRPr="00AF147C" w14:paraId="1B882FF7" w14:textId="77777777" w:rsidTr="00D558D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F85AE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TITOLO DI STUDIO</w:t>
            </w:r>
          </w:p>
        </w:tc>
      </w:tr>
      <w:tr w:rsidR="00DE3820" w:rsidRPr="00AF147C" w14:paraId="59B71D96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4E2B5" w14:textId="5D158BE9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nessuno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A1AA4" w14:textId="46682EB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CB3BC" w14:textId="79E8C48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808F1" w14:textId="4288D00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BD0A1" w14:textId="68B59F6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F8A7A" w14:textId="2DBBB6F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049EE" w14:textId="0940E42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1009B" w14:textId="6858179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12FA5" w14:textId="541926B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DB82A" w14:textId="730E882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EFA53" w14:textId="3C153E8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61E8B" w14:textId="67FE2F5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E6C8C" w14:textId="33174D8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</w:tr>
      <w:tr w:rsidR="00DE3820" w:rsidRPr="00AF147C" w14:paraId="46E49482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6DE87" w14:textId="2A93351A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elementare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3D57A" w14:textId="1048C43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1B3DC" w14:textId="413ABF9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DF995" w14:textId="33A2686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C89DE" w14:textId="266F568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1E116" w14:textId="64B82BF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50839" w14:textId="713EDB5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3684" w14:textId="03B0409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D4E8E" w14:textId="19320BA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7,9%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B66F1" w14:textId="22ACEBF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8FEB8" w14:textId="727AF51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0CA83" w14:textId="312008F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5CC1F" w14:textId="387A955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7,2%</w:t>
            </w:r>
          </w:p>
        </w:tc>
      </w:tr>
      <w:tr w:rsidR="00DE3820" w:rsidRPr="00AF147C" w14:paraId="02AF8F25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2117F" w14:textId="2907CA43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media inferiore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61FEA" w14:textId="007FDDC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30144" w14:textId="2314707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45C75" w14:textId="3EA1775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BA450" w14:textId="7BFD265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B4031" w14:textId="6B1842B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A7B4F" w14:textId="54CCD28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94192" w14:textId="493F2B7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53688" w14:textId="4E4A792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FDF6" w14:textId="4D5190A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9844" w14:textId="1F10A6F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E30A3" w14:textId="08E8A11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C9F13" w14:textId="22EBA54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45,0%</w:t>
            </w:r>
          </w:p>
        </w:tc>
      </w:tr>
      <w:tr w:rsidR="00DE3820" w:rsidRPr="00AF147C" w14:paraId="41B599D1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34001" w14:textId="49C3D0A2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diploma scuola superiore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B3DBC" w14:textId="2753153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C17D6" w14:textId="7D1D445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B2B9C" w14:textId="4E62BA9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4C25C" w14:textId="60C5E99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1103A" w14:textId="10F3085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83B83" w14:textId="6DCB4B90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00481" w14:textId="58C4DF5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9A2A1" w14:textId="49A6C33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30,9%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0C530" w14:textId="5D9944E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9C651" w14:textId="7C9331B2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9B8E9" w14:textId="629990F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7B84A" w14:textId="0D1DE1E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32,3%</w:t>
            </w:r>
          </w:p>
        </w:tc>
      </w:tr>
      <w:tr w:rsidR="00DE3820" w:rsidRPr="00AF147C" w14:paraId="384CC924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AC3D6" w14:textId="6BDFC1C0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corso professionale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7CB92" w14:textId="0FA21E2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905C" w14:textId="02C1228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3D79C" w14:textId="696A8649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372BB" w14:textId="5EB68E4F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561E7" w14:textId="33790CE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99908" w14:textId="3E949DB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0B7FF" w14:textId="70A86F1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FA7A6" w14:textId="147E473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F6871" w14:textId="36194D63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6886C" w14:textId="2A919C8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C7B1D" w14:textId="203FC15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E63E" w14:textId="2AC3699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5,1%</w:t>
            </w:r>
          </w:p>
        </w:tc>
      </w:tr>
      <w:tr w:rsidR="00E84F91" w:rsidRPr="00AF147C" w14:paraId="7B2B6255" w14:textId="77777777" w:rsidTr="00DE3820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D4424" w14:textId="1071A7B1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laurea/dottorato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BFFA9" w14:textId="36394E86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B9D22" w14:textId="6DD9EA2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7F7AD" w14:textId="799B49AE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5558F" w14:textId="5B0356E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8,5%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FFAC8" w14:textId="2DE104D8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4AE77" w14:textId="4E2935E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BC9B" w14:textId="5D4E537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17B0C" w14:textId="218064F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6,5%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5533" w14:textId="24F5FB5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35734" w14:textId="2C86752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518EB" w14:textId="52F93F4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9BD9A" w14:textId="7859D5A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7,1%</w:t>
            </w:r>
          </w:p>
        </w:tc>
      </w:tr>
      <w:tr w:rsidR="00DE3820" w:rsidRPr="00AF147C" w14:paraId="4E2D1689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EBD320C" w14:textId="29660A49" w:rsidR="00DE3820" w:rsidRPr="00AF147C" w:rsidRDefault="00DE3820" w:rsidP="00DE382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rilevato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B35EA0C" w14:textId="4AA5695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E60B996" w14:textId="46C7DC4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FBC6046" w14:textId="7C5A017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8C61A6B" w14:textId="23F7B14A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2F07588" w14:textId="7059230B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DD9A325" w14:textId="26A261EC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15499E3" w14:textId="3E935734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5A04BF7" w14:textId="35852FC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18F2CE8" w14:textId="51867627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CBA8299" w14:textId="2E6F8AFD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A30D18A" w14:textId="0833D711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DE3908B" w14:textId="47CE61C5" w:rsidR="00DE3820" w:rsidRPr="00AF147C" w:rsidRDefault="00DE3820" w:rsidP="00DE382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2,2%</w:t>
            </w:r>
          </w:p>
        </w:tc>
      </w:tr>
    </w:tbl>
    <w:p w14:paraId="378C0F5A" w14:textId="77777777" w:rsidR="00D558DA" w:rsidRDefault="00D558DA" w:rsidP="00D558DA">
      <w:pPr>
        <w:pStyle w:val="segue"/>
      </w:pPr>
      <w:r>
        <w:t>segue</w:t>
      </w:r>
    </w:p>
    <w:p w14:paraId="1335B2E9" w14:textId="77777777" w:rsidR="00D558DA" w:rsidRDefault="00D558DA" w:rsidP="00D558DA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E1D4580" w14:textId="77777777" w:rsidR="00D558DA" w:rsidRDefault="00D558DA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762"/>
        <w:gridCol w:w="840"/>
        <w:gridCol w:w="840"/>
        <w:gridCol w:w="804"/>
        <w:gridCol w:w="990"/>
        <w:gridCol w:w="840"/>
        <w:gridCol w:w="840"/>
        <w:gridCol w:w="838"/>
        <w:gridCol w:w="990"/>
        <w:gridCol w:w="840"/>
        <w:gridCol w:w="840"/>
        <w:gridCol w:w="838"/>
        <w:gridCol w:w="864"/>
      </w:tblGrid>
      <w:tr w:rsidR="00DD1145" w:rsidRPr="00AF147C" w14:paraId="6D8557FA" w14:textId="77777777" w:rsidTr="00E302CB"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000377" w14:textId="703C002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91960A" w14:textId="287B821F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5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35E51B" w14:textId="7DAF1DD5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Già in Carico o Rientrati</w:t>
            </w:r>
          </w:p>
        </w:tc>
        <w:tc>
          <w:tcPr>
            <w:tcW w:w="33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A33718" w14:textId="3D8B3D5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DD1145" w:rsidRPr="00AF147C" w14:paraId="4147A492" w14:textId="77777777" w:rsidTr="00E302CB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8CFDDF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F4102E" w14:textId="5C879BE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1D8916" w14:textId="6191D812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20B255" w14:textId="332CB93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666091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934D8E" w14:textId="49F30BDA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1300E0" w14:textId="737B5A15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15655E" w14:textId="353921B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DEB8BD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621296" w14:textId="4EE8D9A6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46FDBDC" w14:textId="57AC161E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5258D1" w14:textId="5228E814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263838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DD1145" w:rsidRPr="00AF147C" w14:paraId="36D30547" w14:textId="77777777" w:rsidTr="00E302CB"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8141EA" w14:textId="77777777" w:rsidR="00DD1145" w:rsidRPr="00AF147C" w:rsidRDefault="00DD1145" w:rsidP="00DD114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CA95C9" w14:textId="71C91DA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E10985" w14:textId="7D4AB520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373AC9" w14:textId="25F79F6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D71A72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30,7%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1E50C6" w14:textId="08621D75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0D68BD" w14:textId="1A13DAD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77E5F7" w14:textId="6EC19912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BE1445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69,3%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1C3EE3" w14:textId="187D0E5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A53733" w14:textId="331D6C30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436F5D" w14:textId="59DD0034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141E15" w14:textId="77777777" w:rsidR="00DD1145" w:rsidRPr="00AF147C" w:rsidRDefault="00DD1145" w:rsidP="00DD114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AF147C" w:rsidRPr="00AF147C" w14:paraId="1DCDCA61" w14:textId="77777777" w:rsidTr="00AF147C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4938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LAVORATIVA</w:t>
            </w:r>
          </w:p>
        </w:tc>
      </w:tr>
      <w:tr w:rsidR="00A40C5A" w:rsidRPr="00AF147C" w14:paraId="64EA5444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9A754" w14:textId="482AC0C6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condizione non professionale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53549" w14:textId="42D9662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D70E" w14:textId="66CE83B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345E" w14:textId="3D6D66E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1AC6D" w14:textId="0912805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0A6DE" w14:textId="0D0B257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E6140" w14:textId="23634CE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59C7B" w14:textId="4F25793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F86C" w14:textId="0215A63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15,6%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703A0" w14:textId="7C59ACE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2FA67" w14:textId="4502A9F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CFCC2" w14:textId="47F6FF6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99948" w14:textId="48131BB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15,2%</w:t>
            </w:r>
          </w:p>
        </w:tc>
      </w:tr>
      <w:tr w:rsidR="00A40C5A" w:rsidRPr="00AF147C" w14:paraId="135D7039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B13D" w14:textId="50EA0D71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occupati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F204A" w14:textId="6916221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9A63" w14:textId="15E499C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DAA32" w14:textId="4926F32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71F06" w14:textId="2FA2541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35,9%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E015F" w14:textId="1BCCC30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76B55" w14:textId="4FDBF28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D8334" w14:textId="19557F1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F4E4F" w14:textId="18916EE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2688" w14:textId="1FDF001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F16BC" w14:textId="06A391B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F05B" w14:textId="1682118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CA688" w14:textId="4CDB026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35,8%</w:t>
            </w:r>
          </w:p>
        </w:tc>
      </w:tr>
      <w:tr w:rsidR="00A40C5A" w:rsidRPr="00AF147C" w14:paraId="200227BB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F2C2" w14:textId="22674DFA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disoccupati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BAADB" w14:textId="2ADD912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67E1D" w14:textId="76C216A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0CDE4" w14:textId="1D0E54C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775E0" w14:textId="742CCA6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E83E" w14:textId="0862442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77283" w14:textId="02CA79C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0B2DB" w14:textId="347647A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A35EE" w14:textId="0DB44DB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B20C" w14:textId="54DBADE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22DE2" w14:textId="13922CF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7016F" w14:textId="12738B3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EB9FF" w14:textId="0BE2B52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28,6%</w:t>
            </w:r>
          </w:p>
        </w:tc>
      </w:tr>
      <w:tr w:rsidR="00A40C5A" w:rsidRPr="00AF147C" w14:paraId="10322C2F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AFE57" w14:textId="0E961486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occupazione saltuaria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BF512" w14:textId="0228167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5867D" w14:textId="47CF5A7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51FCF" w14:textId="0858F69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21D19" w14:textId="25780DE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2F3D8" w14:textId="3266C08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15BF2" w14:textId="37E10CB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1086A" w14:textId="062FCFA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C9882" w14:textId="125343E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39070" w14:textId="49513E5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8F108" w14:textId="2AB87D6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794D" w14:textId="47F7FED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15E0E" w14:textId="507C070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13,6%</w:t>
            </w:r>
          </w:p>
        </w:tc>
      </w:tr>
      <w:tr w:rsidR="00A40C5A" w:rsidRPr="00AF147C" w14:paraId="67BA15F0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5CC88" w14:textId="0BF26950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465DA" w14:textId="4F49275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4647D" w14:textId="1435CF1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FF8D5" w14:textId="03A2CA8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9F305" w14:textId="28F39C7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CF988" w14:textId="04B88FA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DB3C3" w14:textId="28E0EE4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64C7B" w14:textId="238D649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E247" w14:textId="1A84417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57E3B" w14:textId="188200F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87F5D" w14:textId="7DA66F3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FC22" w14:textId="49363B3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78D07" w14:textId="789A1FA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5,1%</w:t>
            </w:r>
          </w:p>
        </w:tc>
      </w:tr>
      <w:tr w:rsidR="00A40C5A" w:rsidRPr="00AF147C" w14:paraId="58F97220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9491" w14:textId="14B99584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86C99" w14:textId="3EFF35C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AEEF8" w14:textId="69F001E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E5B36" w14:textId="36ACF3E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E0C85" w14:textId="1216102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3255A" w14:textId="01DF461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CE222" w14:textId="4F10D60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C1687" w14:textId="0B53C7E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33A0" w14:textId="5AB41C6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E6141" w14:textId="22B211E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5FC8A" w14:textId="3DD4F9D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612C6" w14:textId="2CBA9E0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B0B34" w14:textId="1FA9DC3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</w:tr>
      <w:tr w:rsidR="00AF147C" w:rsidRPr="00AF147C" w14:paraId="25265615" w14:textId="77777777" w:rsidTr="00D558D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2437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ABITATIVA</w:t>
            </w:r>
          </w:p>
        </w:tc>
      </w:tr>
      <w:tr w:rsidR="00A40C5A" w:rsidRPr="00AF147C" w14:paraId="353283DB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2019" w14:textId="35761AB1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fissa dimora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928F5" w14:textId="62D1522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542F5" w14:textId="6D4ADD3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65F8A" w14:textId="0CAE78C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BDCE3" w14:textId="01FABA8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5F3AA" w14:textId="6169E22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A83D" w14:textId="268F229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FD9B8" w14:textId="15926FE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02C1B" w14:textId="46C9B68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8CD7D" w14:textId="256AE1F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031C5" w14:textId="359B5AF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201B2" w14:textId="4145C05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7ED2C" w14:textId="387904D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91,6%</w:t>
            </w:r>
          </w:p>
        </w:tc>
      </w:tr>
      <w:tr w:rsidR="00A40C5A" w:rsidRPr="00AF147C" w14:paraId="60140699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3E59" w14:textId="7359F52C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senza fissa dimora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9DBB7" w14:textId="1EAF4A7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EA6DC" w14:textId="658D60B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44CA6" w14:textId="43AADB5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D2032" w14:textId="2457B05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8F839" w14:textId="06871DE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AFA6" w14:textId="67FB727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A4069" w14:textId="6364DED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5AC19" w14:textId="798928C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81E83" w14:textId="49A2A03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762DB" w14:textId="7401350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8282D" w14:textId="0587938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A1E29" w14:textId="6D0A013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3,9%</w:t>
            </w:r>
          </w:p>
        </w:tc>
      </w:tr>
      <w:tr w:rsidR="00A40C5A" w:rsidRPr="00AF147C" w14:paraId="5D25C31A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E1796" w14:textId="45D3B86A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presso istituzioni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BC6EE" w14:textId="2329C4A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B98F6" w14:textId="271C84E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802FC" w14:textId="3CB78D1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773C8" w14:textId="1ACF505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1B19F" w14:textId="7DFD233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8052A" w14:textId="16F2AA7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B0562" w14:textId="6C9BACB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A5472" w14:textId="5B7C844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67D12" w14:textId="54A6020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8E559" w14:textId="1FBCB7A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33796" w14:textId="3168623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84E6E" w14:textId="2C60E87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</w:tr>
      <w:tr w:rsidR="00A40C5A" w:rsidRPr="00AF147C" w14:paraId="1A1FB664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AA114" w14:textId="6ABEA357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22D91" w14:textId="78FF794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B0173" w14:textId="4AE2E1C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3504E" w14:textId="0172BD4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C644E" w14:textId="5CAF992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0BF03" w14:textId="4C214AF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C7A31" w14:textId="52FB047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853E6" w14:textId="0D218A6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4DAA" w14:textId="34FC6B7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B3020" w14:textId="7BC663B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20C65" w14:textId="6A8DE82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2778C" w14:textId="23AAB3C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1358A" w14:textId="57D6D4C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0,9%</w:t>
            </w:r>
          </w:p>
        </w:tc>
      </w:tr>
      <w:tr w:rsidR="00A40C5A" w:rsidRPr="00AF147C" w14:paraId="57F92CAF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4EA34" w14:textId="38210CA5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987E" w14:textId="787171D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BFE2D" w14:textId="2B8C0CB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ED79" w14:textId="6AB0E79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D0EBB" w14:textId="193D5DB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AD242" w14:textId="6853BFF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0FBE6" w14:textId="0FA4241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CA32A" w14:textId="2D32360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C386E" w14:textId="6F6A22D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BA51" w14:textId="647E2FD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16D8D" w14:textId="68BA7D1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46F92" w14:textId="05E07DA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91A78" w14:textId="2043D18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</w:tr>
      <w:tr w:rsidR="00AF147C" w:rsidRPr="00AF147C" w14:paraId="20E9EB10" w14:textId="77777777" w:rsidTr="00D558DA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0D2B" w14:textId="77777777" w:rsidR="00AF147C" w:rsidRPr="00AF147C" w:rsidRDefault="00AF147C" w:rsidP="00AF147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AF147C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DI CONVIVENZA</w:t>
            </w:r>
          </w:p>
        </w:tc>
      </w:tr>
      <w:tr w:rsidR="00A40C5A" w:rsidRPr="00AF147C" w14:paraId="3EC23975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B8061" w14:textId="36C3D23F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da solo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8F297" w14:textId="7FF9416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F4D2B" w14:textId="20A3004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03AF2" w14:textId="3AC515E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224F6" w14:textId="3E0A1F4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24,0%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0E368" w14:textId="26E40EF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0F826" w14:textId="383D0A3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CD52C" w14:textId="379E916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ACD22" w14:textId="2452A94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4428" w14:textId="6EADE83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F6BDA" w14:textId="7BA76CA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96250" w14:textId="0DC2DFA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D61EA" w14:textId="7EAD9AB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22,0%</w:t>
            </w:r>
          </w:p>
        </w:tc>
      </w:tr>
      <w:tr w:rsidR="00A40C5A" w:rsidRPr="00AF147C" w14:paraId="18AE4193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3031D" w14:textId="65D43D27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famiglia di origine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B3F8F" w14:textId="5F8346C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22A7D" w14:textId="17470CF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D992" w14:textId="2869821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B9FEA" w14:textId="717935A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2A0BC" w14:textId="304710D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D2622" w14:textId="7FA82DE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CDE63" w14:textId="0F48110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C5580" w14:textId="33CF813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91207" w14:textId="4F2D62A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55A35" w14:textId="3D52BB3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2578D" w14:textId="2C9A69B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5B42E" w14:textId="563DA59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28,3%</w:t>
            </w:r>
          </w:p>
        </w:tc>
      </w:tr>
      <w:tr w:rsidR="00A40C5A" w:rsidRPr="00AF147C" w14:paraId="235B4175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6575A" w14:textId="4058E937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partner e/o figli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20551" w14:textId="1674FA8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2C460" w14:textId="7BD066A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46972" w14:textId="77CB63A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E1AB2" w14:textId="34C9165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30829" w14:textId="49EB3727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D0381" w14:textId="715659DA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C5A62" w14:textId="65C138E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4385E" w14:textId="0C5E746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35507" w14:textId="37D4D5C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1B015" w14:textId="250E51E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CD47E" w14:textId="4694BD1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0CED2" w14:textId="07209A1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41,5%</w:t>
            </w:r>
          </w:p>
        </w:tc>
      </w:tr>
      <w:tr w:rsidR="00A40C5A" w:rsidRPr="00AF147C" w14:paraId="2D3FAB3F" w14:textId="77777777" w:rsidTr="00AF147C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ADFF2" w14:textId="49DD9A12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amici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E3AD5" w14:textId="40EB01D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3B0DB" w14:textId="1185AC29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4933C" w14:textId="0668EA5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117D3" w14:textId="6F0897E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BC7E0" w14:textId="3D1C6B24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CE7D" w14:textId="713F72F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183BF" w14:textId="1A8B37E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83DA3" w14:textId="49A63B0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14472" w14:textId="68551AF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BA606" w14:textId="001B616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D2180" w14:textId="532CB9B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B05F0" w14:textId="2AD971A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</w:tr>
      <w:tr w:rsidR="00A40C5A" w:rsidRPr="00AF147C" w14:paraId="2ACF4678" w14:textId="77777777" w:rsidTr="00D558DA"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9484E" w14:textId="2FB1DEB5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7CFEC" w14:textId="48A3102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066AD" w14:textId="7D5587A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FE1CD" w14:textId="5B56BE9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63EFB" w14:textId="47F3B1D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5,2%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ADDEE" w14:textId="15CDA93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0B685" w14:textId="054BF82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6FBF5" w14:textId="153FB4B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CD892" w14:textId="5720415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D2889" w14:textId="288C713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90541" w14:textId="412E9C6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B879F" w14:textId="155E87C1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EC604" w14:textId="73B61262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4,6%</w:t>
            </w:r>
          </w:p>
        </w:tc>
      </w:tr>
      <w:tr w:rsidR="00A40C5A" w:rsidRPr="00AF147C" w14:paraId="49FCE2C1" w14:textId="77777777" w:rsidTr="00D558D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F3A37" w14:textId="41503E28" w:rsidR="00A40C5A" w:rsidRPr="00AF147C" w:rsidRDefault="00A40C5A" w:rsidP="00A40C5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93AE7" w14:textId="02602FFE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5918D" w14:textId="773FEFDC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D9BB4" w14:textId="730C5E7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AF4D3" w14:textId="782B79D0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117B" w14:textId="431FE4B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E5276" w14:textId="71D29678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E23E0" w14:textId="4F5FBD4F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32C41" w14:textId="1F7B057D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9866" w14:textId="6A126123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45246" w14:textId="5C0A7AD5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543BD" w14:textId="2538F8A6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46A40" w14:textId="5E55F3BB" w:rsidR="00A40C5A" w:rsidRPr="00AF147C" w:rsidRDefault="00A40C5A" w:rsidP="00A40C5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</w:tr>
    </w:tbl>
    <w:p w14:paraId="545315F2" w14:textId="6811B19D" w:rsidR="004C1F1B" w:rsidRDefault="004C1F1B" w:rsidP="001F3A6E">
      <w:pPr>
        <w:pStyle w:val="titolotabelle"/>
      </w:pPr>
    </w:p>
    <w:p w14:paraId="09D7C661" w14:textId="77777777" w:rsidR="004C1F1B" w:rsidRDefault="004C1F1B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1E5CC581" w14:textId="055E2BB0" w:rsidR="00AF147C" w:rsidRDefault="007E6540" w:rsidP="001F3A6E">
      <w:pPr>
        <w:pStyle w:val="titolotabelle"/>
      </w:pPr>
      <w:bookmarkStart w:id="11" w:name="_Toc83285273"/>
      <w:r w:rsidRPr="00986161">
        <w:lastRenderedPageBreak/>
        <w:t>Allegato 2.</w:t>
      </w:r>
      <w:r>
        <w:t>2</w:t>
      </w:r>
      <w:r w:rsidRPr="00986161">
        <w:t xml:space="preserve">. </w:t>
      </w:r>
      <w:r>
        <w:tab/>
      </w:r>
      <w:r w:rsidR="001A2DD9" w:rsidRPr="001A2DD9">
        <w:t xml:space="preserve">Alcolici utilizzati e pattern d’uso delle persone in trattamento per dipendenza da alcol presso i servizi per le </w:t>
      </w:r>
      <w:r w:rsidR="001A2DD9">
        <w:tab/>
      </w:r>
      <w:r w:rsidR="001A2DD9" w:rsidRPr="001A2DD9">
        <w:t>dipendenze del Lazio. Anno 2020</w:t>
      </w:r>
      <w:bookmarkEnd w:id="11"/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281"/>
        <w:gridCol w:w="923"/>
        <w:gridCol w:w="1081"/>
        <w:gridCol w:w="889"/>
        <w:gridCol w:w="983"/>
        <w:gridCol w:w="949"/>
        <w:gridCol w:w="949"/>
        <w:gridCol w:w="930"/>
        <w:gridCol w:w="983"/>
        <w:gridCol w:w="949"/>
        <w:gridCol w:w="1248"/>
        <w:gridCol w:w="930"/>
        <w:gridCol w:w="1031"/>
      </w:tblGrid>
      <w:tr w:rsidR="00E302CB" w14:paraId="204DBE45" w14:textId="77777777" w:rsidTr="00917952">
        <w:tc>
          <w:tcPr>
            <w:tcW w:w="3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CED95E" w14:textId="77777777" w:rsidR="00E302CB" w:rsidRDefault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 DEI PAZIENTI</w:t>
            </w:r>
          </w:p>
        </w:tc>
        <w:tc>
          <w:tcPr>
            <w:tcW w:w="3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75DE9D" w14:textId="77777777" w:rsidR="00E302CB" w:rsidRDefault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EA1A5A" w14:textId="15EF23BC" w:rsidR="00E302CB" w:rsidRDefault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4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01EF7E" w14:textId="77777777" w:rsidR="00E302CB" w:rsidRDefault="00E302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E302CB" w14:paraId="5CC028EA" w14:textId="77777777" w:rsidTr="00917952">
        <w:tc>
          <w:tcPr>
            <w:tcW w:w="3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891C87" w14:textId="77777777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186179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605785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0A46C3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495837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CA2AB9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D5AE88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958182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A96137F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76BC9D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2EA5D5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9CAB35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60C707" w14:textId="77777777" w:rsidR="00E302CB" w:rsidRDefault="00E302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44796E" w14:paraId="2442CF4C" w14:textId="77777777" w:rsidTr="00917952">
        <w:tc>
          <w:tcPr>
            <w:tcW w:w="328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EE7CE3" w14:textId="77777777" w:rsidR="0044796E" w:rsidRDefault="0044796E" w:rsidP="0044796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39EF2D" w14:textId="680E844A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995B9B" w14:textId="6A485CDD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5BFD02" w14:textId="548CA08A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D061C4D" w14:textId="07C82C8B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29,3%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78A95D" w14:textId="2897FE90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062423" w14:textId="27E52EF3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569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A513E7" w14:textId="21050475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2269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F95FCE" w14:textId="0F977911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70,7%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DD4856" w14:textId="0A7B114B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2377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2CF7AB" w14:textId="47E6FA03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26083B" w14:textId="6C1F00C4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3208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16803F" w14:textId="06C4B192" w:rsidR="0044796E" w:rsidRDefault="0044796E" w:rsidP="004479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100,0%</w:t>
            </w:r>
          </w:p>
        </w:tc>
      </w:tr>
      <w:tr w:rsidR="00E302CB" w14:paraId="477E463E" w14:textId="77777777" w:rsidTr="00917952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6B5B" w14:textId="77777777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SOSTANZA O COMPORTAMENTO PRIMARIO</w:t>
            </w:r>
          </w:p>
        </w:tc>
      </w:tr>
      <w:tr w:rsidR="0044796E" w14:paraId="7DF17CBD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9D9A" w14:textId="02942DE6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Alcool generico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F80F" w14:textId="7B67C9F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2C7E" w14:textId="6084930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BDD5" w14:textId="57433F3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68F8" w14:textId="68E3C8E4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F511" w14:textId="35E5302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7A7F" w14:textId="3160F160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3480" w14:textId="22C33CE4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EE96" w14:textId="24C5ABB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D365" w14:textId="38A1653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C0E8" w14:textId="36EF09A1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3762" w14:textId="434E3559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7FCB" w14:textId="774AF62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33,7%</w:t>
            </w:r>
          </w:p>
        </w:tc>
      </w:tr>
      <w:tr w:rsidR="0044796E" w14:paraId="7B370677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5160" w14:textId="2EF41259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AD4F" w14:textId="50758041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9CF3" w14:textId="3ABA9514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7C34F" w14:textId="4F4CA93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8DE9" w14:textId="084EDDC8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CDFD0" w14:textId="709C519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02EF" w14:textId="279C9B1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45DFE" w14:textId="1FD35D09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6CAF0" w14:textId="74C202D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4828" w14:textId="269DFA7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00BF" w14:textId="221A537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6D8A" w14:textId="2086E2B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0BEC" w14:textId="5B8524C5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26,1%</w:t>
            </w:r>
          </w:p>
        </w:tc>
      </w:tr>
      <w:tr w:rsidR="0044796E" w14:paraId="75678F30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0A1B" w14:textId="4941D13A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Birra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5F7C" w14:textId="2DCF8A75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024B" w14:textId="1DE3FCE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E6D1" w14:textId="376605F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A53C" w14:textId="6D8B77B6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C94F" w14:textId="324F5D0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C5BA" w14:textId="5A6FE2E9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24DF" w14:textId="4F4F09AC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509C" w14:textId="08DF5AF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4318" w14:textId="6FF5D17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C211" w14:textId="3B259FA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D18D" w14:textId="1E18C628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0415" w14:textId="5CE25E8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22,3%</w:t>
            </w:r>
          </w:p>
        </w:tc>
      </w:tr>
      <w:tr w:rsidR="0044796E" w14:paraId="1CBB2CB1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246B" w14:textId="0ED99B71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Superalcolici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D9A3" w14:textId="4EA82BD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27F9" w14:textId="0D488ED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2233" w14:textId="2A2C1C16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AE7C" w14:textId="6316153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6,5%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881D" w14:textId="0551990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9BCC" w14:textId="1E80D87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C416" w14:textId="205A0290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7E2D" w14:textId="6A44FAE4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3354" w14:textId="5B788E2B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F315" w14:textId="131C396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571A" w14:textId="02DBD966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5EA2" w14:textId="0EC5B44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</w:tr>
      <w:tr w:rsidR="0044796E" w14:paraId="22AB262E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52D9" w14:textId="29D82BEC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Aperitivi, amari, di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32C9" w14:textId="2B2438C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2EB2" w14:textId="139A31D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64F29" w14:textId="6D94294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B255" w14:textId="22FA5C7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49F0" w14:textId="728B0045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349B" w14:textId="76B30E6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15E6" w14:textId="13FE913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C822" w14:textId="6166D4EC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A74E" w14:textId="37C2FD8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327B" w14:textId="5D04502E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55AE" w14:textId="49700C50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A224" w14:textId="7A3BA92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</w:tr>
      <w:tr w:rsidR="0044796E" w14:paraId="06BFCA33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8A28" w14:textId="661C7BDC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 (Energy drink-Binge drinking ..)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D308" w14:textId="459AE9F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0C415" w14:textId="522C4C76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1BDD" w14:textId="68B5180C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DD01" w14:textId="6F933DE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429B" w14:textId="0B993A1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2CF1" w14:textId="0695101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00452" w14:textId="0052DC2C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B7DA" w14:textId="5ED785E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D59F" w14:textId="3F3BCDE9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3423" w14:textId="5196B2F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1AD3" w14:textId="6EAD59D2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F103" w14:textId="5ADEB86B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0,9%</w:t>
            </w:r>
          </w:p>
        </w:tc>
      </w:tr>
      <w:tr w:rsidR="0044796E" w14:paraId="79550AED" w14:textId="77777777" w:rsidTr="00917952"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AC4C" w14:textId="4D36464C" w:rsidR="0044796E" w:rsidRDefault="0044796E" w:rsidP="0044796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rilevato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81B4" w14:textId="77C686A0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EA2AA" w14:textId="0B548620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5083" w14:textId="4ECAB90A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9C11" w14:textId="2198CF1F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9,1%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3EFED" w14:textId="2622C588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0FF9" w14:textId="7B9A2AB6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971C4" w14:textId="26A9FDD9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296B" w14:textId="51A3280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7,9%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D712" w14:textId="5167B82C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A847" w14:textId="181F02C7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E845B" w14:textId="1D18EFA3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8BB9" w14:textId="0D731314" w:rsidR="0044796E" w:rsidRDefault="0044796E" w:rsidP="0044796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8,2%</w:t>
            </w:r>
          </w:p>
        </w:tc>
      </w:tr>
      <w:tr w:rsidR="00E302CB" w14:paraId="2EC548C2" w14:textId="77777777" w:rsidTr="00917952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1451" w14:textId="77777777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FREQUENZA</w:t>
            </w:r>
          </w:p>
        </w:tc>
      </w:tr>
      <w:tr w:rsidR="006073C1" w14:paraId="56130C7A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1271" w14:textId="4640931F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più di una volta al giorno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5C55" w14:textId="0C355CF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FF635" w14:textId="08E3C6E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141C" w14:textId="477D6A0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7399" w14:textId="7164F1E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CB77C" w14:textId="5C41B44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D01C" w14:textId="52F73CE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A7A1" w14:textId="01FE969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7CB6" w14:textId="2A1C1E1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5F49" w14:textId="1B31D33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1354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2F16" w14:textId="189469A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24858" w14:textId="525836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1772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1A48" w14:textId="1286E67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55,1%</w:t>
            </w:r>
          </w:p>
        </w:tc>
      </w:tr>
      <w:tr w:rsidR="006073C1" w14:paraId="2F77AAA7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99BC" w14:textId="36C401FE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una volta al giorno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8CFA" w14:textId="7EDF95D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D17D4" w14:textId="18E7B62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80504" w14:textId="2116C85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64F6" w14:textId="32AA952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F0A9C" w14:textId="33075E7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C2F5" w14:textId="2202976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2B5E" w14:textId="5A8EE64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5A03" w14:textId="24AC06F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11,6%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0D04" w14:textId="2FAB1FB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29E5" w14:textId="5C70260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0F0E" w14:textId="196795D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7642" w14:textId="53796FA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11,3%</w:t>
            </w:r>
          </w:p>
        </w:tc>
      </w:tr>
      <w:tr w:rsidR="006073C1" w14:paraId="71E82992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98FE" w14:textId="7865105F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fine settimana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1754" w14:textId="134118A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96D4" w14:textId="4DC59F7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2E64" w14:textId="4BD618A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710C" w14:textId="32488CA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8E1C" w14:textId="10E58D6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9D38" w14:textId="1AFD47D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B270B" w14:textId="2F4FD55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7F3A" w14:textId="4E379A4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EB0AE" w14:textId="6280439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CF088" w14:textId="2215679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6BC5" w14:textId="425691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40A6" w14:textId="2DD04BF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4,4%</w:t>
            </w:r>
          </w:p>
        </w:tc>
      </w:tr>
      <w:tr w:rsidR="006073C1" w14:paraId="56E134BE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BD3F" w14:textId="04688000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più volte a settimana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19CB" w14:textId="6E87193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6369E" w14:textId="59E5593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A3C3E" w14:textId="6F4A4D3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DF22" w14:textId="54636B5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11,5%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CF34" w14:textId="292267B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CC0B" w14:textId="71EC558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A86C8" w14:textId="60C9F52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76C2" w14:textId="7ECF06C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AAA0" w14:textId="2AEFC2C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6DCE" w14:textId="32E1AF5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43BB9" w14:textId="7DF8E8A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F169" w14:textId="6353136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9,3%</w:t>
            </w:r>
          </w:p>
        </w:tc>
      </w:tr>
      <w:tr w:rsidR="006073C1" w14:paraId="2CB0B8B5" w14:textId="77777777" w:rsidTr="00917952"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3092" w14:textId="2CA0F303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mensile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18D2" w14:textId="0F4FEE7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0A94" w14:textId="12021B5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CA4E2" w14:textId="074522B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5920" w14:textId="6185588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1777" w14:textId="3B5CB3D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E701" w14:textId="358114C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E2BC" w14:textId="30CE920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2A2D" w14:textId="3709273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DF0E" w14:textId="29C0845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0CB3" w14:textId="26227D3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2F87" w14:textId="2DD33FC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3BA9" w14:textId="579B529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</w:tr>
      <w:tr w:rsidR="00E302CB" w14:paraId="3D20B270" w14:textId="77777777" w:rsidTr="00917952">
        <w:tc>
          <w:tcPr>
            <w:tcW w:w="15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CA54" w14:textId="77777777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QUANTITA</w:t>
            </w:r>
          </w:p>
        </w:tc>
      </w:tr>
      <w:tr w:rsidR="006073C1" w14:paraId="7BBD1F32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35D3" w14:textId="403668EF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meno di 3 unità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/gg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AFE7" w14:textId="62283A1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F900" w14:textId="5F1B189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44CD" w14:textId="022A883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311C" w14:textId="7F3E006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C155" w14:textId="5679685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C2A1" w14:textId="0695209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871C8" w14:textId="459C333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D095" w14:textId="74A2390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D68B" w14:textId="06799B5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27A59" w14:textId="6855F7B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C78BA" w14:textId="34457A2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73F3" w14:textId="75FB9F4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2,6%</w:t>
            </w:r>
          </w:p>
        </w:tc>
      </w:tr>
      <w:tr w:rsidR="006073C1" w14:paraId="0A51DE83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2ACFD" w14:textId="7FC275CA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da 3 a 7 unità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/gg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2812" w14:textId="11BAD3B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2349" w14:textId="3E9A1AA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A52C" w14:textId="6927F8D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7A47" w14:textId="4342B51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C1D9" w14:textId="00D6E3C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6353" w14:textId="6045CE1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1131" w14:textId="3505EF7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3475" w14:textId="2E7CD42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340F" w14:textId="3619551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0F32" w14:textId="00B3D5A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9D2A5" w14:textId="6359B45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2E9D9" w14:textId="3E3B2C0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14,2%</w:t>
            </w:r>
          </w:p>
        </w:tc>
      </w:tr>
      <w:tr w:rsidR="006073C1" w14:paraId="2941E203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EF4E" w14:textId="44844F12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da 8 a 12 unità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/gg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4126" w14:textId="27C454A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4964" w14:textId="0A701CD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522E" w14:textId="5693DE4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61D1" w14:textId="2E1F6C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3DC1" w14:textId="7C1F625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031B" w14:textId="355333F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1585" w14:textId="3A9DAB7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931E" w14:textId="3300AAF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0ACDB" w14:textId="2B419CA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27EC" w14:textId="417E7D3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64D2" w14:textId="3790926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AF32" w14:textId="48C611B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12,4%</w:t>
            </w:r>
          </w:p>
        </w:tc>
      </w:tr>
      <w:tr w:rsidR="006073C1" w14:paraId="7CE96225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668D" w14:textId="7DED1C74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da 13 a 16 unità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/gg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2AC8" w14:textId="461F736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0249" w14:textId="2A7521D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9D3C" w14:textId="789245D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5E429" w14:textId="7180353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B8CE" w14:textId="00950DD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B4B8" w14:textId="732020F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B050" w14:textId="5BAB410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D31E" w14:textId="6D1CEEF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4E883" w14:textId="6031FF7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AF6D" w14:textId="4F0DBEA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A729" w14:textId="3D7311B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C370" w14:textId="5576DD4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5,4%</w:t>
            </w:r>
          </w:p>
        </w:tc>
      </w:tr>
      <w:tr w:rsidR="006073C1" w14:paraId="6E8B25A7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2A11" w14:textId="3D312B51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oltre 16 unità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/gg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9522" w14:textId="147D609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13B8" w14:textId="1EFC3C5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C2F91" w14:textId="191EB62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B095" w14:textId="62B6BCD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14FA" w14:textId="458A62D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9449" w14:textId="16382B7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89B6" w14:textId="634C5C2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F91D" w14:textId="54A556F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99E3" w14:textId="29AC20B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76D4" w14:textId="447E585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62EF" w14:textId="0E38024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1BFA" w14:textId="609DAC9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4,0%</w:t>
            </w:r>
          </w:p>
        </w:tc>
      </w:tr>
      <w:tr w:rsidR="006073C1" w14:paraId="1CDFCC84" w14:textId="77777777" w:rsidTr="00917952">
        <w:tc>
          <w:tcPr>
            <w:tcW w:w="3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5DB8" w14:textId="51428F9B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assunta nell'ultimo mese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44F8" w14:textId="73F26ED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AB1F0" w14:textId="65EC2A4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27D7" w14:textId="203B65A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5345" w14:textId="7534059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7B0C" w14:textId="53C694B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544D" w14:textId="670FAA8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D8C1" w14:textId="40A9191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223B" w14:textId="350AA94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FB2A" w14:textId="0CA0F88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49E8" w14:textId="2AF0116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2658" w14:textId="386B956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C860" w14:textId="68A3CB2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3,9%</w:t>
            </w:r>
          </w:p>
        </w:tc>
      </w:tr>
      <w:tr w:rsidR="006073C1" w14:paraId="434B9A6E" w14:textId="77777777" w:rsidTr="00917952"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9BED" w14:textId="37126642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A0DF" w14:textId="3F76600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79AE" w14:textId="4032C2B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ECEB" w14:textId="33865B9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456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4ABA5" w14:textId="74C2A6C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49,0%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9C3A" w14:textId="67CA8BB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3B41" w14:textId="2F5D059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12D0" w14:textId="6B91C0F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1387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AC7A" w14:textId="1AE8B3F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61,1%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81FC" w14:textId="55D9780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1355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8D32" w14:textId="281792C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488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792E" w14:textId="25ACB43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1843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8E2A" w14:textId="7CAA5DA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57,5%</w:t>
            </w:r>
          </w:p>
        </w:tc>
      </w:tr>
    </w:tbl>
    <w:p w14:paraId="044AFAB9" w14:textId="77777777" w:rsidR="00917952" w:rsidRDefault="00917952" w:rsidP="00917952">
      <w:pPr>
        <w:pStyle w:val="segue"/>
      </w:pPr>
      <w:r>
        <w:t>segue</w:t>
      </w:r>
    </w:p>
    <w:p w14:paraId="4B81402E" w14:textId="77777777" w:rsidR="00917952" w:rsidRDefault="00917952" w:rsidP="00917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8880EA9" w14:textId="4FFE57F7" w:rsidR="00917952" w:rsidRDefault="00917952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 w:rsidR="00BF08E4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923"/>
        <w:gridCol w:w="1081"/>
        <w:gridCol w:w="889"/>
        <w:gridCol w:w="984"/>
        <w:gridCol w:w="949"/>
        <w:gridCol w:w="949"/>
        <w:gridCol w:w="930"/>
        <w:gridCol w:w="983"/>
        <w:gridCol w:w="949"/>
        <w:gridCol w:w="1248"/>
        <w:gridCol w:w="930"/>
        <w:gridCol w:w="1025"/>
        <w:gridCol w:w="6"/>
      </w:tblGrid>
      <w:tr w:rsidR="00917952" w14:paraId="02344842" w14:textId="77777777" w:rsidTr="006073C1"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CE949D" w14:textId="77777777" w:rsidR="00917952" w:rsidRDefault="00917952" w:rsidP="008C0EF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 DEI PAZIENTI</w:t>
            </w:r>
          </w:p>
        </w:tc>
        <w:tc>
          <w:tcPr>
            <w:tcW w:w="38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282C5F" w14:textId="77777777" w:rsidR="00917952" w:rsidRDefault="00917952" w:rsidP="008C0EF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3AEA1D" w14:textId="6C8BDD8A" w:rsidR="00917952" w:rsidRDefault="00917952" w:rsidP="008C0EF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4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343DD1" w14:textId="77777777" w:rsidR="00917952" w:rsidRDefault="00917952" w:rsidP="008C0EF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E84F91" w14:paraId="526F022B" w14:textId="77777777" w:rsidTr="006073C1"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C4AA79" w14:textId="77777777" w:rsidR="00917952" w:rsidRDefault="00917952" w:rsidP="008C0EFD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CCBB06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2FC892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2E5864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01B584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9D63D7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0C159B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A5C7BC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EC247A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404A77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759186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5C706F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52395A" w14:textId="77777777" w:rsidR="00917952" w:rsidRDefault="00917952" w:rsidP="008C0EF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2B2DE1" w14:paraId="3A21C30D" w14:textId="77777777" w:rsidTr="006073C1"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B3089C" w14:textId="77777777" w:rsidR="006073C1" w:rsidRDefault="006073C1" w:rsidP="006073C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5E0C1B" w14:textId="4D937D30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0353EF" w14:textId="7D61D392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BB7AF7E" w14:textId="38F1C48C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D47368" w14:textId="6C03261A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29,3%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5C0F5B" w14:textId="6AFC396F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C60733" w14:textId="17C6CB1A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569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0F1F8C" w14:textId="4AF267F3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2269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3A069D" w14:textId="731F470F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70,7%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1C9D30" w14:textId="265FA1DD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2377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C70059" w14:textId="2481E116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651BDD" w14:textId="40F53EAE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3208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EADCB4" w14:textId="129495CD" w:rsidR="006073C1" w:rsidRDefault="006073C1" w:rsidP="006073C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100,0%</w:t>
            </w:r>
          </w:p>
        </w:tc>
      </w:tr>
      <w:tr w:rsidR="00E302CB" w14:paraId="5A26902C" w14:textId="77777777" w:rsidTr="00917952">
        <w:tc>
          <w:tcPr>
            <w:tcW w:w="151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3824" w14:textId="55D98562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</w:t>
            </w:r>
            <w:r w:rsidR="00F118AA" w:rsidRPr="00F118A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DI PRIMO USO</w:t>
            </w:r>
          </w:p>
        </w:tc>
      </w:tr>
      <w:tr w:rsidR="006073C1" w14:paraId="357BF3FF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D2AF" w14:textId="16F8412E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&lt; di 14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503B" w14:textId="2DFFE93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93F0" w14:textId="565AB03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5A58" w14:textId="48049A9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BB0E" w14:textId="300365F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5072A" w14:textId="5CC5C07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B27F" w14:textId="4BD6CFF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7C9E" w14:textId="6281696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8202" w14:textId="066FB4B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3A95" w14:textId="4701431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0DEA" w14:textId="75EA889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B528" w14:textId="4BAB2BE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8FA1" w14:textId="6BD5AA5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27,7%</w:t>
            </w:r>
          </w:p>
        </w:tc>
      </w:tr>
      <w:tr w:rsidR="006073C1" w14:paraId="212B07BD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C55AD" w14:textId="0504029C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14 - 17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B818" w14:textId="375D871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606F" w14:textId="3A596F2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7BDC" w14:textId="461FD2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2723A" w14:textId="3D04BB9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29,6%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E39A" w14:textId="3B4AF8B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5E31" w14:textId="0549AB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5012" w14:textId="1B4F9F1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AD50" w14:textId="238B198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7A9AF" w14:textId="105D86F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6D53" w14:textId="5F3FE59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DF51" w14:textId="1D654DE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2249" w14:textId="50E32B5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29,2%</w:t>
            </w:r>
          </w:p>
        </w:tc>
      </w:tr>
      <w:tr w:rsidR="006073C1" w14:paraId="519A2F97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4A080" w14:textId="7353D6B9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18 - 19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02E1" w14:textId="1D54A9B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23F2" w14:textId="377B4EE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A2DB" w14:textId="5C1D628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57EA" w14:textId="1F35D09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9A3B" w14:textId="4736ACE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E8454" w14:textId="3038072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5B84" w14:textId="3963CF7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A374" w14:textId="62B67CF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8470" w14:textId="2DF08CD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9ABA" w14:textId="239E553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8379" w14:textId="6610291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91BF" w14:textId="695E46C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13,4%</w:t>
            </w:r>
          </w:p>
        </w:tc>
      </w:tr>
      <w:tr w:rsidR="006073C1" w14:paraId="4D884F4C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0A094" w14:textId="031A6E68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20 - 24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16BF" w14:textId="2CED0FD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E7414" w14:textId="3EE9CDF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032C" w14:textId="65D6F0F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E9C02" w14:textId="4218E6D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3B738" w14:textId="36332EA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A58E" w14:textId="197989D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F3A2" w14:textId="2985FF6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466C" w14:textId="4C8086B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7C64" w14:textId="46B52DD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FC65" w14:textId="6E5F972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701A" w14:textId="008351B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853D" w14:textId="59F2A9C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18,1%</w:t>
            </w:r>
          </w:p>
        </w:tc>
      </w:tr>
      <w:tr w:rsidR="006073C1" w14:paraId="1C07D702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0429" w14:textId="5A6F84C9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25 - 29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3B71" w14:textId="2FD2A09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076B" w14:textId="402C6CE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36AC" w14:textId="3941885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48CA" w14:textId="2B29F5B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21C3" w14:textId="43CA7B7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E80A" w14:textId="1A448FD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BC4C" w14:textId="7BDBBEE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8268" w14:textId="1E5C9D6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9E9B" w14:textId="5A025EB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7D71" w14:textId="139C59E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4FC9" w14:textId="63E2148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B60C" w14:textId="33E9078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</w:tr>
      <w:tr w:rsidR="006073C1" w14:paraId="610951F9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29BC" w14:textId="5CEEC79C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30 - 34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127A" w14:textId="13EB660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8B7E" w14:textId="5E547E9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2AF5" w14:textId="4662EB6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A5BC" w14:textId="33DE9E2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5,2%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07FE" w14:textId="362B34E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8E49" w14:textId="29577C87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7FD4" w14:textId="6C0EB64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C4C8" w14:textId="20E413A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DB31" w14:textId="0B75E60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928E" w14:textId="7F1F2A3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54C9" w14:textId="4FB04DA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7EF5" w14:textId="4EB9CB0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6,7%</w:t>
            </w:r>
          </w:p>
        </w:tc>
      </w:tr>
      <w:tr w:rsidR="006073C1" w14:paraId="36F82B11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968C" w14:textId="0D53F57C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35 - 39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5192" w14:textId="5989F96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50A3" w14:textId="7071E76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E6E21" w14:textId="6071C23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DDEE" w14:textId="7777477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A358" w14:textId="7E4E7FE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1D12" w14:textId="09966D4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F48F" w14:textId="5737BD6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F48E" w14:textId="272F81E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3C6ED" w14:textId="07DB572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35AE" w14:textId="2C5C7CA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4E45" w14:textId="5B5CE981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82C9" w14:textId="675F752A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</w:tr>
      <w:tr w:rsidR="006073C1" w14:paraId="05645482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010B" w14:textId="3A187940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9E2FB" w14:textId="3B97DCE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84CF" w14:textId="018BE10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D9EF" w14:textId="4AF7682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96C69" w14:textId="5B3F94D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AFAA" w14:textId="2623FD3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FD74" w14:textId="413A6A9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05CF" w14:textId="4F1A0B2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B8A8" w14:textId="1C99983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D270" w14:textId="7E73604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B827" w14:textId="74A0A62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831D" w14:textId="5D4AD59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2CC4D" w14:textId="33BF055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3,0%</w:t>
            </w:r>
          </w:p>
        </w:tc>
      </w:tr>
      <w:tr w:rsidR="006073C1" w14:paraId="217D2A92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AAAFB" w14:textId="30758D79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≥45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6262" w14:textId="138F9043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1258B" w14:textId="1F08941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F41A" w14:textId="249FD82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6289" w14:textId="1CEA093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EFA7D" w14:textId="3DD53B7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4349" w14:textId="19F72C8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1201" w14:textId="15B4F1DE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529B" w14:textId="3CBB57FF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DE85" w14:textId="78A0560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88D5" w14:textId="306AF99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182A" w14:textId="036609E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D35C" w14:textId="2DDF87EC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3,4%</w:t>
            </w:r>
          </w:p>
        </w:tc>
      </w:tr>
      <w:tr w:rsidR="006073C1" w14:paraId="20B9D2F1" w14:textId="77777777" w:rsidTr="0002589B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D4B7" w14:textId="65E62B20" w:rsidR="006073C1" w:rsidRDefault="006073C1" w:rsidP="006073C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5ABB" w14:textId="190E1AC2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8123" w14:textId="2BF0EE80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0750" w14:textId="23A35CC5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45B9C" w14:textId="7A5A8E06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3774" w14:textId="5C6C96A9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376F" w14:textId="4817F4AD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C14" w14:textId="10686A0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5824A" w14:textId="1F02000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8,7%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47B8" w14:textId="67F1510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3AFB" w14:textId="26E73A28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3808F" w14:textId="3F8E07CB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AB78" w14:textId="61D05044" w:rsid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8,9%</w:t>
            </w:r>
          </w:p>
        </w:tc>
      </w:tr>
      <w:tr w:rsidR="006073C1" w14:paraId="73D207C7" w14:textId="77777777" w:rsidTr="0002589B">
        <w:trPr>
          <w:gridAfter w:val="1"/>
          <w:wAfter w:w="6" w:type="dxa"/>
        </w:trPr>
        <w:tc>
          <w:tcPr>
            <w:tcW w:w="3280" w:type="dxa"/>
            <w:tcBorders>
              <w:top w:val="single" w:sz="12" w:space="0" w:color="943634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31CF" w14:textId="7A5C34BB" w:rsidR="006073C1" w:rsidRPr="006073C1" w:rsidRDefault="006073C1" w:rsidP="006073C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media </w:t>
            </w:r>
            <w:proofErr w:type="spellStart"/>
            <w:r w:rsidRPr="006073C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eta</w:t>
            </w:r>
            <w:proofErr w:type="spellEnd"/>
            <w:r w:rsidRPr="006073C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di primo uso (DS)</w:t>
            </w:r>
          </w:p>
        </w:tc>
        <w:tc>
          <w:tcPr>
            <w:tcW w:w="923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85E6" w14:textId="45EB52DB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20,2 (8.1)</w:t>
            </w:r>
          </w:p>
        </w:tc>
        <w:tc>
          <w:tcPr>
            <w:tcW w:w="1081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AF22" w14:textId="10C1A2F9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24,6(11.8)</w:t>
            </w:r>
          </w:p>
        </w:tc>
        <w:tc>
          <w:tcPr>
            <w:tcW w:w="1873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7861" w14:textId="637B6AFA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21,4 (9,5)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F097" w14:textId="46B149D2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20.9 (8,2)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920A" w14:textId="69B99B4C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24,6 (11,8)</w:t>
            </w:r>
          </w:p>
        </w:tc>
        <w:tc>
          <w:tcPr>
            <w:tcW w:w="1913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8AE2" w14:textId="3C435C84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21,4 (9,5)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E6AE" w14:textId="7F25261F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20,7 (8,2)</w:t>
            </w:r>
          </w:p>
        </w:tc>
        <w:tc>
          <w:tcPr>
            <w:tcW w:w="1248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6E3E" w14:textId="27199231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24,0(10,0)</w:t>
            </w:r>
          </w:p>
        </w:tc>
        <w:tc>
          <w:tcPr>
            <w:tcW w:w="1955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E982" w14:textId="6E4C260A" w:rsidR="006073C1" w:rsidRPr="006073C1" w:rsidRDefault="006073C1" w:rsidP="006073C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6073C1">
              <w:rPr>
                <w:rFonts w:ascii="Verdana" w:hAnsi="Verdana" w:cs="Calibri"/>
                <w:color w:val="000000"/>
                <w:sz w:val="16"/>
                <w:szCs w:val="16"/>
              </w:rPr>
              <w:t>21,5 (9,0)</w:t>
            </w:r>
          </w:p>
        </w:tc>
      </w:tr>
      <w:tr w:rsidR="00E302CB" w14:paraId="097D0A76" w14:textId="77777777" w:rsidTr="00917952">
        <w:tc>
          <w:tcPr>
            <w:tcW w:w="151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4691" w14:textId="05477C83" w:rsidR="00E302CB" w:rsidRDefault="00E302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</w:t>
            </w:r>
            <w:r w:rsidR="00F118AA" w:rsidRPr="00F118A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DI USO CONTINUATIVO</w:t>
            </w:r>
          </w:p>
        </w:tc>
      </w:tr>
      <w:tr w:rsidR="00B17016" w14:paraId="0D86F882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05EB" w14:textId="2E8DCB00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FF0000"/>
                <w:sz w:val="16"/>
                <w:szCs w:val="16"/>
              </w:rPr>
              <w:t>&lt;20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D2ED" w14:textId="089D3DA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A9DAC" w14:textId="5FCC364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A593" w14:textId="43EEB50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ED4B" w14:textId="4321AD9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1783" w14:textId="548C2CD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5B816" w14:textId="0926595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3E002" w14:textId="121BE341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9986" w14:textId="717C976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79A0" w14:textId="6ECA2A4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E810" w14:textId="081A206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67E1" w14:textId="497CB66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61A2C" w14:textId="5CE8A61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19,2%</w:t>
            </w:r>
          </w:p>
        </w:tc>
      </w:tr>
      <w:tr w:rsidR="00B17016" w14:paraId="2DFA1B2C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43A2" w14:textId="727EE5C1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20 - 24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5E5E" w14:textId="1F345F0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BFEB0" w14:textId="01ABEC9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64CD" w14:textId="6F640A2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F585" w14:textId="5ACD3A1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E27B" w14:textId="0BA23A4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6991" w14:textId="217A915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FB432" w14:textId="2D3B950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B7CF" w14:textId="103941A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17,5%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4B47" w14:textId="69BF8B7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BCC9" w14:textId="58669A8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2444" w14:textId="69EB061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15DA" w14:textId="3326EE7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17,3%</w:t>
            </w:r>
          </w:p>
        </w:tc>
      </w:tr>
      <w:tr w:rsidR="00B17016" w14:paraId="3B498A6A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2BB1" w14:textId="25102192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25 - 29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14CC" w14:textId="3CDFA1E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9461" w14:textId="02CDEC8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FE8B" w14:textId="0D96760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E1E7" w14:textId="633AAD81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38BB" w14:textId="0C46213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1214B" w14:textId="422772C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1F66" w14:textId="55693A7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6E24" w14:textId="77046BF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05B6" w14:textId="1835D31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FE86" w14:textId="05E7672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1859" w14:textId="6A82920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D49E" w14:textId="74BFE41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12,4%</w:t>
            </w:r>
          </w:p>
        </w:tc>
      </w:tr>
      <w:tr w:rsidR="00B17016" w14:paraId="11B9CAB6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D642" w14:textId="41F47246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30 - 34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5BFA" w14:textId="356B958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298F" w14:textId="7F6F2A3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4571" w14:textId="3154D4B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C882" w14:textId="6CACC53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11,5%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EF80" w14:textId="5467683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FE42" w14:textId="4675014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EE04" w14:textId="4FBF7AD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C03B" w14:textId="53FF5A1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7ACB" w14:textId="14332A9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6BAE" w14:textId="1EB737C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B2F4" w14:textId="3ACBC6C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EBB7" w14:textId="4202859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12,1%</w:t>
            </w:r>
          </w:p>
        </w:tc>
      </w:tr>
      <w:tr w:rsidR="00B17016" w14:paraId="65462A9B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6C14" w14:textId="06E76732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35 - 39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0B71" w14:textId="09ECAEB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AF2A" w14:textId="6BF0BC5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B22E" w14:textId="63C872A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52F8" w14:textId="6E76901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FE023" w14:textId="162C45BA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69C39" w14:textId="1559239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3F3C6" w14:textId="7DA948A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CE31" w14:textId="4EDB77A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10C8" w14:textId="743CA99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A079" w14:textId="3AE5FBF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B174D" w14:textId="147DF64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BA8A" w14:textId="263FF8D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8,1%</w:t>
            </w:r>
          </w:p>
        </w:tc>
      </w:tr>
      <w:tr w:rsidR="00B17016" w14:paraId="5D7DC7AA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5A6B" w14:textId="7C0ACE27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40 - 44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29A1A" w14:textId="4ABB251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D27B" w14:textId="6725B1D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760D" w14:textId="0FDE9C1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6A17F" w14:textId="09E3F9E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8,0%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57A3" w14:textId="475FE61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BB2B" w14:textId="64494E80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27E1" w14:textId="46B78E4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B29C" w14:textId="5B15F8FA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FCA3" w14:textId="38D2EAF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FDDB1" w14:textId="7CFA11E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BF66" w14:textId="5DACC47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5558" w14:textId="3B93A8B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8,2%</w:t>
            </w:r>
          </w:p>
        </w:tc>
      </w:tr>
      <w:tr w:rsidR="00B17016" w14:paraId="01C13F15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B586" w14:textId="3D7EC005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45 - 49 anni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BDAE" w14:textId="0C7C5CF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9A8C" w14:textId="1A974B3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FBAA3" w14:textId="03EDF66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C785" w14:textId="56A6E5B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6,1%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1E06" w14:textId="118F100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8473" w14:textId="7A69AC6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196E" w14:textId="3B05432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48EF" w14:textId="4F4EE34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C699" w14:textId="676280E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CA40" w14:textId="79C69F6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DDF4" w14:textId="32A18CC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B847" w14:textId="720F910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5,3%</w:t>
            </w:r>
          </w:p>
        </w:tc>
      </w:tr>
      <w:tr w:rsidR="00B17016" w14:paraId="5399DEC6" w14:textId="77777777" w:rsidTr="006073C1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C073" w14:textId="6B5E764C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 50nni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E1FB" w14:textId="2211A7A1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41CF" w14:textId="54080D7E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840E" w14:textId="4980E66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EF77" w14:textId="2737AB76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8,3%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9507" w14:textId="73A07C3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FD7E" w14:textId="00ACD85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9D59" w14:textId="0770225A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1941" w14:textId="5701EBE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6,4%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495C0" w14:textId="0EC381DA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CE00" w14:textId="661BE715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8BB86" w14:textId="704137F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F089A" w14:textId="555BF48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</w:tr>
      <w:tr w:rsidR="00B17016" w14:paraId="321CC4FE" w14:textId="77777777" w:rsidTr="000A78B0">
        <w:trPr>
          <w:gridAfter w:val="1"/>
          <w:wAfter w:w="6" w:type="dxa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422C" w14:textId="43EE9B26" w:rsidR="00B17016" w:rsidRDefault="00B17016" w:rsidP="00B1701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B6F92" w14:textId="5530DEC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08DB" w14:textId="681C96F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AB13" w14:textId="56DF319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D8DD" w14:textId="5657F3A2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9,8%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4B69" w14:textId="0131DEF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CCAB" w14:textId="4424405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9E93" w14:textId="553195E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86150" w14:textId="4E04CDF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8,9%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A3A30" w14:textId="2B47535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34A7" w14:textId="58372ED9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D61E" w14:textId="0AEA049F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02A7" w14:textId="389A07DD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9,1%</w:t>
            </w:r>
          </w:p>
        </w:tc>
      </w:tr>
      <w:tr w:rsidR="00B17016" w14:paraId="3DD68166" w14:textId="77777777" w:rsidTr="000A78B0">
        <w:trPr>
          <w:gridAfter w:val="1"/>
          <w:wAfter w:w="6" w:type="dxa"/>
        </w:trPr>
        <w:tc>
          <w:tcPr>
            <w:tcW w:w="3280" w:type="dxa"/>
            <w:tcBorders>
              <w:top w:val="single" w:sz="12" w:space="0" w:color="943634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15B9" w14:textId="2AD5A179" w:rsidR="00B17016" w:rsidRPr="00027030" w:rsidRDefault="00B17016" w:rsidP="00B17016">
            <w:pPr>
              <w:rPr>
                <w:rFonts w:ascii="Verdana" w:hAnsi="Verdana" w:cs="Calibri"/>
                <w:b/>
                <w:bCs/>
                <w:spacing w:val="-4"/>
                <w:sz w:val="16"/>
                <w:szCs w:val="16"/>
              </w:rPr>
            </w:pPr>
            <w:r w:rsidRPr="00027030">
              <w:rPr>
                <w:rFonts w:ascii="Verdana" w:hAnsi="Verdana" w:cs="Calibri"/>
                <w:b/>
                <w:bCs/>
                <w:spacing w:val="-4"/>
                <w:sz w:val="16"/>
                <w:szCs w:val="16"/>
              </w:rPr>
              <w:t xml:space="preserve"> età media di uso continuativo (DS)</w:t>
            </w:r>
          </w:p>
        </w:tc>
        <w:tc>
          <w:tcPr>
            <w:tcW w:w="923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1EB1" w14:textId="2149F533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28.2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(11,5)</w:t>
            </w:r>
          </w:p>
        </w:tc>
        <w:tc>
          <w:tcPr>
            <w:tcW w:w="1081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46E4" w14:textId="01D765F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32,9 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(12,6)</w:t>
            </w:r>
          </w:p>
        </w:tc>
        <w:tc>
          <w:tcPr>
            <w:tcW w:w="1873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6376" w14:textId="4A215DD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29,5 (12,0)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560C" w14:textId="7DDE7CF8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28,4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(11,1)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DC55" w14:textId="0783D677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31,2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(11,5)</w:t>
            </w:r>
          </w:p>
        </w:tc>
        <w:tc>
          <w:tcPr>
            <w:tcW w:w="1913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8EC9" w14:textId="617D901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29,1(11,2)</w:t>
            </w:r>
          </w:p>
        </w:tc>
        <w:tc>
          <w:tcPr>
            <w:tcW w:w="949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69B2" w14:textId="26099AFB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28,3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(11,2)</w:t>
            </w:r>
          </w:p>
        </w:tc>
        <w:tc>
          <w:tcPr>
            <w:tcW w:w="1248" w:type="dxa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9FBD" w14:textId="51439FA4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31,8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 xml:space="preserve"> (11,9)</w:t>
            </w:r>
          </w:p>
        </w:tc>
        <w:tc>
          <w:tcPr>
            <w:tcW w:w="1955" w:type="dxa"/>
            <w:gridSpan w:val="2"/>
            <w:tcBorders>
              <w:top w:val="single" w:sz="12" w:space="0" w:color="943634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F9D7" w14:textId="60B4B22C" w:rsidR="00B17016" w:rsidRDefault="00B17016" w:rsidP="00B1701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29,2 (11,5)</w:t>
            </w:r>
          </w:p>
        </w:tc>
      </w:tr>
    </w:tbl>
    <w:p w14:paraId="61F8BEEB" w14:textId="65556E79" w:rsidR="00917952" w:rsidRDefault="00917952" w:rsidP="001F3A6E">
      <w:pPr>
        <w:pStyle w:val="titolotabelle"/>
      </w:pPr>
    </w:p>
    <w:p w14:paraId="23FA061E" w14:textId="11180A04" w:rsidR="00BF08E4" w:rsidRDefault="00BF08E4" w:rsidP="0026639C">
      <w:pPr>
        <w:pStyle w:val="titolotabelle"/>
      </w:pPr>
      <w:bookmarkStart w:id="12" w:name="_Toc83285274"/>
      <w:r w:rsidRPr="007F01DA">
        <w:lastRenderedPageBreak/>
        <w:t xml:space="preserve">Allegato </w:t>
      </w:r>
      <w:r>
        <w:t>2</w:t>
      </w:r>
      <w:r w:rsidRPr="007F01DA">
        <w:t>.</w:t>
      </w:r>
      <w:r>
        <w:t>3</w:t>
      </w:r>
      <w:r w:rsidRPr="007F01DA">
        <w:t>.</w:t>
      </w:r>
      <w:r w:rsidRPr="007F01DA">
        <w:tab/>
      </w:r>
      <w:r w:rsidR="00B37361" w:rsidRPr="00B37361">
        <w:t>Diagnosi principale eseguita nei servizi pubblici per le dipendenze (</w:t>
      </w:r>
      <w:proofErr w:type="spellStart"/>
      <w:r w:rsidR="00B37361" w:rsidRPr="00B37361">
        <w:t>SerD</w:t>
      </w:r>
      <w:proofErr w:type="spellEnd"/>
      <w:r w:rsidR="00B37361" w:rsidRPr="00B37361">
        <w:t xml:space="preserve">) sulle persone in trattamento per alcol. </w:t>
      </w:r>
      <w:r w:rsidR="00B37361">
        <w:tab/>
      </w:r>
      <w:r w:rsidR="00B37361" w:rsidRPr="00B37361">
        <w:t>Lazio 2020</w:t>
      </w:r>
      <w:bookmarkEnd w:id="12"/>
    </w:p>
    <w:tbl>
      <w:tblPr>
        <w:tblW w:w="5000" w:type="pct"/>
        <w:tblInd w:w="-20" w:type="dxa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764"/>
        <w:gridCol w:w="765"/>
        <w:gridCol w:w="777"/>
        <w:gridCol w:w="1052"/>
        <w:gridCol w:w="805"/>
        <w:gridCol w:w="765"/>
        <w:gridCol w:w="817"/>
        <w:gridCol w:w="1052"/>
        <w:gridCol w:w="805"/>
        <w:gridCol w:w="765"/>
        <w:gridCol w:w="817"/>
        <w:gridCol w:w="849"/>
      </w:tblGrid>
      <w:tr w:rsidR="008D0053" w14:paraId="2C2EEE6D" w14:textId="77777777" w:rsidTr="008D0053"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44D9A9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5EF619" w14:textId="77777777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13ECC9" w14:textId="52D62A93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6FC6EC" w14:textId="77777777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8D0053" w14:paraId="3DA39C4E" w14:textId="77777777" w:rsidTr="008D0053">
        <w:tc>
          <w:tcPr>
            <w:tcW w:w="5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7DA943" w14:textId="77777777" w:rsidR="008D0053" w:rsidRDefault="008D005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D324C4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363A3C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064F121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8356F5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ABB1EC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D57810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6BC2AC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18178D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4C589B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4F03117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97FFB8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3A10CF" w14:textId="77777777" w:rsidR="008D0053" w:rsidRDefault="008D005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88574A" w14:paraId="1B91A729" w14:textId="77777777" w:rsidTr="008D0053">
        <w:tc>
          <w:tcPr>
            <w:tcW w:w="509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B044A3" w14:textId="77777777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45F510" w14:textId="42E04F9E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D7241A" w14:textId="7376A991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262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90E99D" w14:textId="777D5650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5F02B9" w14:textId="28CB3DA0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29,30%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F8797A" w14:textId="05668292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592A58" w14:textId="01DC529B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BA3076" w14:textId="15D02F85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2269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E1E512" w14:textId="340D8AA8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70,70%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1DEB50" w14:textId="70E43EFE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2377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D914A2" w14:textId="73C808F3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F96A02" w14:textId="5E7D592C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3208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64C2CB" w14:textId="7886A2C6" w:rsid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8D0053" w14:paraId="07B74773" w14:textId="77777777" w:rsidTr="008D0053">
        <w:tc>
          <w:tcPr>
            <w:tcW w:w="509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69953" w14:textId="77777777" w:rsidR="008D0053" w:rsidRDefault="008D005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DIAGNOSI PRIMARIA</w:t>
            </w:r>
          </w:p>
        </w:tc>
        <w:tc>
          <w:tcPr>
            <w:tcW w:w="3358" w:type="dxa"/>
            <w:gridSpan w:val="4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4DF4B" w14:textId="77777777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7076D" w14:textId="77777777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36" w:type="dxa"/>
            <w:gridSpan w:val="4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4CFDE" w14:textId="77777777" w:rsidR="008D0053" w:rsidRDefault="008D005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88574A" w14:paraId="622B562F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CB6A" w14:textId="4851E8DE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3039 - dipendenza da alcool, altra e non specificata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463AB" w14:textId="2C0579E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07FE0" w14:textId="7FD1B5D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6654D" w14:textId="0B7FFCE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92C44" w14:textId="76713CF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32,7%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40438" w14:textId="4366C7F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B82E" w14:textId="4D2F162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07C67" w14:textId="70FAE9D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13E07" w14:textId="013CA7F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46,5%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57EBE" w14:textId="5F59A33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BFD96" w14:textId="2E54617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C5707" w14:textId="23E6048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3AB31" w14:textId="7266928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42,5%</w:t>
            </w:r>
          </w:p>
        </w:tc>
      </w:tr>
      <w:tr w:rsidR="0088574A" w14:paraId="4CAB5F2C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62BAE" w14:textId="64F751AD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3050 - abuso di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68D8D" w14:textId="07D2FF2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11DCF" w14:textId="457555D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161E4" w14:textId="52BFDBB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563E8" w14:textId="73C70F9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23,1%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6B3B2" w14:textId="5A1D184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8633F" w14:textId="03D965A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4287A" w14:textId="7CF2D9E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199D4" w14:textId="3523B78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22,3%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14C3" w14:textId="63AE810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43FE6" w14:textId="7093980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44A32" w14:textId="2309F0A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F52E2" w14:textId="5FD230F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22,4%</w:t>
            </w:r>
          </w:p>
        </w:tc>
      </w:tr>
      <w:tr w:rsidR="0088574A" w14:paraId="18B10BF9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F083A" w14:textId="2281C6C8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2910 - delirium da astinenza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B92D4" w14:textId="7462CB8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CAF39" w14:textId="23E94A4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B003E" w14:textId="36BAA06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4F888" w14:textId="3F329E5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2,5%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F411C" w14:textId="46434D8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1C8DC" w14:textId="57725E3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352CD" w14:textId="7306621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C42C3" w14:textId="1936175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A06D5" w14:textId="4DA5284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0AF9" w14:textId="2A33E34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B405" w14:textId="22EA8F6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0FB2F" w14:textId="7E9D219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88574A" w14:paraId="1A467B43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51763" w14:textId="53113625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2911 - disturbo amnesico persistente indotto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F1931" w14:textId="670E05D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639AE" w14:textId="1085929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F89A0" w14:textId="2045D21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F888E" w14:textId="7E6B7B4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89B9" w14:textId="680844C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E6BC0" w14:textId="336F7EB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89406" w14:textId="4D7FC3E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3538A" w14:textId="2033B41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8B929" w14:textId="46A8D1D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4469E" w14:textId="0CA042E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5E474" w14:textId="6736CA4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A13CD" w14:textId="47E2EB9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88574A" w14:paraId="615FB242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38060" w14:textId="72F68F00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2912 - altre demenze persistenti indotte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9DD8" w14:textId="5924E19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43F6E" w14:textId="3254E89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2689A" w14:textId="357E61F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3CFB6" w14:textId="0ADD5EA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44505" w14:textId="2A3E759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8AABB" w14:textId="6EABB01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AA093" w14:textId="474BCBE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EFCAD" w14:textId="725592D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02116" w14:textId="39D9E9D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2113A" w14:textId="47DE280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B9571" w14:textId="548A29C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0F2CF" w14:textId="5ACAB15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88574A" w14:paraId="4400305A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67D9F" w14:textId="493A0961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2913 - disturbo psicotico con allucinazioni indotto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E08F7" w14:textId="10A0735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ABB27" w14:textId="7DCA3A9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AB5AF" w14:textId="478EEEA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8F7B5" w14:textId="08A2C0A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39B44" w14:textId="1D002CD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8689A" w14:textId="51564DA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1C12D" w14:textId="3C29238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C9E09" w14:textId="3F75A04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78C13" w14:textId="21141C1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56F59" w14:textId="29D946A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D76E2" w14:textId="257729F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695DD" w14:textId="5A4A561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0,1%</w:t>
            </w:r>
          </w:p>
        </w:tc>
      </w:tr>
      <w:tr w:rsidR="0088574A" w14:paraId="5FCCFA42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BCA48" w14:textId="52F9D791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2915 - disturbo psicotico con deliri indotto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C00FA" w14:textId="1B98AC1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E41F9" w14:textId="2B5809F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5CE69" w14:textId="44D76DD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C93FF" w14:textId="0D67C2A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66F3C" w14:textId="0C713A7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62339" w14:textId="7B98888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1EDB1" w14:textId="65F254B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6AAF" w14:textId="3D762D7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164B6" w14:textId="4554B8D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1693D" w14:textId="43DEA4F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F422C" w14:textId="0C57DC7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A52F3" w14:textId="0BC634D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</w:tr>
      <w:tr w:rsidR="0088574A" w14:paraId="24086EE8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9A8D7" w14:textId="6D829FD9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2918 - altre psicosi alcoliche specificate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F2B67" w14:textId="4550752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0EC75" w14:textId="5D9B602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BF669" w14:textId="746E196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8CC92" w14:textId="057249C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CE03E" w14:textId="4337B52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3973F" w14:textId="191D83A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E14F2" w14:textId="3F0F305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63F35" w14:textId="00A6727C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3D667" w14:textId="0F1598B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51AE3" w14:textId="79EBF97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55ED7" w14:textId="45E6FDF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38EC" w14:textId="41EEEF7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</w:tr>
      <w:tr w:rsidR="0088574A" w14:paraId="4F7EDBCA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38475" w14:textId="55B5DC75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2919 - disturbi psichici non specificati indotti dall'alcool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D75F7" w14:textId="2C3E481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34924" w14:textId="79E41BA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9BDB3" w14:textId="55F7795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F4AC8" w14:textId="2A663B4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48A76" w14:textId="4734861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0A65B" w14:textId="5CA50C4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AFAED" w14:textId="16448FC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93854" w14:textId="0E4FCDF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2CD61" w14:textId="77D08D1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DB411" w14:textId="3101ADE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1C1FF" w14:textId="5BD518A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C3AF6" w14:textId="5D38910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</w:tr>
      <w:tr w:rsidR="0088574A" w14:paraId="179A9E94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2A7DA" w14:textId="2851C842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3030 - intossicazione acuta da alcool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E3D5F" w14:textId="1249C0E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543EB" w14:textId="7A17BD6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B897B" w14:textId="2666DF6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5F7F1" w14:textId="0241BAB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5C498" w14:textId="15C692C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F8B9" w14:textId="6198CB9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9B4A3" w14:textId="4C48E9A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3AC7A" w14:textId="0E623E0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CA74D" w14:textId="2191636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B0CCB" w14:textId="0E18BAC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676BA" w14:textId="1259466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59323" w14:textId="282321F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</w:tr>
      <w:tr w:rsidR="0088574A" w14:paraId="009B3D95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246CB" w14:textId="4D45EE44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0000 - percorso diagnostico non completato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2A7F9" w14:textId="3CDF231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2C737" w14:textId="5A6EDB2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12E98" w14:textId="1FB34F7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55E1B" w14:textId="18D7D3F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7DFF7" w14:textId="250DCBF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7DC5F" w14:textId="12D4A80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E19F4" w14:textId="48F1A31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67FA1" w14:textId="4688A88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B2318" w14:textId="02C8935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E473B" w14:textId="4C81CD91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F717C" w14:textId="70EB7E2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16DB9" w14:textId="2498BD2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4,6%</w:t>
            </w:r>
          </w:p>
        </w:tc>
      </w:tr>
      <w:tr w:rsidR="0088574A" w14:paraId="3E3FF6A2" w14:textId="77777777" w:rsidTr="008D0053"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63BD8" w14:textId="1BD82589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0000 - non riscontrato uso di sostanza o comportamento 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addiction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2A895" w14:textId="74C1E713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A3CA2" w14:textId="764537F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51141" w14:textId="658AA21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3D4DC" w14:textId="7DAD0A1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9EB7F" w14:textId="5401AE6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C0615" w14:textId="5CCD2657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22E25" w14:textId="76DF7984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11C1C" w14:textId="69969A6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1,4%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00967" w14:textId="0B42433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5AD34" w14:textId="6FAFB28E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2763D" w14:textId="42D62082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ECD8A" w14:textId="3319F41D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</w:tr>
      <w:tr w:rsidR="0088574A" w14:paraId="190A52F3" w14:textId="77777777" w:rsidTr="008D0053"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573FA" w14:textId="52B54DC3" w:rsidR="0088574A" w:rsidRDefault="0088574A" w:rsidP="008857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0000 - uso in assenza dei requisiti per certificazione di disturbo da uso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F1078" w14:textId="756202F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78C7B" w14:textId="7916976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53011" w14:textId="275B6196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1A66F" w14:textId="712242CA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2,4%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DB3F" w14:textId="42C4AEB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9E172" w14:textId="7002543B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A98EB" w14:textId="01ABDDD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96CA6" w14:textId="6785228F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A111F" w14:textId="7E7400E9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F8CA2" w14:textId="05EF5260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2E96F" w14:textId="7FBACD75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22536" w14:textId="24CF1EC8" w:rsidR="0088574A" w:rsidRDefault="0088574A" w:rsidP="008857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1,8%</w:t>
            </w:r>
          </w:p>
        </w:tc>
      </w:tr>
      <w:tr w:rsidR="0088574A" w:rsidRPr="008D0053" w14:paraId="3C80DC71" w14:textId="77777777" w:rsidTr="008D0053">
        <w:tc>
          <w:tcPr>
            <w:tcW w:w="5093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BB4E" w14:textId="674F32D1" w:rsidR="0088574A" w:rsidRPr="0088574A" w:rsidRDefault="0088574A" w:rsidP="0088574A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Diagnosi eseguita</w:t>
            </w:r>
          </w:p>
        </w:tc>
        <w:tc>
          <w:tcPr>
            <w:tcW w:w="764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E9880" w14:textId="6DFD575C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504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0EF7" w14:textId="3BA94225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188</w:t>
            </w:r>
          </w:p>
        </w:tc>
        <w:tc>
          <w:tcPr>
            <w:tcW w:w="77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3D080" w14:textId="3868B30F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692</w:t>
            </w:r>
          </w:p>
        </w:tc>
        <w:tc>
          <w:tcPr>
            <w:tcW w:w="105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2B63C" w14:textId="51DEDA75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73,7%</w:t>
            </w:r>
          </w:p>
        </w:tc>
        <w:tc>
          <w:tcPr>
            <w:tcW w:w="80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5FFD3" w14:textId="6E35D325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1255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42E4C" w14:textId="616B8E42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453</w:t>
            </w:r>
          </w:p>
        </w:tc>
        <w:tc>
          <w:tcPr>
            <w:tcW w:w="81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101FD" w14:textId="2D1B0430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1708</w:t>
            </w:r>
          </w:p>
        </w:tc>
        <w:tc>
          <w:tcPr>
            <w:tcW w:w="105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5FB5C" w14:textId="43AA12C6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75,3%</w:t>
            </w:r>
          </w:p>
        </w:tc>
        <w:tc>
          <w:tcPr>
            <w:tcW w:w="80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8D7F4" w14:textId="68AE045F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1749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19C2F" w14:textId="210396C3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641</w:t>
            </w:r>
          </w:p>
        </w:tc>
        <w:tc>
          <w:tcPr>
            <w:tcW w:w="81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18A2C" w14:textId="320C4782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2390</w:t>
            </w:r>
          </w:p>
        </w:tc>
        <w:tc>
          <w:tcPr>
            <w:tcW w:w="849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E7E52" w14:textId="145BE1CE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74,5%</w:t>
            </w:r>
          </w:p>
        </w:tc>
      </w:tr>
      <w:tr w:rsidR="0088574A" w:rsidRPr="008D0053" w14:paraId="55D426A9" w14:textId="77777777" w:rsidTr="008D0053">
        <w:tc>
          <w:tcPr>
            <w:tcW w:w="5093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A31DE22" w14:textId="23F2499F" w:rsidR="0088574A" w:rsidRPr="0088574A" w:rsidRDefault="0088574A" w:rsidP="0088574A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Diagnosi non eseguita</w:t>
            </w:r>
          </w:p>
        </w:tc>
        <w:tc>
          <w:tcPr>
            <w:tcW w:w="764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6237A25" w14:textId="20FF0B91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173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A11B556" w14:textId="736B72FE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77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4665A30" w14:textId="7C2778C0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247</w:t>
            </w:r>
          </w:p>
        </w:tc>
        <w:tc>
          <w:tcPr>
            <w:tcW w:w="105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459EDB3F" w14:textId="11504EF8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26,3%</w:t>
            </w:r>
          </w:p>
        </w:tc>
        <w:tc>
          <w:tcPr>
            <w:tcW w:w="80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A4DEABB" w14:textId="50F24540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445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A3308E3" w14:textId="79579B30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116</w:t>
            </w:r>
          </w:p>
        </w:tc>
        <w:tc>
          <w:tcPr>
            <w:tcW w:w="81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2E8B72B" w14:textId="30E972B4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561</w:t>
            </w:r>
          </w:p>
        </w:tc>
        <w:tc>
          <w:tcPr>
            <w:tcW w:w="105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4C7CA22" w14:textId="06E23D62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24,7%</w:t>
            </w:r>
          </w:p>
        </w:tc>
        <w:tc>
          <w:tcPr>
            <w:tcW w:w="80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FA24834" w14:textId="305991D9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628</w:t>
            </w:r>
          </w:p>
        </w:tc>
        <w:tc>
          <w:tcPr>
            <w:tcW w:w="765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FB8C22B" w14:textId="773D02FA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190</w:t>
            </w:r>
          </w:p>
        </w:tc>
        <w:tc>
          <w:tcPr>
            <w:tcW w:w="817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5DFDA5D7" w14:textId="7AA82628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818</w:t>
            </w:r>
          </w:p>
        </w:tc>
        <w:tc>
          <w:tcPr>
            <w:tcW w:w="849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6D0081D" w14:textId="1FCCB7C2" w:rsidR="0088574A" w:rsidRPr="0088574A" w:rsidRDefault="0088574A" w:rsidP="0088574A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88574A">
              <w:rPr>
                <w:rFonts w:ascii="Verdana" w:hAnsi="Verdana" w:cs="Calibri"/>
                <w:b/>
                <w:bCs/>
                <w:sz w:val="16"/>
                <w:szCs w:val="16"/>
              </w:rPr>
              <w:t>25,5%</w:t>
            </w:r>
          </w:p>
        </w:tc>
      </w:tr>
    </w:tbl>
    <w:p w14:paraId="689B0136" w14:textId="77777777" w:rsidR="00903D69" w:rsidRDefault="00903D69" w:rsidP="00BF08E4">
      <w:pPr>
        <w:tabs>
          <w:tab w:val="left" w:pos="1701"/>
        </w:tabs>
        <w:spacing w:after="120"/>
        <w:rPr>
          <w:rFonts w:ascii="Verdana" w:hAnsi="Verdana"/>
          <w:b/>
          <w:color w:val="000000"/>
          <w:sz w:val="20"/>
          <w:szCs w:val="20"/>
        </w:rPr>
      </w:pPr>
    </w:p>
    <w:p w14:paraId="197C04AE" w14:textId="2C8B43DA" w:rsidR="00221058" w:rsidRDefault="00221058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4754CA1B" w14:textId="69153EAB" w:rsidR="00221058" w:rsidRDefault="00221058" w:rsidP="0026639C">
      <w:pPr>
        <w:pStyle w:val="titolotabelle"/>
      </w:pPr>
      <w:bookmarkStart w:id="13" w:name="_Toc83285275"/>
      <w:r w:rsidRPr="007F01DA">
        <w:lastRenderedPageBreak/>
        <w:t xml:space="preserve">Allegato </w:t>
      </w:r>
      <w:r>
        <w:t>2</w:t>
      </w:r>
      <w:r w:rsidRPr="007F01DA">
        <w:t>.</w:t>
      </w:r>
      <w:r>
        <w:t>4</w:t>
      </w:r>
      <w:r w:rsidRPr="007F01DA">
        <w:t>.</w:t>
      </w:r>
      <w:r w:rsidRPr="007F01DA">
        <w:tab/>
      </w:r>
      <w:r w:rsidR="00FA6BE5" w:rsidRPr="00FA6BE5">
        <w:t xml:space="preserve">Piani di trattamento registrati in favore delle persone in trattamento per dipendenza da alcol- </w:t>
      </w:r>
      <w:proofErr w:type="spellStart"/>
      <w:r w:rsidR="00FA6BE5" w:rsidRPr="00FA6BE5">
        <w:t>SerD</w:t>
      </w:r>
      <w:proofErr w:type="spellEnd"/>
      <w:r w:rsidR="00FA6BE5" w:rsidRPr="00FA6BE5">
        <w:t xml:space="preserve"> del Lazio. </w:t>
      </w:r>
      <w:r w:rsidR="00FA6BE5">
        <w:tab/>
      </w:r>
      <w:r w:rsidR="00FA6BE5">
        <w:tab/>
      </w:r>
      <w:r w:rsidR="00FA6BE5" w:rsidRPr="00FA6BE5">
        <w:t>Anno 2020</w:t>
      </w:r>
      <w:bookmarkEnd w:id="13"/>
    </w:p>
    <w:tbl>
      <w:tblPr>
        <w:tblW w:w="5000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8232"/>
        <w:gridCol w:w="1701"/>
        <w:gridCol w:w="1650"/>
        <w:gridCol w:w="1894"/>
        <w:gridCol w:w="1649"/>
      </w:tblGrid>
      <w:tr w:rsidR="002B7B26" w14:paraId="01716A51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81BA48" w14:textId="77777777" w:rsidR="002B7B26" w:rsidRDefault="002B7B26" w:rsidP="002B7B2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8D4309B" w14:textId="1A4C9528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F59529F" w14:textId="139397D2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0C36CF6" w14:textId="0B07CFEF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durata programmata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37F2FB" w14:textId="0D3C3709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 xml:space="preserve"> su pazienti</w:t>
            </w:r>
          </w:p>
        </w:tc>
      </w:tr>
      <w:tr w:rsidR="002B7B26" w14:paraId="3C1A046A" w14:textId="77777777" w:rsidTr="00AF5710">
        <w:tc>
          <w:tcPr>
            <w:tcW w:w="8232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70864D0" w14:textId="5A214F4A" w:rsidR="002B7B26" w:rsidRDefault="002B7B26" w:rsidP="002B7B2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701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107308" w14:textId="51449038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3859</w:t>
            </w:r>
          </w:p>
        </w:tc>
        <w:tc>
          <w:tcPr>
            <w:tcW w:w="1650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A19B579" w14:textId="74A34413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2123</w:t>
            </w:r>
          </w:p>
        </w:tc>
        <w:tc>
          <w:tcPr>
            <w:tcW w:w="1894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753CC4E" w14:textId="1FE0BF6D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1649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4D1B503" w14:textId="3A147EF2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100,0</w:t>
            </w:r>
          </w:p>
        </w:tc>
      </w:tr>
      <w:tr w:rsidR="002B7B26" w14:paraId="0B0A70E0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D28258F" w14:textId="0169ABF0" w:rsidR="002B7B26" w:rsidRDefault="002B7B26" w:rsidP="002B7B2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FARMACOLOGICO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35AAA1" w14:textId="6A856213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756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DDFA77F" w14:textId="00738EA5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661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8299823" w14:textId="227F7107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1EBE713A" w14:textId="79F9D195" w:rsidR="002B7B26" w:rsidRDefault="002B7B26" w:rsidP="002B7B2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31,1</w:t>
            </w:r>
          </w:p>
        </w:tc>
      </w:tr>
      <w:tr w:rsidR="002B7B26" w14:paraId="761B1D86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2A98FAB2" w14:textId="5740FDFD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antagonista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9D656C8" w14:textId="47CEB73B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ECC0183" w14:textId="2F2EE78E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3362C3AD" w14:textId="0A99DC5D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EF98974" w14:textId="7532DA64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602BE2F9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9489D96" w14:textId="4E5CCE24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psicofarmacologico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1D2395E" w14:textId="625A3427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247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8EF95A1" w14:textId="59A20109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229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5A4C0A18" w14:textId="48A686B5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322C14EF" w14:textId="602942E9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37B45EC1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EAF559C" w14:textId="4A1D2546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altro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773EB67" w14:textId="3AF961DE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51AD54A" w14:textId="1AA51445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288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61754FEC" w14:textId="15CD1721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C87FAFB" w14:textId="3EDF9439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05C8F989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1DA3D76D" w14:textId="78DED0E8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scalare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18C24C0" w14:textId="28F62C17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686A9D68" w14:textId="12B409E3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5D259FCE" w14:textId="3E8C761B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077099CD" w14:textId="4C965E80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167240B0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A19A8C2" w14:textId="00091E45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mantenimento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56BBF7E" w14:textId="036D291D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619E1445" w14:textId="541B3320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087C908F" w14:textId="3E127458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2DC26A3C" w14:textId="3AE9DAEC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0FC9AFA0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8285EF4" w14:textId="2EFD997E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dosaggio variabile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FCF8743" w14:textId="7020B87B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850043" w14:textId="1A003E02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467EBF9" w14:textId="36D869A8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1D47CEF" w14:textId="4AADAC09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2B7B26" w14:paraId="47A37054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7633596" w14:textId="3915377E" w:rsidR="002B7B26" w:rsidRDefault="002B7B26" w:rsidP="002B7B2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parziale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40B98A1" w14:textId="2CF5F622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BEB29DD" w14:textId="08CB3345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7B1C0CD" w14:textId="563CDE08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3E572E" w14:textId="4CD31A06" w:rsidR="002B7B26" w:rsidRDefault="002B7B26" w:rsidP="002B7B2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6E6E85F8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192094" w14:textId="77777777" w:rsidR="00AB5546" w:rsidRDefault="00AB5546" w:rsidP="00AB554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VALUTATIVO DIAGNOSTICO E DI MONITORAGGIO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03B458" w14:textId="58045803" w:rsidR="00AB5546" w:rsidRDefault="00AB5546" w:rsidP="00AB554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1922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2A60FF" w14:textId="60BC8F7C" w:rsidR="00AB5546" w:rsidRDefault="00AB5546" w:rsidP="00AB554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1353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D7E5FC" w14:textId="7D251542" w:rsidR="00AB5546" w:rsidRDefault="00AB5546" w:rsidP="00AB554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99EDC19" w14:textId="26DADBE0" w:rsidR="00AB5546" w:rsidRDefault="00AB5546" w:rsidP="00AB5546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63,7</w:t>
            </w:r>
          </w:p>
        </w:tc>
      </w:tr>
      <w:tr w:rsidR="00AB5546" w14:paraId="76E9193C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21166199" w14:textId="67A76B19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sociale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2AAF0A3" w14:textId="3BA902D5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320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22DE970D" w14:textId="3C6FD142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313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50558EAF" w14:textId="3FF443DC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D4FBBEB" w14:textId="51CC8A3C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20E7BB63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6779FE2B" w14:textId="621F6C62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psicodiagnostica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E189CB3" w14:textId="60379F8B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521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21405A24" w14:textId="34FEED7B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497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3CCEEC1F" w14:textId="3E66225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9454151" w14:textId="6CC154D6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5885B71F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750C7B36" w14:textId="754FBD62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medica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ADFB3EF" w14:textId="0BF158D4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664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7306D8A0" w14:textId="4948920F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650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68B15541" w14:textId="39C97726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6208470" w14:textId="169626DD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585E746E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1CCEF29C" w14:textId="3BF14909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infermieristica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A3E160D" w14:textId="325B6BD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4AE0C039" w14:textId="6266F504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2B3B19D5" w14:textId="00C99BA5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155AD307" w14:textId="1E9D7D9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0020ED47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3AA58557" w14:textId="273189D0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Monitoraggio psicologico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dell</w:t>
            </w:r>
            <w:r>
              <w:rPr>
                <w:rFonts w:ascii="Verdana" w:hAnsi="Verdana" w:cs="Verdana"/>
                <w:color w:val="444444"/>
                <w:sz w:val="16"/>
                <w:szCs w:val="16"/>
              </w:rPr>
              <w:t>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astinenza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e/o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dell</w:t>
            </w:r>
            <w:r>
              <w:rPr>
                <w:rFonts w:ascii="Verdana" w:hAnsi="Verdana" w:cs="Verdana"/>
                <w:color w:val="444444"/>
                <w:sz w:val="16"/>
                <w:szCs w:val="16"/>
              </w:rPr>
              <w:t>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integrazione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sociale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AF92B3A" w14:textId="0F3861BE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43FC3AFE" w14:textId="0A10678F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3E7003E8" w14:textId="65911508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A52A8C1" w14:textId="112BF843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749E8FD0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A3B6542" w14:textId="4DACF27E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Attuazione e controllo accertamenti diagnostici (esami ematochimici, campioni urinari, ECG,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3A84BC1" w14:textId="64968D1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0A6EE481" w14:textId="1094FA66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5B40D256" w14:textId="23608787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0D2088A" w14:textId="20E546B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7D281D01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2001E2B" w14:textId="20A02BCA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Monitoraggio cataboliti urinari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9217FC" w14:textId="518731A3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144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4AEF983" w14:textId="654782C9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142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A6F4B3" w14:textId="2B6514D1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B065643" w14:textId="2365AA28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AB5546" w14:paraId="4472CB73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6EDB94F" w14:textId="6B1BCE68" w:rsidR="00AB5546" w:rsidRDefault="00AB5546" w:rsidP="00AB554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Accertamenti multidisciplinari a valenza medico-legale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8EACE9C" w14:textId="037E013B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051862" w14:textId="27A94D23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58515AF" w14:textId="3405B207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D9DA940" w14:textId="58D300EC" w:rsidR="00AB5546" w:rsidRDefault="00AB5546" w:rsidP="00AB554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</w:tbl>
    <w:p w14:paraId="0294C1A6" w14:textId="77777777" w:rsidR="00AF5710" w:rsidRDefault="00AF5710" w:rsidP="00AF5710">
      <w:pPr>
        <w:pStyle w:val="segue"/>
      </w:pPr>
      <w:r>
        <w:t>segue</w:t>
      </w:r>
    </w:p>
    <w:p w14:paraId="1FD5B73A" w14:textId="77777777" w:rsidR="00AF5710" w:rsidRDefault="00AF5710" w:rsidP="00AF571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4E2EF35" w14:textId="11DF2FB1" w:rsidR="00AF5710" w:rsidRDefault="00AF5710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8232"/>
        <w:gridCol w:w="1701"/>
        <w:gridCol w:w="1650"/>
        <w:gridCol w:w="1894"/>
        <w:gridCol w:w="1649"/>
      </w:tblGrid>
      <w:tr w:rsidR="00AF5710" w14:paraId="60FB3DD6" w14:textId="77777777" w:rsidTr="00A047A1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D729B28" w14:textId="77777777" w:rsidR="00AF5710" w:rsidRDefault="00AF5710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B719E3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B68D077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F122524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>in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627D3F6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 xml:space="preserve"> su pazienti</w:t>
            </w:r>
          </w:p>
        </w:tc>
      </w:tr>
      <w:tr w:rsidR="00E80CCB" w14:paraId="2FDE0712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2F3D465" w14:textId="25B44932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COUNSELING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F27E375" w14:textId="1D1C58C7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184DE543" w14:textId="3B3A4D3A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448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7F60F914" w14:textId="2440A642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464067E1" w14:textId="58D97BA1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21,1</w:t>
            </w:r>
          </w:p>
        </w:tc>
      </w:tr>
      <w:tr w:rsidR="00E80CCB" w14:paraId="1F88C26B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73C1F954" w14:textId="0E489544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infermieristico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38709C4" w14:textId="50E41FC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1E8EA6F5" w14:textId="3998C17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61A7B721" w14:textId="7D1AF41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A295AAE" w14:textId="6B35A6A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5CEAC53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5C974A6D" w14:textId="2B1D4C56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medico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0F2358" w14:textId="74636E7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66CBC873" w14:textId="12230D9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32D5C9AE" w14:textId="6523680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4EA6F340" w14:textId="31687B7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2572917C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14B5D056" w14:textId="0B2AB7DA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educativo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E06212D" w14:textId="0D544BF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6C337C15" w14:textId="32F9B94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0E2C2F70" w14:textId="667BF16B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50248E43" w14:textId="0815CC4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F61C6D8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3744002A" w14:textId="065E8A03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sociale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6C714FD" w14:textId="247BB66B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5E7CFD8F" w14:textId="0108AAE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7C183402" w14:textId="39F9112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4790217E" w14:textId="43D9638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61553CEC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65165822" w14:textId="2B2E5CBE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sociale strutturato (individuale, famigliare, di gruppo, di comunità)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540005F" w14:textId="5CB283DE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235B0532" w14:textId="23E965F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75E309FB" w14:textId="13262BD2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2202D294" w14:textId="53713CD5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369DC5C1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1E0F1CAD" w14:textId="024931D2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4CBE4C0" w14:textId="6A847CA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5D1373AA" w14:textId="1E15C0B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257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4E491966" w14:textId="4DFE23C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65603352" w14:textId="334D94E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1A95C5D7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DB84558" w14:textId="2CDBDCD9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familiare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1491EB5" w14:textId="6342C9E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D2BC225" w14:textId="6A6ED838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2C3EEB8" w14:textId="2C4783A8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1A9CFCC" w14:textId="654CF8E5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2C4AB45C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D37EFA" w14:textId="632178A9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di coppia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2BB2DAA" w14:textId="356A618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1D39B84" w14:textId="14EF742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01D8BE" w14:textId="7846864C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7E4B6EE" w14:textId="0AD67805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2F8556FE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F5F67A" w14:textId="76DF3803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RIABILITATIVO / EDUCATIVO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FD83FC" w14:textId="55888682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135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BD0FF8" w14:textId="33514965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123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61A8A7D" w14:textId="5FD596CD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3FBEBE" w14:textId="4D56B8B6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5,8</w:t>
            </w:r>
          </w:p>
        </w:tc>
      </w:tr>
      <w:tr w:rsidR="00E80CCB" w14:paraId="581CEBDB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29670B31" w14:textId="76A328C6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Sostegno educativo al paziente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1252420" w14:textId="3FB1A5A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8E7CAD9" w14:textId="42D7151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2F5DBDFA" w14:textId="7B0AC71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3A4DDCD0" w14:textId="5741055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354DD6E1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689117A8" w14:textId="7471975D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Tutoraggio lavorativo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14585D7" w14:textId="61D04F5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032C3B9C" w14:textId="3303F692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52F7937B" w14:textId="2284288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EE1BE48" w14:textId="5C1E44D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0E5CF47C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06393FFF" w14:textId="16F8D974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riabilitativo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D58CD56" w14:textId="17A48018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2CA42D2" w14:textId="615D246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14723F51" w14:textId="28F3D66C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DF3D5C5" w14:textId="18496DC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B60838F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1F1BEDB9" w14:textId="4CEB610E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Gruppi psico-socio-educativi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D7BA049" w14:textId="30CE561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5AC0CE56" w14:textId="2D17EE3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31B88D76" w14:textId="37A883F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1017C801" w14:textId="69318F1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FEF8129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0A403CE" w14:textId="2BA1612B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Riabilitazione fisica e psicofisica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F32BD3D" w14:textId="1264364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892D156" w14:textId="79F1E06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375939B" w14:textId="26123E3E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0AC6019" w14:textId="54ED992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57F00D75" w14:textId="77777777" w:rsidTr="00AF5710">
        <w:tc>
          <w:tcPr>
            <w:tcW w:w="8232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1A23A4F" w14:textId="51CC3345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TRATTAMENTO SOCIALE </w:t>
            </w:r>
          </w:p>
        </w:tc>
        <w:tc>
          <w:tcPr>
            <w:tcW w:w="1701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7A3AE9D" w14:textId="6A2782ED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</w:t>
            </w:r>
          </w:p>
        </w:tc>
        <w:tc>
          <w:tcPr>
            <w:tcW w:w="1650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D6E7336" w14:textId="30D986F3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</w:t>
            </w:r>
          </w:p>
        </w:tc>
        <w:tc>
          <w:tcPr>
            <w:tcW w:w="1894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1469E9C" w14:textId="354942CB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0D3F7ECC" w14:textId="0CDFF721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1,0</w:t>
            </w:r>
          </w:p>
        </w:tc>
      </w:tr>
    </w:tbl>
    <w:p w14:paraId="42CE0E52" w14:textId="77777777" w:rsidR="00AF5710" w:rsidRDefault="00AF5710" w:rsidP="00AF5710">
      <w:pPr>
        <w:pStyle w:val="segue"/>
      </w:pPr>
      <w:r>
        <w:t>segue</w:t>
      </w:r>
    </w:p>
    <w:p w14:paraId="760827CB" w14:textId="77777777" w:rsidR="00AF5710" w:rsidRDefault="00AF5710" w:rsidP="00AF571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1EB85F1" w14:textId="77777777" w:rsidR="00AF5710" w:rsidRDefault="00AF5710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8232"/>
        <w:gridCol w:w="1701"/>
        <w:gridCol w:w="1650"/>
        <w:gridCol w:w="1894"/>
        <w:gridCol w:w="1649"/>
      </w:tblGrid>
      <w:tr w:rsidR="00AF5710" w14:paraId="6352D2EA" w14:textId="77777777" w:rsidTr="00A047A1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7E374F" w14:textId="77777777" w:rsidR="00AF5710" w:rsidRDefault="00AF5710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1C937D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F52E852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A75752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>in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0CDD435" w14:textId="77777777" w:rsidR="00AF5710" w:rsidRDefault="00AF5710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br/>
              <w:t xml:space="preserve"> su pazienti</w:t>
            </w:r>
          </w:p>
        </w:tc>
      </w:tr>
      <w:tr w:rsidR="00E80CCB" w14:paraId="369E6106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E2CF727" w14:textId="54CB31D0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PSICOTERAPEUTICO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E1275D9" w14:textId="28A58A0F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367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3FE824" w14:textId="3F23513C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334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B96C8A" w14:textId="43F0799D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785E492" w14:textId="0356A03E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15,7</w:t>
            </w:r>
          </w:p>
        </w:tc>
      </w:tr>
      <w:tr w:rsidR="00E80CCB" w14:paraId="21FBBDE5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74FCEE8E" w14:textId="2B379CC6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individuale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58B373" w14:textId="2824FBC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320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33E911FA" w14:textId="63CC178B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306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0F637D70" w14:textId="2957236A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6CFEE74" w14:textId="1BA91D9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C1A4F1E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1B0C771" w14:textId="46253B58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coppia o familiare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5E01E4F" w14:textId="63EA041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1F77187" w14:textId="0134EE65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CCAFDB2" w14:textId="2C6CF3FD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2734B3D" w14:textId="2078FC3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5C07B183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5A3F5E" w14:textId="61E30AAD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gruppo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3DAA3A" w14:textId="2A87EB2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DB84BF0" w14:textId="20FCDDC0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245FA00" w14:textId="1BD4657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194943D" w14:textId="0483BB3C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7A5FD869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E31E820" w14:textId="39876854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PREVENZIONE E CURA PATOLOGIE CORRELATE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BA2DEED" w14:textId="74FCADA2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24F18FE" w14:textId="77C23C1B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F7E9B84" w14:textId="27BFF4D7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210F96" w14:textId="1F7E89CD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0,7</w:t>
            </w:r>
          </w:p>
        </w:tc>
      </w:tr>
      <w:tr w:rsidR="00E80CCB" w14:paraId="68086180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49FE3C10" w14:textId="4B5FC908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di informazione ed educazione sanitaria (prevenzione patologie correlate)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9531ED5" w14:textId="618E9F1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44D2B63B" w14:textId="65854AB5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62A5E201" w14:textId="3D048F9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10DC21C6" w14:textId="1FDE2BB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1E3B2B74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34DC8B5" w14:textId="6D370322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sanitario patologie correlate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19AC16" w14:textId="3704167E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EB83C8" w14:textId="4CFA4108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72B8DEA" w14:textId="392C378A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EFFFF4" w14:textId="7FA5B42E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268B33D7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EFEC5B3" w14:textId="0BAC38D7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RESIDENZIALE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F34595" w14:textId="4002B8FA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152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C15201" w14:textId="019DBDAE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138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73A0FD" w14:textId="77315707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2F405B1" w14:textId="71110B83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6,5</w:t>
            </w:r>
          </w:p>
        </w:tc>
      </w:tr>
      <w:tr w:rsidR="00E80CCB" w14:paraId="0DF9FA32" w14:textId="77777777" w:rsidTr="00AF5710">
        <w:tc>
          <w:tcPr>
            <w:tcW w:w="8232" w:type="dxa"/>
            <w:shd w:val="clear" w:color="auto" w:fill="auto"/>
            <w:vAlign w:val="center"/>
            <w:hideMark/>
          </w:tcPr>
          <w:p w14:paraId="45507F18" w14:textId="5C195830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Terapeutico Riabilitativo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C289A34" w14:textId="1A2A1D98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14:paraId="7CB09899" w14:textId="0446CB4F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1DDB3260" w14:textId="2C5E2FFA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 mesi</w:t>
            </w:r>
          </w:p>
        </w:tc>
        <w:tc>
          <w:tcPr>
            <w:tcW w:w="1649" w:type="dxa"/>
            <w:shd w:val="clear" w:color="auto" w:fill="auto"/>
            <w:vAlign w:val="center"/>
            <w:hideMark/>
          </w:tcPr>
          <w:p w14:paraId="7D284C09" w14:textId="62CB096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5DB98A7F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000CA2" w14:textId="3E90F104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Pedagogico Riabilitativo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EF16CBA" w14:textId="5F48691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EE51F86" w14:textId="0409EE32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6F70637" w14:textId="0068F11A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DB617BD" w14:textId="03AC0E4E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31C749ED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2030600" w14:textId="6E041CC4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Specialistico Riabilitativo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909FC00" w14:textId="0CA71E6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156936" w14:textId="516046ED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37214F6" w14:textId="5D8D6B13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 mesi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A9ADAC3" w14:textId="7728627C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6E28A80C" w14:textId="77777777" w:rsidTr="00AF5710">
        <w:tc>
          <w:tcPr>
            <w:tcW w:w="823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56BCFD4" w14:textId="1F1EE5A4" w:rsidR="00E80CCB" w:rsidRDefault="00E80CCB" w:rsidP="00E80CC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SEMIRESIDENZIALE</w:t>
            </w:r>
          </w:p>
        </w:tc>
        <w:tc>
          <w:tcPr>
            <w:tcW w:w="170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410E3D6" w14:textId="1DD4B074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  <w:tc>
          <w:tcPr>
            <w:tcW w:w="165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017132" w14:textId="2F49429F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  <w:tc>
          <w:tcPr>
            <w:tcW w:w="189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604694" w14:textId="5C555CC6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64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809D8A" w14:textId="71CA5E8C" w:rsidR="00E80CCB" w:rsidRDefault="00E80CCB" w:rsidP="00E80CCB">
            <w:pPr>
              <w:jc w:val="center"/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0,2</w:t>
            </w:r>
          </w:p>
        </w:tc>
      </w:tr>
      <w:tr w:rsidR="00E80CCB" w14:paraId="617B9E31" w14:textId="77777777" w:rsidTr="00AF5710">
        <w:tc>
          <w:tcPr>
            <w:tcW w:w="8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C3CA60" w14:textId="5EB4A571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Semiresidenziale Terapeutico Riabilitativo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A377BA5" w14:textId="39CF3E07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65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D8F60AD" w14:textId="2722ADC2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89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07CB0E1" w14:textId="141E81D9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64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A9A6E06" w14:textId="4492A081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E80CCB" w14:paraId="5D9E2D9D" w14:textId="77777777" w:rsidTr="00AF5710">
        <w:tc>
          <w:tcPr>
            <w:tcW w:w="823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E70989D" w14:textId="34311DF6" w:rsidR="00E80CCB" w:rsidRDefault="00E80CCB" w:rsidP="00E80CCB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Semiresidenziale Pedagogico Riabilitativo</w:t>
            </w:r>
          </w:p>
        </w:tc>
        <w:tc>
          <w:tcPr>
            <w:tcW w:w="170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09B9E92" w14:textId="39E2E9FC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65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1F1139" w14:textId="4CB34766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89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E46470" w14:textId="30AC6454" w:rsidR="00E80CCB" w:rsidRDefault="00E80CCB" w:rsidP="00E80CCB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649" w:type="dxa"/>
            <w:tcBorders>
              <w:bottom w:val="single" w:sz="12" w:space="0" w:color="C0504D" w:themeColor="accent2"/>
            </w:tcBorders>
            <w:shd w:val="clear" w:color="auto" w:fill="auto"/>
            <w:noWrap/>
            <w:vAlign w:val="center"/>
            <w:hideMark/>
          </w:tcPr>
          <w:p w14:paraId="03EE0764" w14:textId="4FEACDFA" w:rsidR="00E80CCB" w:rsidRDefault="00E80CCB" w:rsidP="00E80CC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75B6D729" w14:textId="340F9FC6" w:rsidR="002B566D" w:rsidRDefault="002B566D" w:rsidP="001F3A6E">
      <w:pPr>
        <w:pStyle w:val="titolotabelle"/>
      </w:pPr>
    </w:p>
    <w:p w14:paraId="56712E3E" w14:textId="77777777" w:rsidR="002B566D" w:rsidRDefault="002B566D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7E483B15" w14:textId="05B05A4F" w:rsidR="00780350" w:rsidRDefault="00092CF8" w:rsidP="0026639C">
      <w:pPr>
        <w:pStyle w:val="titolotabelle"/>
      </w:pPr>
      <w:bookmarkStart w:id="14" w:name="_Toc83285276"/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</w:r>
      <w:r w:rsidR="007E32BE" w:rsidRPr="007E32BE">
        <w:t xml:space="preserve">Singole prestazioni registrate in favore delle persone incarico per dipendenza da alcol presso i </w:t>
      </w:r>
      <w:proofErr w:type="spellStart"/>
      <w:r w:rsidR="007E32BE" w:rsidRPr="007E32BE">
        <w:t>SerD</w:t>
      </w:r>
      <w:proofErr w:type="spellEnd"/>
      <w:r w:rsidR="007E32BE" w:rsidRPr="007E32BE">
        <w:t xml:space="preserve"> del Lazio.   </w:t>
      </w:r>
      <w:r w:rsidR="007E32BE">
        <w:tab/>
      </w:r>
      <w:r w:rsidR="007E32BE" w:rsidRPr="007E32BE">
        <w:t>Anno 2020</w:t>
      </w:r>
      <w:bookmarkEnd w:id="14"/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11"/>
        <w:gridCol w:w="1446"/>
        <w:gridCol w:w="1379"/>
        <w:gridCol w:w="1446"/>
        <w:gridCol w:w="1379"/>
        <w:gridCol w:w="1446"/>
        <w:gridCol w:w="1379"/>
        <w:gridCol w:w="1255"/>
      </w:tblGrid>
      <w:tr w:rsidR="00302B9B" w:rsidRPr="00320DC3" w14:paraId="31F0D384" w14:textId="477E1E9A" w:rsidTr="008B6554">
        <w:tc>
          <w:tcPr>
            <w:tcW w:w="5411" w:type="dxa"/>
            <w:vMerge w:val="restart"/>
            <w:shd w:val="clear" w:color="auto" w:fill="EEEEEE"/>
            <w:vAlign w:val="center"/>
            <w:hideMark/>
          </w:tcPr>
          <w:p w14:paraId="0B8814BE" w14:textId="77777777" w:rsidR="00302B9B" w:rsidRPr="00320DC3" w:rsidRDefault="00302B9B" w:rsidP="00320DC3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7E906CAD" w14:textId="77777777" w:rsidR="00302B9B" w:rsidRPr="00320DC3" w:rsidRDefault="00302B9B" w:rsidP="00320DC3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9F399D3" w14:textId="05A616C5" w:rsidR="00302B9B" w:rsidRPr="00320DC3" w:rsidRDefault="00302B9B" w:rsidP="00320DC3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71611C54" w14:textId="77777777" w:rsidR="00302B9B" w:rsidRPr="00320DC3" w:rsidRDefault="00302B9B" w:rsidP="00320DC3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3588A9D8" w14:textId="77777777" w:rsidR="00302B9B" w:rsidRPr="00320DC3" w:rsidRDefault="00302B9B" w:rsidP="00320DC3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0" w:type="dxa"/>
            <w:gridSpan w:val="3"/>
            <w:shd w:val="clear" w:color="auto" w:fill="EEEEEE"/>
            <w:vAlign w:val="center"/>
            <w:hideMark/>
          </w:tcPr>
          <w:p w14:paraId="4C68D0F0" w14:textId="43933B88" w:rsidR="00302B9B" w:rsidRPr="00320DC3" w:rsidRDefault="00302B9B" w:rsidP="00320DC3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A75E2C" w:rsidRPr="00320DC3" w14:paraId="035A98A3" w14:textId="6C245C9A" w:rsidTr="00DD3AD1">
        <w:tc>
          <w:tcPr>
            <w:tcW w:w="5411" w:type="dxa"/>
            <w:vMerge/>
            <w:shd w:val="clear" w:color="auto" w:fill="EEEEEE"/>
            <w:vAlign w:val="center"/>
            <w:hideMark/>
          </w:tcPr>
          <w:p w14:paraId="7EEF2FC3" w14:textId="67037ABA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3908509D" w14:textId="6325A69A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0F096BC8" w14:textId="4FF580F8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77789BD7" w14:textId="6F6B60DD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68FF6C2E" w14:textId="3526ABB6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29E62243" w14:textId="4933B799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7CBD4059" w14:textId="79A9406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55" w:type="dxa"/>
            <w:shd w:val="clear" w:color="auto" w:fill="EEEEEE"/>
            <w:vAlign w:val="center"/>
          </w:tcPr>
          <w:p w14:paraId="4A0182D8" w14:textId="6D183B41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A75E2C" w:rsidRPr="00320DC3" w14:paraId="492741BD" w14:textId="37057EE6" w:rsidTr="00DD3AD1">
        <w:tc>
          <w:tcPr>
            <w:tcW w:w="541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9E53E5" w14:textId="49CEB850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605583F" w14:textId="615D335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1763D7" w14:textId="0AA92EC2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A5E3214" w14:textId="42140C15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B41697" w14:textId="73AC6D6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D352EE" w14:textId="0B74CC4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215783" w14:textId="45FCD157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5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68E1FCA4" w14:textId="0EF7C8BB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26453D" w:rsidRPr="00320DC3" w14:paraId="51ABC70D" w14:textId="40A61D88" w:rsidTr="00394E87">
        <w:tc>
          <w:tcPr>
            <w:tcW w:w="541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248CF24" w14:textId="1A0DDDB3" w:rsidR="0026453D" w:rsidRPr="00320DC3" w:rsidRDefault="0026453D" w:rsidP="0026453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E3F699A" w14:textId="6C4E43CE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1928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C30466" w14:textId="4AABB342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18C9386" w14:textId="45B51D9A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9632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90446AF" w14:textId="634A5470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1435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4187A98" w14:textId="5D5C2EB0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11560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23FCF2" w14:textId="78339717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1883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3FC7D135" w14:textId="6E38513A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</w:tr>
      <w:tr w:rsidR="0026453D" w:rsidRPr="00320DC3" w14:paraId="5156B39A" w14:textId="6FB1C02F" w:rsidTr="00394E87">
        <w:tc>
          <w:tcPr>
            <w:tcW w:w="5411" w:type="dxa"/>
            <w:shd w:val="clear" w:color="auto" w:fill="auto"/>
            <w:vAlign w:val="center"/>
            <w:hideMark/>
          </w:tcPr>
          <w:p w14:paraId="4600105E" w14:textId="357749DF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informazione telefonica / telematica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B80CD67" w14:textId="57EFD7E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754A76E" w14:textId="6B50B36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5A81DF3" w14:textId="2398A72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2073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D91B7D7" w14:textId="6020081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A466E4D" w14:textId="1059BA2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2654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B02467A" w14:textId="0B6BBE9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1037</w:t>
            </w:r>
          </w:p>
        </w:tc>
        <w:tc>
          <w:tcPr>
            <w:tcW w:w="1255" w:type="dxa"/>
            <w:vAlign w:val="bottom"/>
          </w:tcPr>
          <w:p w14:paraId="1126B46D" w14:textId="3F7ACAD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26453D" w:rsidRPr="00320DC3" w14:paraId="38039CA8" w14:textId="14E47C10" w:rsidTr="00394E87">
        <w:tc>
          <w:tcPr>
            <w:tcW w:w="5411" w:type="dxa"/>
            <w:shd w:val="clear" w:color="auto" w:fill="auto"/>
            <w:vAlign w:val="center"/>
            <w:hideMark/>
          </w:tcPr>
          <w:p w14:paraId="0634E966" w14:textId="65101DFE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telefonico. consulenza individuale o familiare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6EAA85A" w14:textId="6D56317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349444F" w14:textId="0E3382D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CCE6CB5" w14:textId="50BEB6E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3108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62D25B5" w14:textId="2BF80F4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D0C754E" w14:textId="757AE90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3522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1FD2866" w14:textId="63D790B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925</w:t>
            </w:r>
          </w:p>
        </w:tc>
        <w:tc>
          <w:tcPr>
            <w:tcW w:w="1255" w:type="dxa"/>
            <w:vAlign w:val="bottom"/>
          </w:tcPr>
          <w:p w14:paraId="1C7829B6" w14:textId="5FD7395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26453D" w:rsidRPr="00320DC3" w14:paraId="1F33CC2C" w14:textId="48E4F1ED" w:rsidTr="00394E87">
        <w:tc>
          <w:tcPr>
            <w:tcW w:w="5411" w:type="dxa"/>
            <w:shd w:val="clear" w:color="auto" w:fill="auto"/>
            <w:vAlign w:val="center"/>
            <w:hideMark/>
          </w:tcPr>
          <w:p w14:paraId="7D9DBD6F" w14:textId="6DEACAF1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managment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clinico telefonico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7793473" w14:textId="1E5CFCC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FDDF39F" w14:textId="694C407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0D7FE6B" w14:textId="38453A2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94818D3" w14:textId="24E6603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DED3B36" w14:textId="3228EFE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10530F3" w14:textId="1AE6F6A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606</w:t>
            </w:r>
          </w:p>
        </w:tc>
        <w:tc>
          <w:tcPr>
            <w:tcW w:w="1255" w:type="dxa"/>
            <w:vAlign w:val="bottom"/>
          </w:tcPr>
          <w:p w14:paraId="1221DD87" w14:textId="2990F15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26453D" w:rsidRPr="00320DC3" w14:paraId="7A728064" w14:textId="383C4202" w:rsidTr="00394E87">
        <w:tc>
          <w:tcPr>
            <w:tcW w:w="541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12C6B0F" w14:textId="31B48F90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contatti di rete in favore di uno specifico paziente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013E555" w14:textId="162C1EC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651C146" w14:textId="19DB83B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206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9707AA4" w14:textId="15DA80A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2800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B1DA1C0" w14:textId="62897AB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657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AD2F0C2" w14:textId="7746D5B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3386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6B0A2F" w14:textId="2CCC1BD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850</w:t>
            </w:r>
          </w:p>
        </w:tc>
        <w:tc>
          <w:tcPr>
            <w:tcW w:w="1255" w:type="dxa"/>
            <w:tcBorders>
              <w:bottom w:val="single" w:sz="4" w:space="0" w:color="000000" w:themeColor="text1"/>
            </w:tcBorders>
            <w:vAlign w:val="bottom"/>
          </w:tcPr>
          <w:p w14:paraId="7ABD28E1" w14:textId="2D5500D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26453D" w:rsidRPr="00320DC3" w14:paraId="02C3B57C" w14:textId="45D63DFE" w:rsidTr="00394E87">
        <w:tc>
          <w:tcPr>
            <w:tcW w:w="541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B47BEF" w14:textId="7B3C9A7D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altra attività telefonica non prevista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034030" w14:textId="1807B57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FC24C67" w14:textId="162361A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BF9D287" w14:textId="1AF3B25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175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0E46FB" w14:textId="5267B0E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0C5DF07" w14:textId="27C492D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217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209F332" w14:textId="0114B95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</w:t>
            </w:r>
          </w:p>
        </w:tc>
        <w:tc>
          <w:tcPr>
            <w:tcW w:w="1255" w:type="dxa"/>
            <w:tcBorders>
              <w:bottom w:val="single" w:sz="12" w:space="0" w:color="C0504D" w:themeColor="accent2"/>
            </w:tcBorders>
            <w:vAlign w:val="bottom"/>
          </w:tcPr>
          <w:p w14:paraId="471515A9" w14:textId="1317CF1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26453D" w:rsidRPr="00320DC3" w14:paraId="4A22D09A" w14:textId="0EECCCD0" w:rsidTr="00394E87">
        <w:tc>
          <w:tcPr>
            <w:tcW w:w="541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9161450" w14:textId="09A56553" w:rsidR="0026453D" w:rsidRPr="00320DC3" w:rsidRDefault="0026453D" w:rsidP="0026453D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1618BB" w14:textId="3740AD99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1108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DBF9C58" w14:textId="793A270C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398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DDB0B6" w14:textId="5455CE10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3199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D120AB" w14:textId="78ABF4BD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971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2DEFED6" w14:textId="5727A930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4307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E332DA" w14:textId="3C1D3519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1361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2D7A07ED" w14:textId="478AD2BA" w:rsidR="0026453D" w:rsidRPr="00320DC3" w:rsidRDefault="0026453D" w:rsidP="0026453D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</w:tr>
      <w:tr w:rsidR="0026453D" w:rsidRPr="00320DC3" w14:paraId="1E968D33" w14:textId="3D8EEA10" w:rsidTr="00394E87">
        <w:tc>
          <w:tcPr>
            <w:tcW w:w="5411" w:type="dxa"/>
            <w:shd w:val="clear" w:color="auto" w:fill="auto"/>
            <w:vAlign w:val="center"/>
            <w:hideMark/>
          </w:tcPr>
          <w:p w14:paraId="34A98414" w14:textId="5D692DAA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relazione per autorità giudiziaria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63CCED3" w14:textId="3D8D68F2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5D77382" w14:textId="1946017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577098E" w14:textId="4875A52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2B689CA" w14:textId="699CA03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FD0F84D" w14:textId="30096B3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ED28DCB" w14:textId="21060DC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187</w:t>
            </w:r>
          </w:p>
        </w:tc>
        <w:tc>
          <w:tcPr>
            <w:tcW w:w="1255" w:type="dxa"/>
            <w:vAlign w:val="bottom"/>
          </w:tcPr>
          <w:p w14:paraId="2EB62EEC" w14:textId="004C6F9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7687552E" w14:textId="1E32D5AC" w:rsidTr="00394E87">
        <w:tc>
          <w:tcPr>
            <w:tcW w:w="5411" w:type="dxa"/>
            <w:shd w:val="clear" w:color="auto" w:fill="auto"/>
            <w:vAlign w:val="center"/>
            <w:hideMark/>
          </w:tcPr>
          <w:p w14:paraId="10B39919" w14:textId="2325F1C5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relazione per sussidio, avvio pratiche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pensionisti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5051711" w14:textId="2D2958D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F52CFDA" w14:textId="383D722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6FCAE84" w14:textId="66B5E77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6BFF35F" w14:textId="56A4A1F2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CE828D4" w14:textId="79D5D41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1731206" w14:textId="2A6E14D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255" w:type="dxa"/>
            <w:vAlign w:val="bottom"/>
          </w:tcPr>
          <w:p w14:paraId="1F3BFB55" w14:textId="5C22361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5DE90608" w14:textId="5B25A92B" w:rsidTr="00394E87">
        <w:tc>
          <w:tcPr>
            <w:tcW w:w="5411" w:type="dxa"/>
            <w:shd w:val="clear" w:color="auto" w:fill="auto"/>
            <w:vAlign w:val="center"/>
            <w:hideMark/>
          </w:tcPr>
          <w:p w14:paraId="40DBC038" w14:textId="4CE5E659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relazione caso clinico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969FD95" w14:textId="0F2B4B7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23223C9" w14:textId="3A490B3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89383A6" w14:textId="150F818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E2E68E6" w14:textId="2FBE7D7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57B181F" w14:textId="016AF54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E592B90" w14:textId="4AC9C48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347</w:t>
            </w:r>
          </w:p>
        </w:tc>
        <w:tc>
          <w:tcPr>
            <w:tcW w:w="1255" w:type="dxa"/>
            <w:vAlign w:val="bottom"/>
          </w:tcPr>
          <w:p w14:paraId="4ED7C6CA" w14:textId="398603C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26453D" w:rsidRPr="00320DC3" w14:paraId="5013F4FE" w14:textId="46F20A00" w:rsidTr="00394E87">
        <w:tc>
          <w:tcPr>
            <w:tcW w:w="5411" w:type="dxa"/>
            <w:shd w:val="clear" w:color="auto" w:fill="auto"/>
            <w:vAlign w:val="center"/>
            <w:hideMark/>
          </w:tcPr>
          <w:p w14:paraId="4F994F20" w14:textId="02E33BA3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ricettazione (prescrizione esami, accertamenti specialistici)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77D5FE2" w14:textId="06A9E77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FD4321A" w14:textId="22133FD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A92D07B" w14:textId="1279349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2044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D54F1FF" w14:textId="058C0F2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ED4B274" w14:textId="0432865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2829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0CEFEDA" w14:textId="4FE4347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956</w:t>
            </w:r>
          </w:p>
        </w:tc>
        <w:tc>
          <w:tcPr>
            <w:tcW w:w="1255" w:type="dxa"/>
            <w:vAlign w:val="bottom"/>
          </w:tcPr>
          <w:p w14:paraId="4E767AF0" w14:textId="00BD00F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26453D" w:rsidRPr="00320DC3" w14:paraId="413468CB" w14:textId="32573A55" w:rsidTr="00394E87">
        <w:tc>
          <w:tcPr>
            <w:tcW w:w="5411" w:type="dxa"/>
            <w:shd w:val="clear" w:color="auto" w:fill="auto"/>
            <w:vAlign w:val="center"/>
            <w:hideMark/>
          </w:tcPr>
          <w:p w14:paraId="28AAA198" w14:textId="7854B936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certificazione di patologie da dipendenza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5061E95" w14:textId="211AA8E2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6D01637" w14:textId="6B9A512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7F11EE3" w14:textId="718A62F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83ABB50" w14:textId="7EAE006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030C587" w14:textId="1EB85D3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A16A13D" w14:textId="3D6E226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255" w:type="dxa"/>
            <w:vAlign w:val="bottom"/>
          </w:tcPr>
          <w:p w14:paraId="57658CFE" w14:textId="452B992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5AA5FE8D" w14:textId="6DDEDC5D" w:rsidTr="00394E87">
        <w:tc>
          <w:tcPr>
            <w:tcW w:w="5411" w:type="dxa"/>
            <w:shd w:val="clear" w:color="auto" w:fill="auto"/>
            <w:vAlign w:val="center"/>
            <w:hideMark/>
          </w:tcPr>
          <w:p w14:paraId="12A5001A" w14:textId="79CE02D9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certificazione per esenzione ticket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F019C71" w14:textId="731C3EC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BDB8154" w14:textId="4783C85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EFD4B09" w14:textId="7D5B9E3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63451BE" w14:textId="26C397A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030A5B6" w14:textId="0FF9A36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5522018" w14:textId="300C350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255" w:type="dxa"/>
            <w:vAlign w:val="bottom"/>
          </w:tcPr>
          <w:p w14:paraId="19B8D1CD" w14:textId="5F5A76D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6BF86C56" w14:textId="62555C3E" w:rsidTr="00394E87">
        <w:tc>
          <w:tcPr>
            <w:tcW w:w="5411" w:type="dxa"/>
            <w:shd w:val="clear" w:color="auto" w:fill="auto"/>
            <w:vAlign w:val="center"/>
            <w:hideMark/>
          </w:tcPr>
          <w:p w14:paraId="2D234C27" w14:textId="6C914C6A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comunicazione terapia farmacologica per trasferimento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E2D4158" w14:textId="7399D25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930AA41" w14:textId="5EAB151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B005EED" w14:textId="0448110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8465F60" w14:textId="3B97548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EC59EF9" w14:textId="69EF072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E7079AA" w14:textId="2C427CB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255" w:type="dxa"/>
            <w:vAlign w:val="bottom"/>
          </w:tcPr>
          <w:p w14:paraId="7FC0AE41" w14:textId="0DB7D7F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26453D" w:rsidRPr="00320DC3" w14:paraId="76CF7283" w14:textId="1DE9FDDC" w:rsidTr="00394E87">
        <w:tc>
          <w:tcPr>
            <w:tcW w:w="5411" w:type="dxa"/>
            <w:shd w:val="clear" w:color="auto" w:fill="auto"/>
            <w:vAlign w:val="center"/>
            <w:hideMark/>
          </w:tcPr>
          <w:p w14:paraId="34610991" w14:textId="726AA632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redazione programma per misure alternative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9B8CFED" w14:textId="693A5BE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20D7F2F" w14:textId="4AD1D14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AD4D783" w14:textId="77C92A5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25C8139" w14:textId="293B3F1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1D6503B" w14:textId="0E76EF3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5D0D02F" w14:textId="6391759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255" w:type="dxa"/>
            <w:vAlign w:val="bottom"/>
          </w:tcPr>
          <w:p w14:paraId="34BC9958" w14:textId="5E58EFB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170F825F" w14:textId="42539631" w:rsidTr="00394E87">
        <w:tc>
          <w:tcPr>
            <w:tcW w:w="5411" w:type="dxa"/>
            <w:shd w:val="clear" w:color="auto" w:fill="auto"/>
            <w:vAlign w:val="center"/>
            <w:hideMark/>
          </w:tcPr>
          <w:p w14:paraId="0F690AD2" w14:textId="7350671F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richiesta documentazione ad altro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sert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BD0DE40" w14:textId="4EF7CDF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6EB0D6D" w14:textId="5D8903C9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26ECFB6" w14:textId="307DEFE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0234D0A" w14:textId="7E0B1EC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54F3CE5" w14:textId="4F64D09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BDFE2E0" w14:textId="243BFAC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255" w:type="dxa"/>
            <w:vAlign w:val="bottom"/>
          </w:tcPr>
          <w:p w14:paraId="1BB5ABBF" w14:textId="2C11A62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6FCA866F" w14:textId="238A7EFA" w:rsidTr="00394E87">
        <w:tc>
          <w:tcPr>
            <w:tcW w:w="5411" w:type="dxa"/>
            <w:shd w:val="clear" w:color="auto" w:fill="auto"/>
            <w:vAlign w:val="center"/>
            <w:hideMark/>
          </w:tcPr>
          <w:p w14:paraId="49092591" w14:textId="5200F594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relazione diagnostica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EF30835" w14:textId="0E26E15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C8EE5F8" w14:textId="14D69BD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11939BB" w14:textId="0867630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FC87E38" w14:textId="4ACBFC0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99F0888" w14:textId="743CA04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517093F" w14:textId="5C94E9D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255" w:type="dxa"/>
            <w:vAlign w:val="bottom"/>
          </w:tcPr>
          <w:p w14:paraId="13360654" w14:textId="57DC8692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26453D" w:rsidRPr="00320DC3" w14:paraId="4C8B29B9" w14:textId="1A9D7F43" w:rsidTr="00394E87">
        <w:tc>
          <w:tcPr>
            <w:tcW w:w="5411" w:type="dxa"/>
            <w:shd w:val="clear" w:color="auto" w:fill="auto"/>
            <w:vAlign w:val="center"/>
            <w:hideMark/>
          </w:tcPr>
          <w:p w14:paraId="47943447" w14:textId="642209E8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relazione ad uso di esterni (avvocati, servizi sociali,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)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BA66DA0" w14:textId="078B3BC2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AC840D4" w14:textId="6A4271E0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F6BFD93" w14:textId="2F426467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CEBD434" w14:textId="62E5761C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E38CCFE" w14:textId="15788B46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41D2116" w14:textId="764D42EE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55" w:type="dxa"/>
            <w:vAlign w:val="bottom"/>
          </w:tcPr>
          <w:p w14:paraId="2727F067" w14:textId="0D0D8DE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1F5EF9C9" w14:textId="423E68B3" w:rsidTr="00394E87">
        <w:tc>
          <w:tcPr>
            <w:tcW w:w="5411" w:type="dxa"/>
            <w:shd w:val="clear" w:color="auto" w:fill="auto"/>
            <w:vAlign w:val="center"/>
            <w:hideMark/>
          </w:tcPr>
          <w:p w14:paraId="11CC8B28" w14:textId="61577975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idoneità programma terapeutico per misure alternative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F03350D" w14:textId="4444B384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917246A" w14:textId="2C0650C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7DCD78A" w14:textId="58678DB8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E45AB97" w14:textId="0C5B4D2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1D48D42" w14:textId="61E439D3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23BE8CF" w14:textId="769EFDF5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55" w:type="dxa"/>
            <w:vAlign w:val="bottom"/>
          </w:tcPr>
          <w:p w14:paraId="6F43673A" w14:textId="4C819E8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6453D" w:rsidRPr="00320DC3" w14:paraId="3F1E93D3" w14:textId="07DC11DD" w:rsidTr="00394E87">
        <w:tc>
          <w:tcPr>
            <w:tcW w:w="5411" w:type="dxa"/>
            <w:shd w:val="clear" w:color="auto" w:fill="auto"/>
            <w:vAlign w:val="center"/>
            <w:hideMark/>
          </w:tcPr>
          <w:p w14:paraId="19A14A6C" w14:textId="31633DC4" w:rsidR="0026453D" w:rsidRPr="00320DC3" w:rsidRDefault="0026453D" w:rsidP="0026453D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relazioni/certificazioni non specificate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BB0BFC3" w14:textId="48373B0D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6B99454" w14:textId="22CD7CEF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87C10FD" w14:textId="3B3E2B21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AA495C7" w14:textId="10CA75E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7129AEE" w14:textId="0C2F23E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FCE79AC" w14:textId="15587A6B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199</w:t>
            </w:r>
          </w:p>
        </w:tc>
        <w:tc>
          <w:tcPr>
            <w:tcW w:w="1255" w:type="dxa"/>
            <w:vAlign w:val="bottom"/>
          </w:tcPr>
          <w:p w14:paraId="20A5ED14" w14:textId="7E5D140A" w:rsidR="0026453D" w:rsidRPr="00320DC3" w:rsidRDefault="0026453D" w:rsidP="0026453D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187598BB" w14:textId="77777777" w:rsidR="00784409" w:rsidRDefault="00784409" w:rsidP="00784409">
      <w:pPr>
        <w:pStyle w:val="segue"/>
      </w:pPr>
      <w:r>
        <w:t>segue</w:t>
      </w:r>
    </w:p>
    <w:p w14:paraId="72710437" w14:textId="77777777" w:rsidR="00784409" w:rsidRDefault="00784409" w:rsidP="00784409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4BB9A5A" w14:textId="5A7DF552" w:rsidR="00784409" w:rsidRDefault="00784409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25"/>
        <w:gridCol w:w="1444"/>
        <w:gridCol w:w="1377"/>
        <w:gridCol w:w="1445"/>
        <w:gridCol w:w="1377"/>
        <w:gridCol w:w="1445"/>
        <w:gridCol w:w="1377"/>
        <w:gridCol w:w="1251"/>
      </w:tblGrid>
      <w:tr w:rsidR="00302B9B" w:rsidRPr="00320DC3" w14:paraId="4879B57B" w14:textId="38A75146" w:rsidTr="00A6798E">
        <w:tc>
          <w:tcPr>
            <w:tcW w:w="5425" w:type="dxa"/>
            <w:vMerge w:val="restart"/>
            <w:shd w:val="clear" w:color="auto" w:fill="EEEEEE"/>
            <w:vAlign w:val="center"/>
            <w:hideMark/>
          </w:tcPr>
          <w:p w14:paraId="05CBB451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72D14131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60BEF6BA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1" w:type="dxa"/>
            <w:gridSpan w:val="2"/>
            <w:shd w:val="clear" w:color="auto" w:fill="EEEEEE"/>
            <w:vAlign w:val="center"/>
            <w:hideMark/>
          </w:tcPr>
          <w:p w14:paraId="190C1637" w14:textId="77777777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2" w:type="dxa"/>
            <w:gridSpan w:val="2"/>
            <w:shd w:val="clear" w:color="auto" w:fill="EEEEEE"/>
            <w:vAlign w:val="center"/>
            <w:hideMark/>
          </w:tcPr>
          <w:p w14:paraId="7FBCEAE2" w14:textId="77777777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73" w:type="dxa"/>
            <w:gridSpan w:val="3"/>
            <w:shd w:val="clear" w:color="auto" w:fill="EEEEEE"/>
            <w:vAlign w:val="center"/>
            <w:hideMark/>
          </w:tcPr>
          <w:p w14:paraId="05E5CDDD" w14:textId="0522C374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A75E2C" w:rsidRPr="00320DC3" w14:paraId="22A7D3A3" w14:textId="5C174C2F" w:rsidTr="004F3FE6">
        <w:tc>
          <w:tcPr>
            <w:tcW w:w="5425" w:type="dxa"/>
            <w:vMerge/>
            <w:shd w:val="clear" w:color="auto" w:fill="EEEEEE"/>
            <w:vAlign w:val="center"/>
            <w:hideMark/>
          </w:tcPr>
          <w:p w14:paraId="00341464" w14:textId="77777777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EEEEEE"/>
            <w:vAlign w:val="center"/>
            <w:hideMark/>
          </w:tcPr>
          <w:p w14:paraId="68FEF899" w14:textId="4F38238E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shd w:val="clear" w:color="auto" w:fill="EEEEEE"/>
            <w:vAlign w:val="center"/>
            <w:hideMark/>
          </w:tcPr>
          <w:p w14:paraId="1893EF3C" w14:textId="485C6A6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5" w:type="dxa"/>
            <w:shd w:val="clear" w:color="auto" w:fill="EEEEEE"/>
            <w:vAlign w:val="center"/>
            <w:hideMark/>
          </w:tcPr>
          <w:p w14:paraId="7E4D9700" w14:textId="3812AC4B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shd w:val="clear" w:color="auto" w:fill="EEEEEE"/>
            <w:vAlign w:val="center"/>
            <w:hideMark/>
          </w:tcPr>
          <w:p w14:paraId="01A6E2C6" w14:textId="2727E3F6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5" w:type="dxa"/>
            <w:shd w:val="clear" w:color="auto" w:fill="EEEEEE"/>
            <w:vAlign w:val="center"/>
            <w:hideMark/>
          </w:tcPr>
          <w:p w14:paraId="7A567E7F" w14:textId="6B1F79F5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shd w:val="clear" w:color="auto" w:fill="EEEEEE"/>
            <w:vAlign w:val="center"/>
            <w:hideMark/>
          </w:tcPr>
          <w:p w14:paraId="633FD3A9" w14:textId="7B790916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51" w:type="dxa"/>
            <w:shd w:val="clear" w:color="auto" w:fill="EEEEEE"/>
            <w:vAlign w:val="center"/>
          </w:tcPr>
          <w:p w14:paraId="04D28A0F" w14:textId="6D5E7FE2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A75E2C" w:rsidRPr="00320DC3" w14:paraId="22112813" w14:textId="1C0712E8" w:rsidTr="004F3FE6">
        <w:tc>
          <w:tcPr>
            <w:tcW w:w="5425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B6ED482" w14:textId="77777777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DB2CDD" w14:textId="530AEA76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54BF26" w14:textId="59580A2B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235FCBC" w14:textId="6DE949D1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C2D694C" w14:textId="08A9A9E1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52D80E0" w14:textId="0583B782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B5C9F2" w14:textId="5979E151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5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566CFD43" w14:textId="33C5D6BD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CA7B5C" w:rsidRPr="00320DC3" w14:paraId="5B84DAFD" w14:textId="2E3CC8E9" w:rsidTr="000D140F">
        <w:tc>
          <w:tcPr>
            <w:tcW w:w="542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2FBBBDF" w14:textId="4473B814" w:rsidR="00CA7B5C" w:rsidRPr="00320DC3" w:rsidRDefault="00CA7B5C" w:rsidP="00CA7B5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E62FEA8" w14:textId="41E9D164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56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6D01FB2" w14:textId="65B09076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95C9DAB" w14:textId="241D72DA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172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199730" w14:textId="60A414B3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82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CA0631" w14:textId="50DBCB17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228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A5C8C72" w14:textId="1082DCCE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108</w:t>
            </w:r>
          </w:p>
        </w:tc>
        <w:tc>
          <w:tcPr>
            <w:tcW w:w="1251" w:type="dxa"/>
            <w:tcBorders>
              <w:top w:val="single" w:sz="12" w:space="0" w:color="C0504D" w:themeColor="accent2"/>
            </w:tcBorders>
            <w:vAlign w:val="center"/>
          </w:tcPr>
          <w:p w14:paraId="6CF456C0" w14:textId="075D94F2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CA7B5C" w:rsidRPr="00320DC3" w14:paraId="0CDAF1DA" w14:textId="74B10838" w:rsidTr="000D140F">
        <w:tc>
          <w:tcPr>
            <w:tcW w:w="5425" w:type="dxa"/>
            <w:shd w:val="clear" w:color="auto" w:fill="auto"/>
            <w:vAlign w:val="center"/>
            <w:hideMark/>
          </w:tcPr>
          <w:p w14:paraId="12D1F321" w14:textId="093EB4AC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accompagnamento alle strutture di diagnosi e cura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B68FCF3" w14:textId="0538AF7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5BCC674" w14:textId="6CA00CB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56161141" w14:textId="49D1CBD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7A0BE89" w14:textId="6B81DD4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5CBA5207" w14:textId="26D1E27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72E9C296" w14:textId="289E6BA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251" w:type="dxa"/>
            <w:vAlign w:val="bottom"/>
          </w:tcPr>
          <w:p w14:paraId="469551F1" w14:textId="6095049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CA7B5C" w:rsidRPr="00320DC3" w14:paraId="0F5C68FA" w14:textId="69755F4B" w:rsidTr="000D140F">
        <w:tc>
          <w:tcPr>
            <w:tcW w:w="5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67CE753" w14:textId="1199432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accompagnamento o invio a visita specialistica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0C33EA8" w14:textId="1359A00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D479544" w14:textId="55396A5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E360A33" w14:textId="3DF566A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A321EB7" w14:textId="00D91D0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FD14AAA" w14:textId="0FA12B2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B2A4316" w14:textId="3987AC6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251" w:type="dxa"/>
            <w:tcBorders>
              <w:bottom w:val="single" w:sz="4" w:space="0" w:color="000000" w:themeColor="text1"/>
            </w:tcBorders>
            <w:vAlign w:val="bottom"/>
          </w:tcPr>
          <w:p w14:paraId="56D5AACB" w14:textId="24EDD1F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1CE17634" w14:textId="5E0612D3" w:rsidTr="000D140F">
        <w:tc>
          <w:tcPr>
            <w:tcW w:w="542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340B52" w14:textId="5904B418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di accompagnamento non specificate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2A33416" w14:textId="0F34A8B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120E07" w14:textId="2D0B475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1B0FAD0" w14:textId="5F025FF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92AFFC" w14:textId="4B507DE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76601D" w14:textId="43EFB19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523C55" w14:textId="1841FB1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51" w:type="dxa"/>
            <w:tcBorders>
              <w:bottom w:val="single" w:sz="12" w:space="0" w:color="C0504D" w:themeColor="accent2"/>
            </w:tcBorders>
            <w:vAlign w:val="bottom"/>
          </w:tcPr>
          <w:p w14:paraId="2A0D03C4" w14:textId="364B419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667BEA3E" w14:textId="50564B3F" w:rsidTr="000D140F">
        <w:tc>
          <w:tcPr>
            <w:tcW w:w="542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0805CF8" w14:textId="7FE87F9B" w:rsidR="00CA7B5C" w:rsidRPr="00320DC3" w:rsidRDefault="00CA7B5C" w:rsidP="00CA7B5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7B52CA" w14:textId="29A7C802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2452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123C7CE" w14:textId="299EB424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702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4B4FB10" w14:textId="46C0EE5E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4894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104463" w14:textId="02810E44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1141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1C9747" w14:textId="0B1FAEC8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7346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E46ECF" w14:textId="42448EF2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1830</w:t>
            </w:r>
          </w:p>
        </w:tc>
        <w:tc>
          <w:tcPr>
            <w:tcW w:w="1251" w:type="dxa"/>
            <w:tcBorders>
              <w:top w:val="single" w:sz="12" w:space="0" w:color="C0504D" w:themeColor="accent2"/>
            </w:tcBorders>
            <w:vAlign w:val="center"/>
          </w:tcPr>
          <w:p w14:paraId="19918FF3" w14:textId="5B2C9FBF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</w:tr>
      <w:tr w:rsidR="00CA7B5C" w:rsidRPr="00320DC3" w14:paraId="12D83881" w14:textId="004C0B83" w:rsidTr="000D140F">
        <w:tc>
          <w:tcPr>
            <w:tcW w:w="5425" w:type="dxa"/>
            <w:shd w:val="clear" w:color="auto" w:fill="auto"/>
            <w:vAlign w:val="center"/>
            <w:hideMark/>
          </w:tcPr>
          <w:p w14:paraId="3AD62DB5" w14:textId="4B31BB9A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medica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5A442C8" w14:textId="130516B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1797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9A2DE2E" w14:textId="35DDFCD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624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832574B" w14:textId="7107FCC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2870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0E4B7DCA" w14:textId="7FA3636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863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12561F0" w14:textId="06E7A2B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4667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22AE678" w14:textId="557EDF2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1480</w:t>
            </w:r>
          </w:p>
        </w:tc>
        <w:tc>
          <w:tcPr>
            <w:tcW w:w="1251" w:type="dxa"/>
            <w:vAlign w:val="bottom"/>
          </w:tcPr>
          <w:p w14:paraId="006256D8" w14:textId="7F43780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CA7B5C" w:rsidRPr="00320DC3" w14:paraId="22870DD5" w14:textId="57AA3D10" w:rsidTr="000D140F">
        <w:tc>
          <w:tcPr>
            <w:tcW w:w="5425" w:type="dxa"/>
            <w:shd w:val="clear" w:color="auto" w:fill="auto"/>
            <w:vAlign w:val="center"/>
            <w:hideMark/>
          </w:tcPr>
          <w:p w14:paraId="0BFC609B" w14:textId="31397272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valutazione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ip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assessment</w:t>
            </w:r>
            <w:proofErr w:type="spellEnd"/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6C12CAD3" w14:textId="024214F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604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7FBDECD" w14:textId="629057B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189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49F2E20" w14:textId="501B138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1901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69B93852" w14:textId="0AA899E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444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1B2928F" w14:textId="0BFBB45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2505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3AAD3996" w14:textId="7673ADB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631</w:t>
            </w:r>
          </w:p>
        </w:tc>
        <w:tc>
          <w:tcPr>
            <w:tcW w:w="1251" w:type="dxa"/>
            <w:vAlign w:val="bottom"/>
          </w:tcPr>
          <w:p w14:paraId="38F5778D" w14:textId="4EDC016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CA7B5C" w:rsidRPr="00320DC3" w14:paraId="463D0009" w14:textId="3BF82DE5" w:rsidTr="000D140F">
        <w:tc>
          <w:tcPr>
            <w:tcW w:w="5425" w:type="dxa"/>
            <w:shd w:val="clear" w:color="auto" w:fill="auto"/>
            <w:vAlign w:val="center"/>
            <w:hideMark/>
          </w:tcPr>
          <w:p w14:paraId="322A62CC" w14:textId="5C37A3E1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in consulenza esterna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F1CEB5A" w14:textId="0134326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337D9ADC" w14:textId="010739A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4AAC87A" w14:textId="1B5749E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6D9F95D" w14:textId="3EA46B3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340472C" w14:textId="569C037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3F7030E" w14:textId="7F04387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251" w:type="dxa"/>
            <w:vAlign w:val="bottom"/>
          </w:tcPr>
          <w:p w14:paraId="3B058395" w14:textId="5FF855F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235F4672" w14:textId="5D95B95A" w:rsidTr="000D140F">
        <w:tc>
          <w:tcPr>
            <w:tcW w:w="5425" w:type="dxa"/>
            <w:shd w:val="clear" w:color="auto" w:fill="auto"/>
            <w:vAlign w:val="center"/>
            <w:hideMark/>
          </w:tcPr>
          <w:p w14:paraId="2D3742D8" w14:textId="30EF3725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medica domiciliare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3C0C2FB0" w14:textId="37D62E0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3A8E36E6" w14:textId="29C4CE5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CDCE5B9" w14:textId="0AC38FF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165F80C" w14:textId="63D0F4E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FE9B85A" w14:textId="231DCFC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4524649" w14:textId="55C4DC7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51" w:type="dxa"/>
            <w:vAlign w:val="bottom"/>
          </w:tcPr>
          <w:p w14:paraId="53F4A3CF" w14:textId="7C4ACA9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24AF9847" w14:textId="6B3D2E8A" w:rsidTr="000D140F">
        <w:tc>
          <w:tcPr>
            <w:tcW w:w="5425" w:type="dxa"/>
            <w:shd w:val="clear" w:color="auto" w:fill="auto"/>
            <w:vAlign w:val="center"/>
            <w:hideMark/>
          </w:tcPr>
          <w:p w14:paraId="191E5AC8" w14:textId="27B4D6B0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medica per patente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3C8D7C8E" w14:textId="2336865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AF01B85" w14:textId="26D8AEE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85C7F2F" w14:textId="7923766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F87D496" w14:textId="3195B96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8F36644" w14:textId="156A9E8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CA72E7F" w14:textId="5ECB215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251" w:type="dxa"/>
            <w:vAlign w:val="bottom"/>
          </w:tcPr>
          <w:p w14:paraId="252F4504" w14:textId="31CA1F8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6E7822BF" w14:textId="21777F0D" w:rsidTr="000D140F">
        <w:tc>
          <w:tcPr>
            <w:tcW w:w="5425" w:type="dxa"/>
            <w:shd w:val="clear" w:color="auto" w:fill="auto"/>
            <w:vAlign w:val="center"/>
            <w:hideMark/>
          </w:tcPr>
          <w:p w14:paraId="7F71A2F9" w14:textId="2E9DD3ED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non medica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58619BA" w14:textId="32AD1A9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495C45E" w14:textId="4C80C5A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409B3525" w14:textId="3338AAB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D52B4F8" w14:textId="50195FC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08F5507C" w14:textId="56CE84F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61D55FA" w14:textId="6C76F13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51" w:type="dxa"/>
            <w:vAlign w:val="bottom"/>
          </w:tcPr>
          <w:p w14:paraId="0051CBFA" w14:textId="2A10CBA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CA7B5C" w:rsidRPr="00320DC3" w14:paraId="246964D6" w14:textId="5D0AD66A" w:rsidTr="000D140F">
        <w:tc>
          <w:tcPr>
            <w:tcW w:w="5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1D9EBCE" w14:textId="5BC022FD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visita psichiatrica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037FF65" w14:textId="4A3B757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4DC36C" w14:textId="1AE0936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54ED848" w14:textId="4636E51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CCC1806" w14:textId="6B28A67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CC27E2A" w14:textId="5CA2632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C6EDEE2" w14:textId="6045D84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000000" w:themeColor="text1"/>
            </w:tcBorders>
            <w:vAlign w:val="bottom"/>
          </w:tcPr>
          <w:p w14:paraId="03D07AE0" w14:textId="7286E12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0B6D5323" w14:textId="7006A77B" w:rsidTr="000D140F">
        <w:tc>
          <w:tcPr>
            <w:tcW w:w="542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4E2C52" w14:textId="39EB16FE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visite non specificate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4074A0A" w14:textId="7F57C41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6B02C09" w14:textId="7D3E926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F963D44" w14:textId="340E749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B95E66" w14:textId="4BC04DE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F676344" w14:textId="0A4A21B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C581D6A" w14:textId="4EA9E20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251" w:type="dxa"/>
            <w:tcBorders>
              <w:bottom w:val="single" w:sz="12" w:space="0" w:color="C0504D" w:themeColor="accent2"/>
            </w:tcBorders>
            <w:vAlign w:val="bottom"/>
          </w:tcPr>
          <w:p w14:paraId="4A541E28" w14:textId="66510FB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11D8D6F0" w14:textId="1815C3C5" w:rsidTr="000D140F">
        <w:tc>
          <w:tcPr>
            <w:tcW w:w="542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1B2148" w14:textId="7A36FF67" w:rsidR="00CA7B5C" w:rsidRPr="00320DC3" w:rsidRDefault="00CA7B5C" w:rsidP="00CA7B5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7D8B082" w14:textId="7BA9836C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4501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EF82DB1" w14:textId="42D9FB5F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819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FD9732" w14:textId="28658DFC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8578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89E4655" w14:textId="5E9C7F72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1429</w:t>
            </w:r>
          </w:p>
        </w:tc>
        <w:tc>
          <w:tcPr>
            <w:tcW w:w="144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AFD1DAB" w14:textId="7A1BB8E5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13079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680D73" w14:textId="1E024F7B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2221</w:t>
            </w:r>
          </w:p>
        </w:tc>
        <w:tc>
          <w:tcPr>
            <w:tcW w:w="1251" w:type="dxa"/>
            <w:tcBorders>
              <w:top w:val="single" w:sz="12" w:space="0" w:color="C0504D" w:themeColor="accent2"/>
            </w:tcBorders>
            <w:vAlign w:val="center"/>
          </w:tcPr>
          <w:p w14:paraId="16040AE0" w14:textId="59AFE2DF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</w:tr>
      <w:tr w:rsidR="00CA7B5C" w:rsidRPr="00320DC3" w14:paraId="39AFDA91" w14:textId="3421F098" w:rsidTr="000D140F">
        <w:tc>
          <w:tcPr>
            <w:tcW w:w="5425" w:type="dxa"/>
            <w:shd w:val="clear" w:color="auto" w:fill="auto"/>
            <w:vAlign w:val="center"/>
            <w:hideMark/>
          </w:tcPr>
          <w:p w14:paraId="46BA66DD" w14:textId="3C2EE10F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individuale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78091688" w14:textId="663EC8B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629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0FB24EFA" w14:textId="3158454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292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468C9221" w14:textId="34BC509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979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9CED681" w14:textId="02F0C99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467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2F07D686" w14:textId="4571632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1608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ABDAD57" w14:textId="4B28DF8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754</w:t>
            </w:r>
          </w:p>
        </w:tc>
        <w:tc>
          <w:tcPr>
            <w:tcW w:w="1251" w:type="dxa"/>
            <w:vAlign w:val="bottom"/>
          </w:tcPr>
          <w:p w14:paraId="1517BA0F" w14:textId="7A14624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101352DA" w14:textId="4A4985D3" w:rsidTr="000D140F">
        <w:tc>
          <w:tcPr>
            <w:tcW w:w="5425" w:type="dxa"/>
            <w:shd w:val="clear" w:color="auto" w:fill="auto"/>
            <w:vAlign w:val="center"/>
            <w:hideMark/>
          </w:tcPr>
          <w:p w14:paraId="2A60BF19" w14:textId="7FFBE4D2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familiare / coppia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C8FF46D" w14:textId="21C46B7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9A0EB57" w14:textId="4F4EC80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4D71381B" w14:textId="2226017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0B8232F0" w14:textId="72D0716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151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1CE8CD79" w14:textId="0DFE8A4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382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A1F5BD9" w14:textId="78C84E6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234</w:t>
            </w:r>
          </w:p>
        </w:tc>
        <w:tc>
          <w:tcPr>
            <w:tcW w:w="1251" w:type="dxa"/>
            <w:vAlign w:val="bottom"/>
          </w:tcPr>
          <w:p w14:paraId="019FC839" w14:textId="3774AE3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51B161EB" w14:textId="69D0DAA4" w:rsidTr="000D140F">
        <w:tc>
          <w:tcPr>
            <w:tcW w:w="5425" w:type="dxa"/>
            <w:shd w:val="clear" w:color="auto" w:fill="auto"/>
            <w:vAlign w:val="center"/>
            <w:hideMark/>
          </w:tcPr>
          <w:p w14:paraId="505E1F74" w14:textId="3D3CEBB3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/ sostegno individuale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5E99010" w14:textId="3CD2739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3070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C48975F" w14:textId="1D82977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727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7E3DE04" w14:textId="645D912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5303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7BC93CBB" w14:textId="5666390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1114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22BC6BE" w14:textId="441C8EA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8373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4746E1F" w14:textId="07CBAA0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1819</w:t>
            </w:r>
          </w:p>
        </w:tc>
        <w:tc>
          <w:tcPr>
            <w:tcW w:w="1251" w:type="dxa"/>
            <w:vAlign w:val="bottom"/>
          </w:tcPr>
          <w:p w14:paraId="0C60BEAB" w14:textId="2B47388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CA7B5C" w:rsidRPr="00320DC3" w14:paraId="470889F7" w14:textId="767F5313" w:rsidTr="000D140F">
        <w:tc>
          <w:tcPr>
            <w:tcW w:w="5425" w:type="dxa"/>
            <w:shd w:val="clear" w:color="auto" w:fill="auto"/>
            <w:vAlign w:val="center"/>
            <w:hideMark/>
          </w:tcPr>
          <w:p w14:paraId="1D06593A" w14:textId="4EF0F17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counseling/sostegno familiare / coppia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799CC48" w14:textId="20D5D6A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023EA134" w14:textId="696742F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37BB0076" w14:textId="45CE6D1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494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C0D8E08" w14:textId="548C50D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248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4F0E873F" w14:textId="60E7619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7B675A85" w14:textId="227228A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363</w:t>
            </w:r>
          </w:p>
        </w:tc>
        <w:tc>
          <w:tcPr>
            <w:tcW w:w="1251" w:type="dxa"/>
            <w:vAlign w:val="bottom"/>
          </w:tcPr>
          <w:p w14:paraId="0DA2FF82" w14:textId="108D77E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3C0A18C5" w14:textId="4130DE97" w:rsidTr="000D140F">
        <w:tc>
          <w:tcPr>
            <w:tcW w:w="5425" w:type="dxa"/>
            <w:shd w:val="clear" w:color="auto" w:fill="auto"/>
            <w:vAlign w:val="center"/>
            <w:hideMark/>
          </w:tcPr>
          <w:p w14:paraId="2DA1A711" w14:textId="4E986606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informativo individuale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2D9304F4" w14:textId="4E7690F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7C31CCF1" w14:textId="14E8ACF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135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1D90449F" w14:textId="7DC3D55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1201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42A54008" w14:textId="1E62278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373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58965C8E" w14:textId="31CE49B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1552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B6991C6" w14:textId="663C45A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506</w:t>
            </w:r>
          </w:p>
        </w:tc>
        <w:tc>
          <w:tcPr>
            <w:tcW w:w="1251" w:type="dxa"/>
            <w:vAlign w:val="bottom"/>
          </w:tcPr>
          <w:p w14:paraId="0AD821D2" w14:textId="3148BD4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CA7B5C" w:rsidRPr="00320DC3" w14:paraId="3522D85D" w14:textId="20963C66" w:rsidTr="000D140F">
        <w:tc>
          <w:tcPr>
            <w:tcW w:w="5425" w:type="dxa"/>
            <w:shd w:val="clear" w:color="auto" w:fill="auto"/>
            <w:vAlign w:val="center"/>
            <w:hideMark/>
          </w:tcPr>
          <w:p w14:paraId="6A650E1D" w14:textId="5EAED826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informativo familiare / coppia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1DB527D" w14:textId="4B6267A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5F86B17" w14:textId="353CD20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7631177C" w14:textId="5E8D4E8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45EF0D9" w14:textId="79FBEFB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14:paraId="594A97F6" w14:textId="645566B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234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DB49E1F" w14:textId="3EA4C51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140</w:t>
            </w:r>
          </w:p>
        </w:tc>
        <w:tc>
          <w:tcPr>
            <w:tcW w:w="1251" w:type="dxa"/>
            <w:vAlign w:val="bottom"/>
          </w:tcPr>
          <w:p w14:paraId="3E97D6FE" w14:textId="522B02B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6BF08058" w14:textId="621FA21E" w:rsidTr="000D140F">
        <w:tc>
          <w:tcPr>
            <w:tcW w:w="5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4D33E1B" w14:textId="0EB158DD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individuale / familiare con altri servizi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7024EE1" w14:textId="66C052D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E98C2A2" w14:textId="351C5F2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6FCA32" w14:textId="26D0E6B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CACB80D" w14:textId="33B6F7C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4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91DCD66" w14:textId="7269625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75D9380" w14:textId="0FBBDD3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251" w:type="dxa"/>
            <w:tcBorders>
              <w:bottom w:val="single" w:sz="4" w:space="0" w:color="000000" w:themeColor="text1"/>
            </w:tcBorders>
            <w:vAlign w:val="bottom"/>
          </w:tcPr>
          <w:p w14:paraId="729B3C8D" w14:textId="35220E2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01E5B668" w14:textId="486EDD64" w:rsidTr="000D140F">
        <w:tc>
          <w:tcPr>
            <w:tcW w:w="542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478B0ED" w14:textId="24995E5B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altro colloquio non specificato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5281871" w14:textId="7A9FA7E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E3E5E34" w14:textId="2823D2D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B09862" w14:textId="782DAD3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6D29083" w14:textId="1AD815F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44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6FED22C" w14:textId="1241212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136</w:t>
            </w:r>
          </w:p>
        </w:tc>
        <w:tc>
          <w:tcPr>
            <w:tcW w:w="137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8D1C0FE" w14:textId="6CD8F5A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251" w:type="dxa"/>
            <w:tcBorders>
              <w:bottom w:val="single" w:sz="12" w:space="0" w:color="C0504D" w:themeColor="accent2"/>
            </w:tcBorders>
            <w:vAlign w:val="bottom"/>
          </w:tcPr>
          <w:p w14:paraId="60301C05" w14:textId="5A555E3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298E0602" w14:textId="77777777" w:rsidR="008616DF" w:rsidRDefault="008616DF" w:rsidP="008616DF">
      <w:pPr>
        <w:pStyle w:val="segue"/>
      </w:pPr>
      <w:r>
        <w:t>segue</w:t>
      </w:r>
    </w:p>
    <w:p w14:paraId="488950AB" w14:textId="77777777" w:rsidR="008616DF" w:rsidRDefault="008616DF" w:rsidP="008616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6E89712" w14:textId="77777777" w:rsidR="008616DF" w:rsidRDefault="008616DF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1447"/>
        <w:gridCol w:w="1381"/>
        <w:gridCol w:w="1447"/>
        <w:gridCol w:w="1381"/>
        <w:gridCol w:w="1447"/>
        <w:gridCol w:w="1381"/>
        <w:gridCol w:w="1260"/>
      </w:tblGrid>
      <w:tr w:rsidR="00302B9B" w:rsidRPr="00320DC3" w14:paraId="6E507DFF" w14:textId="7A3F69D0" w:rsidTr="00DA1C9D">
        <w:tc>
          <w:tcPr>
            <w:tcW w:w="5397" w:type="dxa"/>
            <w:vMerge w:val="restart"/>
            <w:shd w:val="clear" w:color="auto" w:fill="EEEEEE"/>
            <w:vAlign w:val="center"/>
            <w:hideMark/>
          </w:tcPr>
          <w:p w14:paraId="33F87D68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EEFDFE3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336CF0E4" w14:textId="77777777" w:rsidR="00302B9B" w:rsidRPr="00320DC3" w:rsidRDefault="00302B9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7562241B" w14:textId="77777777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51101260" w14:textId="77777777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8" w:type="dxa"/>
            <w:gridSpan w:val="3"/>
            <w:shd w:val="clear" w:color="auto" w:fill="EEEEEE"/>
            <w:vAlign w:val="center"/>
            <w:hideMark/>
          </w:tcPr>
          <w:p w14:paraId="6DCB5CE7" w14:textId="6C742189" w:rsidR="00302B9B" w:rsidRPr="00320DC3" w:rsidRDefault="00302B9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A75E2C" w:rsidRPr="00320DC3" w14:paraId="51DA8A95" w14:textId="2DB7EC00" w:rsidTr="001B17E2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20FE98A6" w14:textId="77777777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232D944" w14:textId="63BD760E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53C5F20C" w14:textId="6221DD7E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BE3A939" w14:textId="1BD944F3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17DFDB02" w14:textId="4A38C6D5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01E19367" w14:textId="0B1034BE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45E08852" w14:textId="0866486A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03E58D00" w14:textId="56F4D2D0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A75E2C" w:rsidRPr="00320DC3" w14:paraId="06FD3AE8" w14:textId="185EFA0A" w:rsidTr="001B17E2">
        <w:tc>
          <w:tcPr>
            <w:tcW w:w="5397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80349F9" w14:textId="77777777" w:rsidR="00A75E2C" w:rsidRPr="00320DC3" w:rsidRDefault="00A75E2C" w:rsidP="00A75E2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39B91D" w14:textId="37BBC157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7F5757" w14:textId="26BDAE04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6467B39" w14:textId="308B00CC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8F212A5" w14:textId="23C06BB5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C23516" w14:textId="5ABE12E7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7B4B1C" w14:textId="08F9D13F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6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0EAB1E96" w14:textId="72DD08BE" w:rsidR="00A75E2C" w:rsidRPr="00320DC3" w:rsidRDefault="00A75E2C" w:rsidP="00A75E2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CA7B5C" w:rsidRPr="00320DC3" w14:paraId="02D64C32" w14:textId="55C128DF" w:rsidTr="00CE6B1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9356FF" w14:textId="0500F0BD" w:rsidR="00CA7B5C" w:rsidRPr="00320DC3" w:rsidRDefault="00CA7B5C" w:rsidP="00CA7B5C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37D5CB8" w14:textId="419E0DCC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5892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5AAE6C" w14:textId="53119561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546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0E24C2F" w14:textId="6663A3D4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11232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919717" w14:textId="2D37A3E7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988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05E3C66" w14:textId="331BD392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17054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3FF63C" w14:textId="35361B5D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1528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6E49DEAE" w14:textId="77C4813E" w:rsidR="00CA7B5C" w:rsidRPr="00320DC3" w:rsidRDefault="00CA7B5C" w:rsidP="00CA7B5C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</w:t>
            </w:r>
          </w:p>
        </w:tc>
      </w:tr>
      <w:tr w:rsidR="00CA7B5C" w:rsidRPr="00320DC3" w14:paraId="16F77816" w14:textId="22F0BA17" w:rsidTr="00CE6B19">
        <w:tc>
          <w:tcPr>
            <w:tcW w:w="5397" w:type="dxa"/>
            <w:shd w:val="clear" w:color="auto" w:fill="auto"/>
            <w:vAlign w:val="center"/>
            <w:hideMark/>
          </w:tcPr>
          <w:p w14:paraId="7235B8F5" w14:textId="1D6D74C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prelievo venoso in ambulatorio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20581F3" w14:textId="2DC3A1F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194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85703E4" w14:textId="711F6E6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D3D4002" w14:textId="5607309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1CD6211" w14:textId="5ED7E9E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234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F38221B" w14:textId="5A027D9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781506E" w14:textId="68008E3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354</w:t>
            </w:r>
          </w:p>
        </w:tc>
        <w:tc>
          <w:tcPr>
            <w:tcW w:w="1260" w:type="dxa"/>
            <w:vAlign w:val="bottom"/>
          </w:tcPr>
          <w:p w14:paraId="081FC805" w14:textId="785D531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CA7B5C" w:rsidRPr="00320DC3" w14:paraId="0D56C906" w14:textId="46491C1E" w:rsidTr="00CE6B19">
        <w:tc>
          <w:tcPr>
            <w:tcW w:w="5397" w:type="dxa"/>
            <w:shd w:val="clear" w:color="auto" w:fill="auto"/>
            <w:vAlign w:val="center"/>
            <w:hideMark/>
          </w:tcPr>
          <w:p w14:paraId="2EC69B97" w14:textId="52883746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prelievo microbiologico (tampone faringe, prelievo, ...)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44BC128" w14:textId="1F2D952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93DD214" w14:textId="7D04767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3B12C19" w14:textId="1F837BA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EF584F7" w14:textId="2F5ABB4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BFAAEF3" w14:textId="3EA7428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B169B75" w14:textId="427B3EE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260" w:type="dxa"/>
            <w:vAlign w:val="bottom"/>
          </w:tcPr>
          <w:p w14:paraId="7DC87C7E" w14:textId="0D2817A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597634E1" w14:textId="0F5CE690" w:rsidTr="00CE6B19">
        <w:tc>
          <w:tcPr>
            <w:tcW w:w="5397" w:type="dxa"/>
            <w:shd w:val="clear" w:color="auto" w:fill="auto"/>
            <w:vAlign w:val="center"/>
            <w:hideMark/>
          </w:tcPr>
          <w:p w14:paraId="556AA5C6" w14:textId="2D69BDF8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raccolta urine per esame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766786A" w14:textId="22ACF1E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1267265" w14:textId="32DE55D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AFF5825" w14:textId="3EF75E4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3157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0E559E9" w14:textId="4389CB8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576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9B70AA7" w14:textId="3160DE1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4627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E205554" w14:textId="1F62794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927</w:t>
            </w:r>
          </w:p>
        </w:tc>
        <w:tc>
          <w:tcPr>
            <w:tcW w:w="1260" w:type="dxa"/>
            <w:vAlign w:val="bottom"/>
          </w:tcPr>
          <w:p w14:paraId="7A05CE4B" w14:textId="1FD4729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CA7B5C" w:rsidRPr="00320DC3" w14:paraId="2D2302B0" w14:textId="4BC804FD" w:rsidTr="00CE6B19">
        <w:tc>
          <w:tcPr>
            <w:tcW w:w="5397" w:type="dxa"/>
            <w:shd w:val="clear" w:color="auto" w:fill="auto"/>
            <w:vAlign w:val="center"/>
            <w:hideMark/>
          </w:tcPr>
          <w:p w14:paraId="26D792E0" w14:textId="1AEE229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trascrizione esiti esami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72A6DDF" w14:textId="768DE77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1C5DD53" w14:textId="17AAE9D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175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4EC8A6C6" w14:textId="4737BD7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1547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2B2C9E2" w14:textId="20CA710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FF78F50" w14:textId="5A0EBC0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2308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741A9FB" w14:textId="73B95F1B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494</w:t>
            </w:r>
          </w:p>
        </w:tc>
        <w:tc>
          <w:tcPr>
            <w:tcW w:w="1260" w:type="dxa"/>
            <w:vAlign w:val="bottom"/>
          </w:tcPr>
          <w:p w14:paraId="53742D8F" w14:textId="2982820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CA7B5C" w:rsidRPr="00320DC3" w14:paraId="47477AB1" w14:textId="2B04A403" w:rsidTr="00CE6B19">
        <w:tc>
          <w:tcPr>
            <w:tcW w:w="5397" w:type="dxa"/>
            <w:shd w:val="clear" w:color="auto" w:fill="auto"/>
            <w:vAlign w:val="center"/>
            <w:hideMark/>
          </w:tcPr>
          <w:p w14:paraId="332AE132" w14:textId="1108D651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iniezione endovenosa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F0E0B0A" w14:textId="327438C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8CA4A3D" w14:textId="6C57140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38EC433" w14:textId="1EF0FEA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709C1A7" w14:textId="74BD125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C56F783" w14:textId="5D1015D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F62403F" w14:textId="2BFD193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bottom"/>
          </w:tcPr>
          <w:p w14:paraId="6C14D17E" w14:textId="27BCA60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05642ADF" w14:textId="75B5B6C5" w:rsidTr="00CE6B19">
        <w:tc>
          <w:tcPr>
            <w:tcW w:w="5397" w:type="dxa"/>
            <w:shd w:val="clear" w:color="auto" w:fill="auto"/>
            <w:vAlign w:val="center"/>
            <w:hideMark/>
          </w:tcPr>
          <w:p w14:paraId="1C3AAEEC" w14:textId="4D4FA67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fleboclisi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2554650" w14:textId="4DC4EB5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C7735D7" w14:textId="73FEB2E2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4595D96" w14:textId="5804464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3680D4B" w14:textId="69E5F2C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9D2F33A" w14:textId="78104AF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CC9D103" w14:textId="7B7BECB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260" w:type="dxa"/>
            <w:vAlign w:val="bottom"/>
          </w:tcPr>
          <w:p w14:paraId="5731A843" w14:textId="5C354A7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CA7B5C" w:rsidRPr="00320DC3" w14:paraId="37C195BE" w14:textId="2711068E" w:rsidTr="00CE6B19">
        <w:tc>
          <w:tcPr>
            <w:tcW w:w="5397" w:type="dxa"/>
            <w:shd w:val="clear" w:color="auto" w:fill="auto"/>
            <w:vAlign w:val="center"/>
            <w:hideMark/>
          </w:tcPr>
          <w:p w14:paraId="6ECD6B20" w14:textId="063DFDB6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medicazione di ferita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9939AB7" w14:textId="546CFA6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EA3547F" w14:textId="5B583CC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AED42D6" w14:textId="1D71F2E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B29D625" w14:textId="42BD1EB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F093171" w14:textId="7FF16B2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EBA9A62" w14:textId="2147889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bottom"/>
          </w:tcPr>
          <w:p w14:paraId="533544DC" w14:textId="504F857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462C88C5" w14:textId="3D9F8C81" w:rsidTr="00CE6B19">
        <w:tc>
          <w:tcPr>
            <w:tcW w:w="5397" w:type="dxa"/>
            <w:shd w:val="clear" w:color="auto" w:fill="auto"/>
            <w:vAlign w:val="center"/>
            <w:hideMark/>
          </w:tcPr>
          <w:p w14:paraId="189A6255" w14:textId="1D8E64A6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esecuzione test per sostanze stupefacenti su urine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5BB1537" w14:textId="7F6B70F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529E3FB" w14:textId="7177EB6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31BD78B" w14:textId="4396941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E28D4A6" w14:textId="2755A64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F72C663" w14:textId="4ECAE5B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13194F6" w14:textId="1CDE5C6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405</w:t>
            </w:r>
          </w:p>
        </w:tc>
        <w:tc>
          <w:tcPr>
            <w:tcW w:w="1260" w:type="dxa"/>
            <w:vAlign w:val="bottom"/>
          </w:tcPr>
          <w:p w14:paraId="2CDE0FE0" w14:textId="198C948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CA7B5C" w:rsidRPr="00320DC3" w14:paraId="005ADC35" w14:textId="5E13C423" w:rsidTr="00CE6B19">
        <w:tc>
          <w:tcPr>
            <w:tcW w:w="5397" w:type="dxa"/>
            <w:shd w:val="clear" w:color="auto" w:fill="auto"/>
            <w:vAlign w:val="center"/>
            <w:hideMark/>
          </w:tcPr>
          <w:p w14:paraId="3587BA85" w14:textId="3B3E39DF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invio materiali biologici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30B48B3" w14:textId="52DBDF3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2F0C056" w14:textId="2E9427F9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90F7DC1" w14:textId="7B2C707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2583F23" w14:textId="12E65F5D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273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E7AFC73" w14:textId="333632C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2411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F33C6B4" w14:textId="7F7F051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449</w:t>
            </w:r>
          </w:p>
        </w:tc>
        <w:tc>
          <w:tcPr>
            <w:tcW w:w="1260" w:type="dxa"/>
            <w:vAlign w:val="bottom"/>
          </w:tcPr>
          <w:p w14:paraId="375862A9" w14:textId="46F44B4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CA7B5C" w:rsidRPr="00320DC3" w14:paraId="5B9442F5" w14:textId="54CDAF1B" w:rsidTr="00CE6B19">
        <w:tc>
          <w:tcPr>
            <w:tcW w:w="5397" w:type="dxa"/>
            <w:shd w:val="clear" w:color="auto" w:fill="auto"/>
            <w:vAlign w:val="center"/>
            <w:hideMark/>
          </w:tcPr>
          <w:p w14:paraId="38BE97A0" w14:textId="1E990A29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etilometro / test rapidi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alcologici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2CB9BB7" w14:textId="355AA28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8215B06" w14:textId="737C33CE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2ADE115" w14:textId="642D0E7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419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3A09C53" w14:textId="503849C0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399F0BF" w14:textId="27A7C9E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3B5AC00" w14:textId="6DB2C546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</w:t>
            </w:r>
          </w:p>
        </w:tc>
        <w:tc>
          <w:tcPr>
            <w:tcW w:w="1260" w:type="dxa"/>
            <w:vAlign w:val="bottom"/>
          </w:tcPr>
          <w:p w14:paraId="71C3841C" w14:textId="7E470F8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CA7B5C" w:rsidRPr="00320DC3" w14:paraId="6E6132D8" w14:textId="6C091ACA" w:rsidTr="00CE6B19">
        <w:tc>
          <w:tcPr>
            <w:tcW w:w="539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945247B" w14:textId="319A7AB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rilevazione parametri vitali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955735" w14:textId="6597417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83F5289" w14:textId="02D13233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04E3A25" w14:textId="6BE7BAD4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104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4197854" w14:textId="323BB821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02A1505" w14:textId="63E8748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97526E1" w14:textId="0F7C73F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  <w:vAlign w:val="bottom"/>
          </w:tcPr>
          <w:p w14:paraId="3455B184" w14:textId="347AC43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CA7B5C" w:rsidRPr="00320DC3" w14:paraId="54896791" w14:textId="5687F1CA" w:rsidTr="00CE6B19">
        <w:tc>
          <w:tcPr>
            <w:tcW w:w="539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1E86FA6" w14:textId="2CB27FC4" w:rsidR="00CA7B5C" w:rsidRPr="00320DC3" w:rsidRDefault="00CA7B5C" w:rsidP="00CA7B5C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altri esami e procedure cliniche non specificate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0FEB6C" w14:textId="5A18197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1781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6C79050" w14:textId="35724B77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285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0F80D21" w14:textId="4F42861C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3044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71C6A14" w14:textId="4977DF0A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485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81E58DC" w14:textId="1F8328AF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4755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F43BBD3" w14:textId="2CCEA3C5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767</w:t>
            </w:r>
          </w:p>
        </w:tc>
        <w:tc>
          <w:tcPr>
            <w:tcW w:w="1260" w:type="dxa"/>
            <w:tcBorders>
              <w:bottom w:val="single" w:sz="12" w:space="0" w:color="C0504D" w:themeColor="accent2"/>
            </w:tcBorders>
            <w:vAlign w:val="bottom"/>
          </w:tcPr>
          <w:p w14:paraId="3853AE3F" w14:textId="0E6D98A8" w:rsidR="00CA7B5C" w:rsidRPr="00320DC3" w:rsidRDefault="00CA7B5C" w:rsidP="00CA7B5C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</w:tr>
    </w:tbl>
    <w:p w14:paraId="3C2FBABD" w14:textId="77777777" w:rsidR="008616DF" w:rsidRDefault="008616DF" w:rsidP="008616DF">
      <w:pPr>
        <w:pStyle w:val="segue"/>
      </w:pPr>
      <w:r>
        <w:t>segue</w:t>
      </w:r>
    </w:p>
    <w:p w14:paraId="0E1BAF11" w14:textId="77777777" w:rsidR="008616DF" w:rsidRDefault="008616DF" w:rsidP="008616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717E0D0" w14:textId="77777777" w:rsidR="008616DF" w:rsidRDefault="008616DF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33"/>
        <w:gridCol w:w="1444"/>
        <w:gridCol w:w="1376"/>
        <w:gridCol w:w="1444"/>
        <w:gridCol w:w="1376"/>
        <w:gridCol w:w="1444"/>
        <w:gridCol w:w="1376"/>
        <w:gridCol w:w="1248"/>
      </w:tblGrid>
      <w:tr w:rsidR="006721BB" w:rsidRPr="00320DC3" w14:paraId="55F8A892" w14:textId="463C58A1" w:rsidTr="001A07ED">
        <w:tc>
          <w:tcPr>
            <w:tcW w:w="5433" w:type="dxa"/>
            <w:vMerge w:val="restart"/>
            <w:shd w:val="clear" w:color="auto" w:fill="EEEEEE"/>
            <w:vAlign w:val="center"/>
            <w:hideMark/>
          </w:tcPr>
          <w:p w14:paraId="4A1869E6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25A36A55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09330730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0" w:type="dxa"/>
            <w:gridSpan w:val="2"/>
            <w:shd w:val="clear" w:color="auto" w:fill="EEEEEE"/>
            <w:vAlign w:val="center"/>
            <w:hideMark/>
          </w:tcPr>
          <w:p w14:paraId="05A77AC8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0" w:type="dxa"/>
            <w:gridSpan w:val="2"/>
            <w:shd w:val="clear" w:color="auto" w:fill="EEEEEE"/>
            <w:vAlign w:val="center"/>
            <w:hideMark/>
          </w:tcPr>
          <w:p w14:paraId="051E02EE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68" w:type="dxa"/>
            <w:gridSpan w:val="3"/>
            <w:shd w:val="clear" w:color="auto" w:fill="EEEEEE"/>
            <w:vAlign w:val="center"/>
            <w:hideMark/>
          </w:tcPr>
          <w:p w14:paraId="1420EDD6" w14:textId="43E2948E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6721BB" w:rsidRPr="00320DC3" w14:paraId="268723FE" w14:textId="4E50D9F2" w:rsidTr="00F02A05">
        <w:tc>
          <w:tcPr>
            <w:tcW w:w="5433" w:type="dxa"/>
            <w:vMerge/>
            <w:shd w:val="clear" w:color="auto" w:fill="EEEEEE"/>
            <w:vAlign w:val="center"/>
            <w:hideMark/>
          </w:tcPr>
          <w:p w14:paraId="3F67CF51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EEEEEE"/>
            <w:vAlign w:val="center"/>
            <w:hideMark/>
          </w:tcPr>
          <w:p w14:paraId="0C892DF2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6" w:type="dxa"/>
            <w:shd w:val="clear" w:color="auto" w:fill="EEEEEE"/>
            <w:vAlign w:val="center"/>
            <w:hideMark/>
          </w:tcPr>
          <w:p w14:paraId="05B45663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4" w:type="dxa"/>
            <w:shd w:val="clear" w:color="auto" w:fill="EEEEEE"/>
            <w:vAlign w:val="center"/>
            <w:hideMark/>
          </w:tcPr>
          <w:p w14:paraId="7262D3A7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6" w:type="dxa"/>
            <w:shd w:val="clear" w:color="auto" w:fill="EEEEEE"/>
            <w:vAlign w:val="center"/>
            <w:hideMark/>
          </w:tcPr>
          <w:p w14:paraId="545E96A4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4" w:type="dxa"/>
            <w:shd w:val="clear" w:color="auto" w:fill="EEEEEE"/>
            <w:vAlign w:val="center"/>
            <w:hideMark/>
          </w:tcPr>
          <w:p w14:paraId="4BC5FDD9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6" w:type="dxa"/>
            <w:shd w:val="clear" w:color="auto" w:fill="EEEEEE"/>
            <w:vAlign w:val="center"/>
            <w:hideMark/>
          </w:tcPr>
          <w:p w14:paraId="05A859BC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248" w:type="dxa"/>
            <w:shd w:val="clear" w:color="auto" w:fill="EEEEEE"/>
            <w:vAlign w:val="center"/>
          </w:tcPr>
          <w:p w14:paraId="0EC60364" w14:textId="3F743F1C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6721BB" w:rsidRPr="00320DC3" w14:paraId="3F26F23C" w14:textId="5D7CCB13" w:rsidTr="00EE08D8">
        <w:tc>
          <w:tcPr>
            <w:tcW w:w="5433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7C7E92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81082D4" w14:textId="0059EA3B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C77C60D" w14:textId="61BA2540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F59BB1" w14:textId="0B0FDF19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E62AD45" w14:textId="2A9F0F6C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9DECFC" w14:textId="5832CA3B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7994CE0" w14:textId="2112E12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4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17877724" w14:textId="6C545F1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6721BB" w:rsidRPr="00320DC3" w14:paraId="4B387A5B" w14:textId="42F24E62" w:rsidTr="0018325C">
        <w:tc>
          <w:tcPr>
            <w:tcW w:w="543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656FE51" w14:textId="4DDAEC18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2673EB2" w14:textId="37C2032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15732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DD0144" w14:textId="532BA96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266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28655EE" w14:textId="3329730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70222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69B8F90" w14:textId="7BB3B82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592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8DF43C8" w14:textId="3C2630A2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84119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8381989" w14:textId="36EC3B2C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839</w:t>
            </w:r>
          </w:p>
        </w:tc>
        <w:tc>
          <w:tcPr>
            <w:tcW w:w="1248" w:type="dxa"/>
            <w:tcBorders>
              <w:top w:val="single" w:sz="12" w:space="0" w:color="C0504D" w:themeColor="accent2"/>
            </w:tcBorders>
            <w:vAlign w:val="center"/>
          </w:tcPr>
          <w:p w14:paraId="64B5E92E" w14:textId="1FA6C806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</w:t>
            </w:r>
          </w:p>
        </w:tc>
      </w:tr>
      <w:tr w:rsidR="006721BB" w:rsidRPr="00320DC3" w14:paraId="4301DE6D" w14:textId="31BF72E9" w:rsidTr="0018325C">
        <w:tc>
          <w:tcPr>
            <w:tcW w:w="5433" w:type="dxa"/>
            <w:shd w:val="clear" w:color="auto" w:fill="auto"/>
            <w:vAlign w:val="center"/>
            <w:hideMark/>
          </w:tcPr>
          <w:p w14:paraId="50BAC9E0" w14:textId="2B38EFBC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orale di farmaci (terapia sostitutiva, antagonista, altra terapia)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28DF87E5" w14:textId="55F048D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122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26D16CA" w14:textId="2794F9B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E0FF882" w14:textId="59F3D1C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55BD64BF" w14:textId="68FA55C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DCEE534" w14:textId="524ECE5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483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53BD25B" w14:textId="282A6F5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</w:t>
            </w:r>
          </w:p>
        </w:tc>
        <w:tc>
          <w:tcPr>
            <w:tcW w:w="1248" w:type="dxa"/>
            <w:vAlign w:val="bottom"/>
          </w:tcPr>
          <w:p w14:paraId="18A82F63" w14:textId="7EFD9A4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6721BB" w:rsidRPr="00320DC3" w14:paraId="73E2C797" w14:textId="072E9B2C" w:rsidTr="0018325C">
        <w:tc>
          <w:tcPr>
            <w:tcW w:w="5433" w:type="dxa"/>
            <w:shd w:val="clear" w:color="auto" w:fill="auto"/>
            <w:vAlign w:val="center"/>
            <w:hideMark/>
          </w:tcPr>
          <w:p w14:paraId="39BECE9E" w14:textId="5D777263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consegna / affidamento terapia orale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68096720" w14:textId="343A369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238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4BC62DC3" w14:textId="5872663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0CD66457" w14:textId="2767FFC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7D4108F" w14:textId="24FF106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212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3D8C0535" w14:textId="613E2ED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1039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3FB09221" w14:textId="38D1064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292</w:t>
            </w:r>
          </w:p>
        </w:tc>
        <w:tc>
          <w:tcPr>
            <w:tcW w:w="1248" w:type="dxa"/>
            <w:vAlign w:val="bottom"/>
          </w:tcPr>
          <w:p w14:paraId="22038EEC" w14:textId="45EB40D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6721BB" w:rsidRPr="00320DC3" w14:paraId="21DF9151" w14:textId="7D8EC674" w:rsidTr="0018325C">
        <w:tc>
          <w:tcPr>
            <w:tcW w:w="5433" w:type="dxa"/>
            <w:shd w:val="clear" w:color="auto" w:fill="auto"/>
            <w:vAlign w:val="center"/>
            <w:hideMark/>
          </w:tcPr>
          <w:p w14:paraId="5E0FD042" w14:textId="18962A03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vaccinazioni: esecuzione diretta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FB55D1A" w14:textId="22239BA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0BC18238" w14:textId="2CBDDE9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9AD54AB" w14:textId="2B429CC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995F20C" w14:textId="6157B18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78738C99" w14:textId="000114A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03E5CC69" w14:textId="6B30A4D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248" w:type="dxa"/>
            <w:vAlign w:val="bottom"/>
          </w:tcPr>
          <w:p w14:paraId="69603E5C" w14:textId="44302B9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604AF40E" w14:textId="2C4530C1" w:rsidTr="0018325C">
        <w:tc>
          <w:tcPr>
            <w:tcW w:w="5433" w:type="dxa"/>
            <w:shd w:val="clear" w:color="auto" w:fill="auto"/>
            <w:vAlign w:val="center"/>
            <w:hideMark/>
          </w:tcPr>
          <w:p w14:paraId="18D69A9C" w14:textId="64F4CA2B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vaccinazioni: programmazione e controllo esami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e post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7BF5FF67" w14:textId="04AAF61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753FD1E" w14:textId="5B90A67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C22348C" w14:textId="0952CF9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746D818" w14:textId="40F8E70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63DCE683" w14:textId="0D4FF18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C84089B" w14:textId="5039D05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48" w:type="dxa"/>
            <w:vAlign w:val="bottom"/>
          </w:tcPr>
          <w:p w14:paraId="756C3413" w14:textId="54FA568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6721BB" w:rsidRPr="00320DC3" w14:paraId="3DF87628" w14:textId="5316C68B" w:rsidTr="0018325C">
        <w:tc>
          <w:tcPr>
            <w:tcW w:w="5433" w:type="dxa"/>
            <w:shd w:val="clear" w:color="auto" w:fill="auto"/>
            <w:vAlign w:val="center"/>
            <w:hideMark/>
          </w:tcPr>
          <w:p w14:paraId="36819D72" w14:textId="0B96B197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naloxone per overdose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2581E885" w14:textId="1DFAB05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03C20273" w14:textId="330532C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4E497DF" w14:textId="6585112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0A3124B" w14:textId="6135A63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B017746" w14:textId="68E5059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249A2D3" w14:textId="662D22E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48" w:type="dxa"/>
            <w:vAlign w:val="bottom"/>
          </w:tcPr>
          <w:p w14:paraId="2BCBB643" w14:textId="6CA09C5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71C08056" w14:textId="411BF42B" w:rsidTr="0018325C">
        <w:tc>
          <w:tcPr>
            <w:tcW w:w="5433" w:type="dxa"/>
            <w:shd w:val="clear" w:color="auto" w:fill="auto"/>
            <w:vAlign w:val="center"/>
            <w:hideMark/>
          </w:tcPr>
          <w:p w14:paraId="7FD9BFE2" w14:textId="02968C3B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intramuscolo di farmaci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FA33BC2" w14:textId="45932FE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43868A8" w14:textId="410745B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313AD14" w14:textId="6F7947F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34E3AD03" w14:textId="07E0B62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D711047" w14:textId="3CAB5D4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58A3283" w14:textId="054612B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248" w:type="dxa"/>
            <w:vAlign w:val="bottom"/>
          </w:tcPr>
          <w:p w14:paraId="6872E891" w14:textId="6C48651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6721BB" w:rsidRPr="00320DC3" w14:paraId="2E9AC04A" w14:textId="1B50DF71" w:rsidTr="0018325C">
        <w:tc>
          <w:tcPr>
            <w:tcW w:w="5433" w:type="dxa"/>
            <w:shd w:val="clear" w:color="auto" w:fill="auto"/>
            <w:vAlign w:val="center"/>
            <w:hideMark/>
          </w:tcPr>
          <w:p w14:paraId="01085EA7" w14:textId="0B28F547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osservazione e controllo all</w:t>
            </w:r>
            <w:r w:rsidR="000B0FEB">
              <w:rPr>
                <w:rFonts w:ascii="Verdana" w:hAnsi="Verdana" w:cs="Calibri"/>
                <w:color w:val="444444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autosomministrazione di farmaci agonisti / antagonisti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3923E670" w14:textId="1809E88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314C3241" w14:textId="00719A7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330A534" w14:textId="21357FA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487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0C3EA192" w14:textId="75646F8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9C9242C" w14:textId="0AD684C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527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47D866D" w14:textId="3553C9E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248" w:type="dxa"/>
            <w:vAlign w:val="bottom"/>
          </w:tcPr>
          <w:p w14:paraId="0898A096" w14:textId="6A76B65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</w:tr>
      <w:tr w:rsidR="006721BB" w:rsidRPr="00320DC3" w14:paraId="653BEEFD" w14:textId="62554640" w:rsidTr="0018325C">
        <w:tc>
          <w:tcPr>
            <w:tcW w:w="5433" w:type="dxa"/>
            <w:shd w:val="clear" w:color="auto" w:fill="auto"/>
            <w:vAlign w:val="center"/>
            <w:hideMark/>
          </w:tcPr>
          <w:p w14:paraId="01CFB5AC" w14:textId="7D5DF53D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osservazione e controllo all</w:t>
            </w:r>
            <w:r w:rsidR="000B0FEB">
              <w:rPr>
                <w:rFonts w:ascii="Verdana" w:hAnsi="Verdana" w:cs="Calibri"/>
                <w:color w:val="444444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autosomministrazione di psicofarmaci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8793259" w14:textId="5411FE5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2082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7C8D2FE9" w14:textId="05AD1D9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F73FB99" w14:textId="274C925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4191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F880376" w14:textId="23D9A71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0FF98868" w14:textId="67AE7A5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4923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72F2BCA5" w14:textId="7AC54F2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248" w:type="dxa"/>
            <w:vAlign w:val="bottom"/>
          </w:tcPr>
          <w:p w14:paraId="7C74E215" w14:textId="7E7B42A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</w:tr>
      <w:tr w:rsidR="006721BB" w:rsidRPr="00320DC3" w14:paraId="09D4D404" w14:textId="2B1241DB" w:rsidTr="0018325C">
        <w:tc>
          <w:tcPr>
            <w:tcW w:w="5433" w:type="dxa"/>
            <w:shd w:val="clear" w:color="auto" w:fill="auto"/>
            <w:vAlign w:val="center"/>
            <w:hideMark/>
          </w:tcPr>
          <w:p w14:paraId="474C533A" w14:textId="189CBDF9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di somministrazione farmaci e vaccino non previste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621A073" w14:textId="7A2FD2E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3154773" w14:textId="02ADE8C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4262E14A" w14:textId="3E08798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669BDE8" w14:textId="1222E82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01A747F3" w14:textId="341B882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097FE084" w14:textId="63C0F2A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48" w:type="dxa"/>
            <w:vAlign w:val="bottom"/>
          </w:tcPr>
          <w:p w14:paraId="76753CB5" w14:textId="7C2B158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6721BB" w:rsidRPr="00320DC3" w14:paraId="1053739A" w14:textId="0AA6D6E8" w:rsidTr="0018325C">
        <w:tc>
          <w:tcPr>
            <w:tcW w:w="5433" w:type="dxa"/>
            <w:shd w:val="clear" w:color="auto" w:fill="auto"/>
            <w:vAlign w:val="center"/>
            <w:hideMark/>
          </w:tcPr>
          <w:p w14:paraId="44D654F0" w14:textId="6953F7E4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Metadone/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Levometadone</w:t>
            </w:r>
            <w:proofErr w:type="spellEnd"/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6D855536" w14:textId="73F1BD0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F22EEDB" w14:textId="2A17995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6A32134F" w14:textId="5F989EF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6015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1E1BB00B" w14:textId="2456CD4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273D5084" w14:textId="136793F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6019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7646AC78" w14:textId="25EC800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248" w:type="dxa"/>
            <w:vAlign w:val="bottom"/>
          </w:tcPr>
          <w:p w14:paraId="3D8F2C2B" w14:textId="7CF7C56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</w:t>
            </w:r>
          </w:p>
        </w:tc>
      </w:tr>
      <w:tr w:rsidR="006721BB" w:rsidRPr="00320DC3" w14:paraId="011329C8" w14:textId="389E35B4" w:rsidTr="0018325C">
        <w:tc>
          <w:tcPr>
            <w:tcW w:w="543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C86A619" w14:textId="5EC0CCD3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Alcover</w:t>
            </w:r>
            <w:proofErr w:type="spellEnd"/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49EEE0B" w14:textId="048F11E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12330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01ED145" w14:textId="4F540AC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162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94F2387" w14:textId="1D6C128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56121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C12B542" w14:textId="091399A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379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4C055D4" w14:textId="4153418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68077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1A99057" w14:textId="3E66D92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532</w:t>
            </w:r>
          </w:p>
        </w:tc>
        <w:tc>
          <w:tcPr>
            <w:tcW w:w="1248" w:type="dxa"/>
            <w:tcBorders>
              <w:bottom w:val="single" w:sz="4" w:space="0" w:color="000000" w:themeColor="text1"/>
            </w:tcBorders>
            <w:vAlign w:val="bottom"/>
          </w:tcPr>
          <w:p w14:paraId="287F0A31" w14:textId="0AA490A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128</w:t>
            </w:r>
          </w:p>
        </w:tc>
      </w:tr>
      <w:tr w:rsidR="006721BB" w:rsidRPr="00320DC3" w14:paraId="00C2D018" w14:textId="2CB6BE70" w:rsidTr="0018325C">
        <w:tc>
          <w:tcPr>
            <w:tcW w:w="543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7369EC5" w14:textId="5295FEF1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Suboxone</w:t>
            </w:r>
            <w:proofErr w:type="spellEnd"/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75BF7C" w14:textId="5A3B301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856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3FEE22" w14:textId="1D34DB9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9F7262" w14:textId="0E98E56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2118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BF3DFF5" w14:textId="755F647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E3A958" w14:textId="3145199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2974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9E49206" w14:textId="2771BB4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248" w:type="dxa"/>
            <w:tcBorders>
              <w:bottom w:val="single" w:sz="12" w:space="0" w:color="C0504D" w:themeColor="accent2"/>
            </w:tcBorders>
            <w:vAlign w:val="bottom"/>
          </w:tcPr>
          <w:p w14:paraId="79B490D9" w14:textId="512B5AA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</w:tr>
      <w:tr w:rsidR="006721BB" w:rsidRPr="00320DC3" w14:paraId="7E0E5566" w14:textId="1F25BD96" w:rsidTr="0018325C">
        <w:tc>
          <w:tcPr>
            <w:tcW w:w="543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CB5C903" w14:textId="210D90B5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4ED5CF1" w14:textId="4CFCF04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582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138196" w14:textId="0DE9EEC8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114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45F3107" w14:textId="00939A0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3031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2E8DC12" w14:textId="369333CC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336</w:t>
            </w:r>
          </w:p>
        </w:tc>
        <w:tc>
          <w:tcPr>
            <w:tcW w:w="144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A4F6233" w14:textId="7C69E499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3600</w:t>
            </w:r>
          </w:p>
        </w:tc>
        <w:tc>
          <w:tcPr>
            <w:tcW w:w="137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2771932" w14:textId="41B0924A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447</w:t>
            </w:r>
          </w:p>
        </w:tc>
        <w:tc>
          <w:tcPr>
            <w:tcW w:w="1248" w:type="dxa"/>
            <w:tcBorders>
              <w:top w:val="single" w:sz="12" w:space="0" w:color="C0504D" w:themeColor="accent2"/>
            </w:tcBorders>
            <w:vAlign w:val="center"/>
          </w:tcPr>
          <w:p w14:paraId="05E6D493" w14:textId="2DE909A2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</w:tr>
      <w:tr w:rsidR="006721BB" w:rsidRPr="00320DC3" w14:paraId="663807C3" w14:textId="0375BDE8" w:rsidTr="0018325C">
        <w:tc>
          <w:tcPr>
            <w:tcW w:w="5433" w:type="dxa"/>
            <w:shd w:val="clear" w:color="auto" w:fill="auto"/>
            <w:vAlign w:val="center"/>
            <w:hideMark/>
          </w:tcPr>
          <w:p w14:paraId="06EF19C7" w14:textId="489F4D5F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individuale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DBC942D" w14:textId="0B10D92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482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68D549E" w14:textId="4E88330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6F41C2C" w14:textId="62A42C8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2562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6DE9979A" w14:textId="6CF1EBE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307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3569E40F" w14:textId="346E4C3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3044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3A5EE9B1" w14:textId="684D10D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407</w:t>
            </w:r>
          </w:p>
        </w:tc>
        <w:tc>
          <w:tcPr>
            <w:tcW w:w="1248" w:type="dxa"/>
            <w:vAlign w:val="bottom"/>
          </w:tcPr>
          <w:p w14:paraId="57033117" w14:textId="6F8D1B8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</w:tr>
      <w:tr w:rsidR="006721BB" w:rsidRPr="00320DC3" w14:paraId="7C6C6B64" w14:textId="307F27F5" w:rsidTr="0018325C">
        <w:tc>
          <w:tcPr>
            <w:tcW w:w="5433" w:type="dxa"/>
            <w:shd w:val="clear" w:color="auto" w:fill="auto"/>
            <w:vAlign w:val="center"/>
            <w:hideMark/>
          </w:tcPr>
          <w:p w14:paraId="0E8EA33A" w14:textId="3B1FAE62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coppia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118A451" w14:textId="2A57546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79646C66" w14:textId="0FA4D6A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1C9F6F01" w14:textId="388A558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2B724D36" w14:textId="7C3EEDC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14:paraId="5B08CDE8" w14:textId="4293208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14:paraId="7BD02D72" w14:textId="026BAE9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248" w:type="dxa"/>
            <w:vAlign w:val="bottom"/>
          </w:tcPr>
          <w:p w14:paraId="192CAB5D" w14:textId="7814E29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6721BB" w:rsidRPr="00320DC3" w14:paraId="4533BACB" w14:textId="61B6BB97" w:rsidTr="0018325C">
        <w:tc>
          <w:tcPr>
            <w:tcW w:w="543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660DAA1" w14:textId="6A71E06B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familiare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B043B5" w14:textId="0767CA5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1223BD8" w14:textId="78E146F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95E6CB7" w14:textId="084015F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67D7881" w14:textId="5292B5C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684D1E8" w14:textId="5AA6E4B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3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07575C4" w14:textId="203FFE5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248" w:type="dxa"/>
            <w:tcBorders>
              <w:bottom w:val="single" w:sz="4" w:space="0" w:color="000000" w:themeColor="text1"/>
            </w:tcBorders>
            <w:vAlign w:val="bottom"/>
          </w:tcPr>
          <w:p w14:paraId="3A478186" w14:textId="520CBB9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6721BB" w:rsidRPr="00320DC3" w14:paraId="5920F64F" w14:textId="6440BA35" w:rsidTr="0018325C">
        <w:tc>
          <w:tcPr>
            <w:tcW w:w="543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C91C85F" w14:textId="2096DDAC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gruppo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FC0E16B" w14:textId="0AEEAFD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9497EC" w14:textId="6C2E51F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094E83E" w14:textId="55F0289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335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9E4C24" w14:textId="4CBC33E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44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2DBF512" w14:textId="57FE550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390</w:t>
            </w:r>
          </w:p>
        </w:tc>
        <w:tc>
          <w:tcPr>
            <w:tcW w:w="137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B557973" w14:textId="3A04D34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248" w:type="dxa"/>
            <w:tcBorders>
              <w:bottom w:val="single" w:sz="12" w:space="0" w:color="C0504D" w:themeColor="accent2"/>
            </w:tcBorders>
            <w:vAlign w:val="bottom"/>
          </w:tcPr>
          <w:p w14:paraId="22347CDD" w14:textId="662A9CF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</w:tr>
    </w:tbl>
    <w:p w14:paraId="13D200AD" w14:textId="77777777" w:rsidR="008616DF" w:rsidRDefault="008616DF" w:rsidP="008616DF">
      <w:pPr>
        <w:pStyle w:val="segue"/>
      </w:pPr>
      <w:r>
        <w:t>segue</w:t>
      </w:r>
    </w:p>
    <w:p w14:paraId="7A709EE6" w14:textId="77777777" w:rsidR="008616DF" w:rsidRDefault="008616DF" w:rsidP="008616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D8CC448" w14:textId="77777777" w:rsidR="008616DF" w:rsidRDefault="008616DF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84"/>
        <w:gridCol w:w="1448"/>
        <w:gridCol w:w="1383"/>
        <w:gridCol w:w="1448"/>
        <w:gridCol w:w="1383"/>
        <w:gridCol w:w="1448"/>
        <w:gridCol w:w="1383"/>
        <w:gridCol w:w="1264"/>
      </w:tblGrid>
      <w:tr w:rsidR="006721BB" w:rsidRPr="00320DC3" w14:paraId="54459BF7" w14:textId="73C6AC48" w:rsidTr="003E5879">
        <w:tc>
          <w:tcPr>
            <w:tcW w:w="5384" w:type="dxa"/>
            <w:vMerge w:val="restart"/>
            <w:shd w:val="clear" w:color="auto" w:fill="EEEEEE"/>
            <w:vAlign w:val="center"/>
            <w:hideMark/>
          </w:tcPr>
          <w:p w14:paraId="2C52D932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0163213E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2FF0557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31" w:type="dxa"/>
            <w:gridSpan w:val="2"/>
            <w:shd w:val="clear" w:color="auto" w:fill="EEEEEE"/>
            <w:vAlign w:val="center"/>
            <w:hideMark/>
          </w:tcPr>
          <w:p w14:paraId="1C7CAED4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31" w:type="dxa"/>
            <w:gridSpan w:val="2"/>
            <w:shd w:val="clear" w:color="auto" w:fill="EEEEEE"/>
            <w:vAlign w:val="center"/>
            <w:hideMark/>
          </w:tcPr>
          <w:p w14:paraId="764BC03F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95" w:type="dxa"/>
            <w:gridSpan w:val="3"/>
            <w:shd w:val="clear" w:color="auto" w:fill="EEEEEE"/>
            <w:vAlign w:val="center"/>
            <w:hideMark/>
          </w:tcPr>
          <w:p w14:paraId="27CC3E58" w14:textId="7480FB6F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6721BB" w:rsidRPr="00320DC3" w14:paraId="4805C2C5" w14:textId="618076EE" w:rsidTr="00247D5B">
        <w:tc>
          <w:tcPr>
            <w:tcW w:w="5384" w:type="dxa"/>
            <w:vMerge/>
            <w:shd w:val="clear" w:color="auto" w:fill="EEEEEE"/>
            <w:vAlign w:val="center"/>
            <w:hideMark/>
          </w:tcPr>
          <w:p w14:paraId="0D7D33FE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8" w:type="dxa"/>
            <w:shd w:val="clear" w:color="auto" w:fill="EEEEEE"/>
            <w:vAlign w:val="center"/>
            <w:hideMark/>
          </w:tcPr>
          <w:p w14:paraId="174041E9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83" w:type="dxa"/>
            <w:shd w:val="clear" w:color="auto" w:fill="EEEEEE"/>
            <w:vAlign w:val="center"/>
            <w:hideMark/>
          </w:tcPr>
          <w:p w14:paraId="172D48AF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8" w:type="dxa"/>
            <w:shd w:val="clear" w:color="auto" w:fill="EEEEEE"/>
            <w:vAlign w:val="center"/>
            <w:hideMark/>
          </w:tcPr>
          <w:p w14:paraId="3F4A2E87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83" w:type="dxa"/>
            <w:shd w:val="clear" w:color="auto" w:fill="EEEEEE"/>
            <w:vAlign w:val="center"/>
            <w:hideMark/>
          </w:tcPr>
          <w:p w14:paraId="1BE7B96D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8" w:type="dxa"/>
            <w:shd w:val="clear" w:color="auto" w:fill="EEEEEE"/>
            <w:vAlign w:val="center"/>
            <w:hideMark/>
          </w:tcPr>
          <w:p w14:paraId="23C14FE9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83" w:type="dxa"/>
            <w:shd w:val="clear" w:color="auto" w:fill="EEEEEE"/>
            <w:vAlign w:val="center"/>
            <w:hideMark/>
          </w:tcPr>
          <w:p w14:paraId="4A2351CB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264" w:type="dxa"/>
            <w:shd w:val="clear" w:color="auto" w:fill="EEEEEE"/>
            <w:vAlign w:val="center"/>
          </w:tcPr>
          <w:p w14:paraId="185F74CF" w14:textId="662609C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6721BB" w:rsidRPr="00320DC3" w14:paraId="33635D06" w14:textId="2110F5B4" w:rsidTr="00057A89">
        <w:tc>
          <w:tcPr>
            <w:tcW w:w="5384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0DDA3B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79DB08" w14:textId="41AC5DB6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D49454" w14:textId="226824A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4B2CDC" w14:textId="53B8533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804E5AA" w14:textId="7A0ADA1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EB7A67" w14:textId="0327B682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C3C4D8" w14:textId="4F55A84D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6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22AEBF54" w14:textId="2426734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6721BB" w:rsidRPr="00320DC3" w14:paraId="6BFF55F2" w14:textId="24EEB130" w:rsidTr="006721BB">
        <w:tc>
          <w:tcPr>
            <w:tcW w:w="538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096241E" w14:textId="4865FDCD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F4708E" w14:textId="55F19AB4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5631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E8EF9BD" w14:textId="218DF6B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0F8EC5" w14:textId="4D905306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11099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5E4DD81" w14:textId="5B8EAC3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1271B5" w14:textId="7F5D203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12821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6A1106A" w14:textId="625D6EEB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203</w:t>
            </w:r>
          </w:p>
        </w:tc>
        <w:tc>
          <w:tcPr>
            <w:tcW w:w="1264" w:type="dxa"/>
            <w:tcBorders>
              <w:top w:val="single" w:sz="12" w:space="0" w:color="C0504D" w:themeColor="accent2"/>
            </w:tcBorders>
            <w:vAlign w:val="center"/>
          </w:tcPr>
          <w:p w14:paraId="741056B3" w14:textId="35751B1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</w:t>
            </w:r>
          </w:p>
        </w:tc>
      </w:tr>
      <w:tr w:rsidR="006721BB" w:rsidRPr="00320DC3" w14:paraId="72AA6F2C" w14:textId="31DB102F" w:rsidTr="006721BB">
        <w:tc>
          <w:tcPr>
            <w:tcW w:w="5384" w:type="dxa"/>
            <w:shd w:val="clear" w:color="auto" w:fill="auto"/>
            <w:vAlign w:val="center"/>
            <w:hideMark/>
          </w:tcPr>
          <w:p w14:paraId="3D9121E5" w14:textId="4B37B14C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colloquio informativo in gruppo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03CE2723" w14:textId="4904DC9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653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6C00E22" w14:textId="29A5857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0EAEC77" w14:textId="0EA9BDD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F7E8153" w14:textId="55B2A49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3341CCE" w14:textId="64D6D43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1407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141C189" w14:textId="289E0F4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264" w:type="dxa"/>
            <w:vAlign w:val="center"/>
          </w:tcPr>
          <w:p w14:paraId="3C0897FE" w14:textId="52BD89E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</w:tr>
      <w:tr w:rsidR="006721BB" w:rsidRPr="00320DC3" w14:paraId="28174882" w14:textId="30BBB89A" w:rsidTr="006721BB">
        <w:tc>
          <w:tcPr>
            <w:tcW w:w="5384" w:type="dxa"/>
            <w:shd w:val="clear" w:color="auto" w:fill="auto"/>
            <w:vAlign w:val="center"/>
            <w:hideMark/>
          </w:tcPr>
          <w:p w14:paraId="0F77D2FD" w14:textId="5375625D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/ sostegno di gruppo (psico educativi)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02E5EBE3" w14:textId="401F35E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9970AE0" w14:textId="0FCBE41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4289220C" w14:textId="5EAD60A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1EBFBB4" w14:textId="1F1D1DD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7523FDF5" w14:textId="45E322C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1821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00D28A7B" w14:textId="2F1F129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125</w:t>
            </w:r>
          </w:p>
        </w:tc>
        <w:tc>
          <w:tcPr>
            <w:tcW w:w="1264" w:type="dxa"/>
            <w:vAlign w:val="center"/>
          </w:tcPr>
          <w:p w14:paraId="2CA5B0CE" w14:textId="56182C3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</w:tr>
      <w:tr w:rsidR="006721BB" w:rsidRPr="00320DC3" w14:paraId="0A4A4D53" w14:textId="6B7CA5E6" w:rsidTr="006721BB">
        <w:tc>
          <w:tcPr>
            <w:tcW w:w="5384" w:type="dxa"/>
            <w:shd w:val="clear" w:color="auto" w:fill="auto"/>
            <w:vAlign w:val="center"/>
            <w:hideMark/>
          </w:tcPr>
          <w:p w14:paraId="20456312" w14:textId="6A1DA881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gruppo di autoaiuto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0F65F3A" w14:textId="4DC648F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293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6B00050" w14:textId="33629F6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4908BCCA" w14:textId="6F419A7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598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F3F6AA8" w14:textId="1193BB2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EEBAC4F" w14:textId="3D226A5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23E4783" w14:textId="6585554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264" w:type="dxa"/>
            <w:vAlign w:val="center"/>
          </w:tcPr>
          <w:p w14:paraId="27F56B4E" w14:textId="4725CCA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</w:tr>
      <w:tr w:rsidR="006721BB" w:rsidRPr="00320DC3" w14:paraId="251AC536" w14:textId="0D2267D4" w:rsidTr="006721BB">
        <w:tc>
          <w:tcPr>
            <w:tcW w:w="5384" w:type="dxa"/>
            <w:shd w:val="clear" w:color="auto" w:fill="auto"/>
            <w:vAlign w:val="center"/>
            <w:hideMark/>
          </w:tcPr>
          <w:p w14:paraId="5F852FBC" w14:textId="69AEAB8F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gruppo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esperenziale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/ espressivo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3851D2F" w14:textId="167CC0A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3825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4BD5E66" w14:textId="0887A8A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FDB7674" w14:textId="70B807B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7724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15BFC4F" w14:textId="14D3894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00EB3713" w14:textId="2F26139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8397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AAC753E" w14:textId="2D5FF93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</w:t>
            </w:r>
          </w:p>
        </w:tc>
        <w:tc>
          <w:tcPr>
            <w:tcW w:w="1264" w:type="dxa"/>
            <w:vAlign w:val="center"/>
          </w:tcPr>
          <w:p w14:paraId="7BF5F758" w14:textId="55E8F42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</w:tr>
      <w:tr w:rsidR="006721BB" w:rsidRPr="00320DC3" w14:paraId="4E42F518" w14:textId="261EE82D" w:rsidTr="006721BB">
        <w:tc>
          <w:tcPr>
            <w:tcW w:w="5384" w:type="dxa"/>
            <w:shd w:val="clear" w:color="auto" w:fill="auto"/>
            <w:vAlign w:val="center"/>
            <w:hideMark/>
          </w:tcPr>
          <w:p w14:paraId="0F0C66F6" w14:textId="295C8EFC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gruppo familiari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9D6A3A3" w14:textId="3B7FE5F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A508DDD" w14:textId="03D47DC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F5F3579" w14:textId="4B885FB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29322CB" w14:textId="3AF8D67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1AABCA9" w14:textId="0A0F588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E145D0F" w14:textId="53C7359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264" w:type="dxa"/>
            <w:vAlign w:val="center"/>
          </w:tcPr>
          <w:p w14:paraId="0ABDCDE8" w14:textId="1C607F4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6721BB" w:rsidRPr="00320DC3" w14:paraId="19D8D439" w14:textId="2E9102AB" w:rsidTr="006721BB">
        <w:tc>
          <w:tcPr>
            <w:tcW w:w="538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9C18217" w14:textId="1842EC44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gruppo socio educativo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FA8AD89" w14:textId="6214EA1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51619F0" w14:textId="6EB60FC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BEDFCBB" w14:textId="3E9EDBD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4056508" w14:textId="14CF82A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E01A83D" w14:textId="238D4AE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0A01F2E" w14:textId="010341A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264" w:type="dxa"/>
            <w:tcBorders>
              <w:bottom w:val="single" w:sz="4" w:space="0" w:color="000000" w:themeColor="text1"/>
            </w:tcBorders>
            <w:vAlign w:val="center"/>
          </w:tcPr>
          <w:p w14:paraId="0C20153E" w14:textId="74FA735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6721BB" w:rsidRPr="00320DC3" w14:paraId="60E50239" w14:textId="45DBAB10" w:rsidTr="006721BB">
        <w:tc>
          <w:tcPr>
            <w:tcW w:w="538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E523E24" w14:textId="35BFDC5B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psicosociali di gruppo non specificate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426A93C" w14:textId="5B7D5CC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371CD3" w14:textId="048863C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F59D1C9" w14:textId="52CFC65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3D1E94F" w14:textId="67A02F2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6F034A5" w14:textId="48C3D41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136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8207995" w14:textId="2CC9956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264" w:type="dxa"/>
            <w:tcBorders>
              <w:bottom w:val="single" w:sz="12" w:space="0" w:color="C0504D" w:themeColor="accent2"/>
            </w:tcBorders>
            <w:vAlign w:val="center"/>
          </w:tcPr>
          <w:p w14:paraId="173E5FDA" w14:textId="4C75AFA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6721BB" w:rsidRPr="00320DC3" w14:paraId="4D4ABCD1" w14:textId="4EEFFC45" w:rsidTr="006721BB">
        <w:tc>
          <w:tcPr>
            <w:tcW w:w="5384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C932E48" w14:textId="0168BB74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563575F" w14:textId="5CFBA445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489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F1BC1D7" w14:textId="0CB253D5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262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6E7FEEB" w14:textId="27A262E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324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2B3E7B" w14:textId="23952C0D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167</w:t>
            </w:r>
          </w:p>
        </w:tc>
        <w:tc>
          <w:tcPr>
            <w:tcW w:w="144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08EEF7" w14:textId="038EFA38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813</w:t>
            </w:r>
          </w:p>
        </w:tc>
        <w:tc>
          <w:tcPr>
            <w:tcW w:w="1383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4C4645B" w14:textId="71818110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429</w:t>
            </w:r>
          </w:p>
        </w:tc>
        <w:tc>
          <w:tcPr>
            <w:tcW w:w="1264" w:type="dxa"/>
            <w:tcBorders>
              <w:top w:val="single" w:sz="12" w:space="0" w:color="C0504D" w:themeColor="accent2"/>
            </w:tcBorders>
            <w:vAlign w:val="center"/>
          </w:tcPr>
          <w:p w14:paraId="67ADC73E" w14:textId="1041441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6721BB" w:rsidRPr="00320DC3" w14:paraId="23128334" w14:textId="10C1901C" w:rsidTr="006721BB">
        <w:tc>
          <w:tcPr>
            <w:tcW w:w="5384" w:type="dxa"/>
            <w:shd w:val="clear" w:color="auto" w:fill="auto"/>
            <w:vAlign w:val="center"/>
            <w:hideMark/>
          </w:tcPr>
          <w:p w14:paraId="473A7BE3" w14:textId="6364C95A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/ valutazione di test proiettivi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9AF84C4" w14:textId="4A2AB85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D8509C0" w14:textId="4D4298B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03D3ED96" w14:textId="2029880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44E3701" w14:textId="690F3E0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77A1254F" w14:textId="0F857F6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C2142F4" w14:textId="4534D32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64" w:type="dxa"/>
            <w:vAlign w:val="center"/>
          </w:tcPr>
          <w:p w14:paraId="6CC23BF0" w14:textId="16963A6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2B9F4B2F" w14:textId="7282681C" w:rsidTr="006721BB">
        <w:tc>
          <w:tcPr>
            <w:tcW w:w="5384" w:type="dxa"/>
            <w:shd w:val="clear" w:color="auto" w:fill="auto"/>
            <w:vAlign w:val="center"/>
            <w:hideMark/>
          </w:tcPr>
          <w:p w14:paraId="18401F69" w14:textId="01A82090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somministrazione / valutazione di test della personalità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mmpi</w:t>
            </w:r>
            <w:proofErr w:type="spellEnd"/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F01B77D" w14:textId="5A345D4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FE92707" w14:textId="444F662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E8B11AF" w14:textId="1B6E70B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8322DC1" w14:textId="2BE8379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8123462" w14:textId="271ECF8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0D706354" w14:textId="38535A5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1264" w:type="dxa"/>
            <w:vAlign w:val="center"/>
          </w:tcPr>
          <w:p w14:paraId="0FE0F92E" w14:textId="70BE6A3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6721BB" w:rsidRPr="00320DC3" w14:paraId="07B108AD" w14:textId="44C408B1" w:rsidTr="006721BB">
        <w:tc>
          <w:tcPr>
            <w:tcW w:w="5384" w:type="dxa"/>
            <w:shd w:val="clear" w:color="auto" w:fill="auto"/>
            <w:vAlign w:val="center"/>
            <w:hideMark/>
          </w:tcPr>
          <w:p w14:paraId="1914105C" w14:textId="6938C703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/ valutazione di altri test della personalità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1C45B6F" w14:textId="6E5E427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4F48C23" w14:textId="2F72A5C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44B0FA40" w14:textId="4ABEC34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47D336E" w14:textId="5B4E01A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22AD60E" w14:textId="7FA4E96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062C1C9" w14:textId="54099AE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264" w:type="dxa"/>
            <w:vAlign w:val="center"/>
          </w:tcPr>
          <w:p w14:paraId="2F8E43DF" w14:textId="0F87744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2C7C073D" w14:textId="7FCE861E" w:rsidTr="006721BB">
        <w:tc>
          <w:tcPr>
            <w:tcW w:w="5384" w:type="dxa"/>
            <w:shd w:val="clear" w:color="auto" w:fill="auto"/>
            <w:vAlign w:val="center"/>
            <w:hideMark/>
          </w:tcPr>
          <w:p w14:paraId="2DA6815B" w14:textId="42AEBE62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/ valutazione di test di intelligenza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7BD55D9" w14:textId="283BA74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5936535" w14:textId="0252023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29E9A5D" w14:textId="49B645B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994C224" w14:textId="0F85499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5AE8CF8B" w14:textId="3FAB095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306EFA10" w14:textId="1EF3670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264" w:type="dxa"/>
            <w:vAlign w:val="center"/>
          </w:tcPr>
          <w:p w14:paraId="30FC315F" w14:textId="7AC5485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26DB6A72" w14:textId="55FEE8BF" w:rsidTr="006721BB">
        <w:tc>
          <w:tcPr>
            <w:tcW w:w="5384" w:type="dxa"/>
            <w:shd w:val="clear" w:color="auto" w:fill="auto"/>
            <w:vAlign w:val="center"/>
            <w:hideMark/>
          </w:tcPr>
          <w:p w14:paraId="2D2E7751" w14:textId="16BF2499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somministrazione / valutazione di test neuropsicologici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mdb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, moda, ecc.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AA43531" w14:textId="17FDC19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38997FAE" w14:textId="46C096D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73C3F8BF" w14:textId="5BDD0BE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02A9C9D" w14:textId="217C1EC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DC71C29" w14:textId="3581E1D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A9024AB" w14:textId="02E1D42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64" w:type="dxa"/>
            <w:vAlign w:val="center"/>
          </w:tcPr>
          <w:p w14:paraId="2F33BC0F" w14:textId="2C93D0B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33AFAE93" w14:textId="6EC248AA" w:rsidTr="006721BB">
        <w:tc>
          <w:tcPr>
            <w:tcW w:w="5384" w:type="dxa"/>
            <w:shd w:val="clear" w:color="auto" w:fill="auto"/>
            <w:vAlign w:val="center"/>
            <w:hideMark/>
          </w:tcPr>
          <w:p w14:paraId="4A8F6557" w14:textId="54CB4C04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scale di valutazione del carico familiare e delle strategie di coping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7A2F90D8" w14:textId="501A5BA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0DD4B14C" w14:textId="401DDC1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3A269C8" w14:textId="594C8DB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8C0E7D5" w14:textId="733984C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B8ACFD7" w14:textId="5647C11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37542F84" w14:textId="1737657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264" w:type="dxa"/>
            <w:vAlign w:val="center"/>
          </w:tcPr>
          <w:p w14:paraId="2E6A8AF5" w14:textId="433C0F9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4A57C4AF" w14:textId="4861B3BE" w:rsidTr="006721BB">
        <w:tc>
          <w:tcPr>
            <w:tcW w:w="5384" w:type="dxa"/>
            <w:shd w:val="clear" w:color="auto" w:fill="auto"/>
            <w:vAlign w:val="center"/>
            <w:hideMark/>
          </w:tcPr>
          <w:p w14:paraId="75C90C26" w14:textId="172F0670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/ valutazione di questionari (generico)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CE40A56" w14:textId="3BC150F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36D5AE3" w14:textId="325F4B5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544818B" w14:textId="0D6FA339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02A8B7D" w14:textId="2F3F4F4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4B35F3A8" w14:textId="1F05543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FD1452D" w14:textId="1CB73B0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264" w:type="dxa"/>
            <w:vAlign w:val="center"/>
          </w:tcPr>
          <w:p w14:paraId="67395896" w14:textId="3C60BB2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4AE97543" w14:textId="1E086728" w:rsidTr="006721BB">
        <w:tc>
          <w:tcPr>
            <w:tcW w:w="5384" w:type="dxa"/>
            <w:shd w:val="clear" w:color="auto" w:fill="auto"/>
            <w:vAlign w:val="center"/>
            <w:hideMark/>
          </w:tcPr>
          <w:p w14:paraId="242158CC" w14:textId="7424A856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interviste strutturate e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semistrutturate</w:t>
            </w:r>
            <w:proofErr w:type="spellEnd"/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E58612D" w14:textId="63CAE8F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0F94D7BD" w14:textId="0F25245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5C251FB6" w14:textId="05CCB71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73E6FD9" w14:textId="3D3A4CE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51558C6E" w14:textId="3CCD43DC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9F9456E" w14:textId="0AEEAF9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264" w:type="dxa"/>
            <w:vAlign w:val="center"/>
          </w:tcPr>
          <w:p w14:paraId="436A3C41" w14:textId="01D21011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7F4A884A" w14:textId="5D965178" w:rsidTr="006721BB">
        <w:tc>
          <w:tcPr>
            <w:tcW w:w="5384" w:type="dxa"/>
            <w:shd w:val="clear" w:color="auto" w:fill="auto"/>
            <w:vAlign w:val="center"/>
            <w:hideMark/>
          </w:tcPr>
          <w:p w14:paraId="79445F2E" w14:textId="26668FBE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intervista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semistrutturata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asi</w:t>
            </w:r>
            <w:proofErr w:type="spellEnd"/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4F0471BA" w14:textId="261AB32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88BDCE2" w14:textId="4C79B23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8A5D505" w14:textId="6EE486E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CE9F1A9" w14:textId="4AD1C53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5E8E039" w14:textId="0248CB6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1EEC00D" w14:textId="4379813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264" w:type="dxa"/>
            <w:vAlign w:val="center"/>
          </w:tcPr>
          <w:p w14:paraId="6AC049D9" w14:textId="27602F25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424E509C" w14:textId="6DDE0131" w:rsidTr="006721BB">
        <w:tc>
          <w:tcPr>
            <w:tcW w:w="5384" w:type="dxa"/>
            <w:shd w:val="clear" w:color="auto" w:fill="auto"/>
            <w:vAlign w:val="center"/>
            <w:hideMark/>
          </w:tcPr>
          <w:p w14:paraId="695B695B" w14:textId="28A90317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scala di valutazione del funzionamento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gaf</w:t>
            </w:r>
            <w:proofErr w:type="spellEnd"/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72E5A63E" w14:textId="4A43DD1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6F277EB9" w14:textId="192C1872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5935761E" w14:textId="1B382EC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730140ED" w14:textId="0EE1158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1224B0BF" w14:textId="01946C2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249D518D" w14:textId="2FD8B5F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264" w:type="dxa"/>
            <w:vAlign w:val="center"/>
          </w:tcPr>
          <w:p w14:paraId="78E09C33" w14:textId="27C965D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1D22BFC5" w14:textId="5BD543D7" w:rsidTr="006721BB">
        <w:tc>
          <w:tcPr>
            <w:tcW w:w="5384" w:type="dxa"/>
            <w:shd w:val="clear" w:color="auto" w:fill="auto"/>
            <w:vAlign w:val="center"/>
            <w:hideMark/>
          </w:tcPr>
          <w:p w14:paraId="517747F6" w14:textId="7FEAB845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scale di valutazione del funzionamento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681099A8" w14:textId="6C5EA7A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5FE3B472" w14:textId="131E599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3D8E6144" w14:textId="38DED47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1A363E1B" w14:textId="320A27F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14:paraId="2DF94177" w14:textId="417061A3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14:paraId="4E5139C9" w14:textId="39D7296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264" w:type="dxa"/>
            <w:vAlign w:val="center"/>
          </w:tcPr>
          <w:p w14:paraId="1F987DED" w14:textId="0E5CD1D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57C24577" w14:textId="3823B960" w:rsidTr="006721BB">
        <w:tc>
          <w:tcPr>
            <w:tcW w:w="538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23A3AF" w14:textId="520A9003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test / scale di valutazione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addiction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vas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cage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mac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itds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odas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, ecc.)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74B567A" w14:textId="0EFF271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041615C" w14:textId="26AB7D9D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40D47F" w14:textId="16C77CB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D24F050" w14:textId="43CC0C88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4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D2427A5" w14:textId="3AD3885A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</w:t>
            </w:r>
          </w:p>
        </w:tc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11C513" w14:textId="2C56C91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1264" w:type="dxa"/>
            <w:tcBorders>
              <w:bottom w:val="single" w:sz="4" w:space="0" w:color="000000" w:themeColor="text1"/>
            </w:tcBorders>
            <w:vAlign w:val="center"/>
          </w:tcPr>
          <w:p w14:paraId="4D8B6E44" w14:textId="186D1AA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6721BB" w:rsidRPr="00320DC3" w14:paraId="47C65444" w14:textId="79121119" w:rsidTr="006721BB">
        <w:tc>
          <w:tcPr>
            <w:tcW w:w="5384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2EFBEB8" w14:textId="2EAC16BB" w:rsidR="006721BB" w:rsidRPr="00320DC3" w:rsidRDefault="006721BB" w:rsidP="006721BB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altri test non specificati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274868A" w14:textId="231A41E4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B5A32F9" w14:textId="647025AF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E62684E" w14:textId="0781880E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04836C1" w14:textId="1F36F1E0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448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D69495A" w14:textId="3D40A60B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</w:t>
            </w:r>
          </w:p>
        </w:tc>
        <w:tc>
          <w:tcPr>
            <w:tcW w:w="1383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B2FE73A" w14:textId="43F16D06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264" w:type="dxa"/>
            <w:tcBorders>
              <w:bottom w:val="single" w:sz="12" w:space="0" w:color="C0504D" w:themeColor="accent2"/>
            </w:tcBorders>
            <w:vAlign w:val="center"/>
          </w:tcPr>
          <w:p w14:paraId="4526E996" w14:textId="1FF060F7" w:rsidR="006721BB" w:rsidRPr="00320DC3" w:rsidRDefault="006721BB" w:rsidP="006721BB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</w:tbl>
    <w:p w14:paraId="0FAF8836" w14:textId="77777777" w:rsidR="008616DF" w:rsidRDefault="008616DF" w:rsidP="008616DF">
      <w:pPr>
        <w:pStyle w:val="segue"/>
      </w:pPr>
      <w:r>
        <w:t>segue</w:t>
      </w:r>
    </w:p>
    <w:p w14:paraId="5C0927C7" w14:textId="77777777" w:rsidR="008616DF" w:rsidRDefault="008616DF" w:rsidP="008616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647E4EB" w14:textId="77777777" w:rsidR="008616DF" w:rsidRDefault="008616DF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10"/>
        <w:gridCol w:w="1446"/>
        <w:gridCol w:w="1379"/>
        <w:gridCol w:w="1446"/>
        <w:gridCol w:w="1379"/>
        <w:gridCol w:w="1446"/>
        <w:gridCol w:w="1379"/>
        <w:gridCol w:w="1256"/>
      </w:tblGrid>
      <w:tr w:rsidR="006721BB" w:rsidRPr="00320DC3" w14:paraId="66205249" w14:textId="72E92E7D" w:rsidTr="005E4BB6">
        <w:tc>
          <w:tcPr>
            <w:tcW w:w="5410" w:type="dxa"/>
            <w:vMerge w:val="restart"/>
            <w:shd w:val="clear" w:color="auto" w:fill="EEEEEE"/>
            <w:vAlign w:val="center"/>
            <w:hideMark/>
          </w:tcPr>
          <w:p w14:paraId="6F25ED3A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1D0AAC74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3D86A4A6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71674B38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22BD9829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1" w:type="dxa"/>
            <w:gridSpan w:val="3"/>
            <w:shd w:val="clear" w:color="auto" w:fill="EEEEEE"/>
            <w:vAlign w:val="center"/>
            <w:hideMark/>
          </w:tcPr>
          <w:p w14:paraId="76A96579" w14:textId="3FBE2C3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6721BB" w:rsidRPr="00320DC3" w14:paraId="5BBC8EE3" w14:textId="5BA6BABB" w:rsidTr="00292EE0">
        <w:tc>
          <w:tcPr>
            <w:tcW w:w="5410" w:type="dxa"/>
            <w:vMerge/>
            <w:shd w:val="clear" w:color="auto" w:fill="EEEEEE"/>
            <w:vAlign w:val="center"/>
            <w:hideMark/>
          </w:tcPr>
          <w:p w14:paraId="01019869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3540981C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0A184B35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6109F7D9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56761BE1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0C187962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21F554A2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256" w:type="dxa"/>
            <w:shd w:val="clear" w:color="auto" w:fill="EEEEEE"/>
            <w:vAlign w:val="center"/>
          </w:tcPr>
          <w:p w14:paraId="265687CE" w14:textId="044DBE5C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6721BB" w:rsidRPr="00320DC3" w14:paraId="5A5FFE62" w14:textId="60A4A494" w:rsidTr="006611E9">
        <w:tc>
          <w:tcPr>
            <w:tcW w:w="5410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C2719B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8D2AAA" w14:textId="45A3EF35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AA9034" w14:textId="0D2C18E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96AE990" w14:textId="775A64A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8F2EE0" w14:textId="56EC713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0620FE" w14:textId="30E702B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2C6D0B" w14:textId="10C06C34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274AAB31" w14:textId="4103BB7E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B60225" w:rsidRPr="00320DC3" w14:paraId="6DAFE29F" w14:textId="76964014" w:rsidTr="00B60225">
        <w:tc>
          <w:tcPr>
            <w:tcW w:w="541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9B9763" w14:textId="5D0240D9" w:rsidR="00B60225" w:rsidRPr="00320DC3" w:rsidRDefault="00B60225" w:rsidP="00B60225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20B6CE8" w14:textId="29B07A98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149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B5DE61D" w14:textId="495ADCB8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86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51943D" w14:textId="4BDFE961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423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0B0E0B8" w14:textId="406D5792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227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A9D6B8" w14:textId="580ED84E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572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9F55EB" w14:textId="584E8D61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312</w:t>
            </w:r>
          </w:p>
        </w:tc>
        <w:tc>
          <w:tcPr>
            <w:tcW w:w="1256" w:type="dxa"/>
            <w:tcBorders>
              <w:top w:val="single" w:sz="12" w:space="0" w:color="C0504D" w:themeColor="accent2"/>
            </w:tcBorders>
            <w:vAlign w:val="center"/>
          </w:tcPr>
          <w:p w14:paraId="7D2531D4" w14:textId="5892BA0C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B60225" w:rsidRPr="00320DC3" w14:paraId="4AD0C2F3" w14:textId="16F587E1" w:rsidTr="00B60225">
        <w:tc>
          <w:tcPr>
            <w:tcW w:w="5410" w:type="dxa"/>
            <w:shd w:val="clear" w:color="auto" w:fill="auto"/>
            <w:vAlign w:val="center"/>
            <w:hideMark/>
          </w:tcPr>
          <w:p w14:paraId="0F95EE31" w14:textId="431D50D8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accompagnamento utenti verso strutture di reinserimento e supporto sociale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5DF8E2B" w14:textId="34A24AA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C5DBC38" w14:textId="47C4C3F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30A9DD0" w14:textId="160ADC2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9551CF0" w14:textId="13075D8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143FE00" w14:textId="74F166B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8742588" w14:textId="3E78F88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256" w:type="dxa"/>
            <w:vAlign w:val="center"/>
          </w:tcPr>
          <w:p w14:paraId="646A91F0" w14:textId="41E2A05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65773CC9" w14:textId="676D7DCD" w:rsidTr="00B60225">
        <w:tc>
          <w:tcPr>
            <w:tcW w:w="5410" w:type="dxa"/>
            <w:shd w:val="clear" w:color="auto" w:fill="auto"/>
            <w:vAlign w:val="center"/>
            <w:hideMark/>
          </w:tcPr>
          <w:p w14:paraId="45D3B75F" w14:textId="13F3A970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di segretariato sociale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62EA235" w14:textId="7C70A0F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611BE45" w14:textId="24D3E8B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1BD2FF1" w14:textId="5823859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1E4DFFC" w14:textId="0397889F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4717932" w14:textId="0F112E7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0436B46" w14:textId="4210792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112</w:t>
            </w:r>
          </w:p>
        </w:tc>
        <w:tc>
          <w:tcPr>
            <w:tcW w:w="1256" w:type="dxa"/>
            <w:vAlign w:val="center"/>
          </w:tcPr>
          <w:p w14:paraId="6E80049A" w14:textId="0D04C9C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6A7C9014" w14:textId="403D6DB3" w:rsidTr="00B60225">
        <w:tc>
          <w:tcPr>
            <w:tcW w:w="5410" w:type="dxa"/>
            <w:shd w:val="clear" w:color="auto" w:fill="auto"/>
            <w:vAlign w:val="center"/>
            <w:hideMark/>
          </w:tcPr>
          <w:p w14:paraId="2A63DBA3" w14:textId="01E614B7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assistenza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ip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al medico della struttura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3EDD647" w14:textId="3518D08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642485E" w14:textId="2E11B76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7DF318A" w14:textId="75782D1F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87C4A7B" w14:textId="14FBFF9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342383D" w14:textId="1070789F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E7430B0" w14:textId="5B7F220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1256" w:type="dxa"/>
            <w:vAlign w:val="center"/>
          </w:tcPr>
          <w:p w14:paraId="0FA63948" w14:textId="3748BE8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1434ED51" w14:textId="76F03D0B" w:rsidTr="00B60225">
        <w:tc>
          <w:tcPr>
            <w:tcW w:w="5410" w:type="dxa"/>
            <w:shd w:val="clear" w:color="auto" w:fill="auto"/>
            <w:vAlign w:val="center"/>
            <w:hideMark/>
          </w:tcPr>
          <w:p w14:paraId="47B02C54" w14:textId="43539F4D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assistenza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ip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al consulente specialista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CA15CEB" w14:textId="4A775A3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5768B5F" w14:textId="6DC0E5E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FCD99DA" w14:textId="5B39F2E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D93E79B" w14:textId="7A75211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E2913FB" w14:textId="1C9B527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8F04286" w14:textId="454A135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56" w:type="dxa"/>
            <w:vAlign w:val="center"/>
          </w:tcPr>
          <w:p w14:paraId="7962D08B" w14:textId="45D5D85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4FF7AB21" w14:textId="5EE766F2" w:rsidTr="00B60225">
        <w:tc>
          <w:tcPr>
            <w:tcW w:w="5410" w:type="dxa"/>
            <w:shd w:val="clear" w:color="auto" w:fill="auto"/>
            <w:vAlign w:val="center"/>
            <w:hideMark/>
          </w:tcPr>
          <w:p w14:paraId="4D80FFB6" w14:textId="2329948D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invio del paziente ad altre strutture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8DEC74D" w14:textId="3AD7C2E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590BB2D" w14:textId="314919B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C697DE5" w14:textId="5E69B0E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60F9E25" w14:textId="7DAFDE2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032D71F" w14:textId="5C147AF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9738665" w14:textId="335E945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256" w:type="dxa"/>
            <w:vAlign w:val="center"/>
          </w:tcPr>
          <w:p w14:paraId="6E6534E4" w14:textId="4E6E087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7D45353E" w14:textId="3BAB0D02" w:rsidTr="00B60225">
        <w:tc>
          <w:tcPr>
            <w:tcW w:w="541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B6CF40B" w14:textId="5CCBD7CA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gestione crisi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DDB28C8" w14:textId="251A579F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BB851F3" w14:textId="60C70A6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92CDA8E" w14:textId="08D9B75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C9360D" w14:textId="53FD6D8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A2B80F8" w14:textId="5BB62E2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1FF6151" w14:textId="3411D06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256" w:type="dxa"/>
            <w:tcBorders>
              <w:bottom w:val="single" w:sz="4" w:space="0" w:color="000000" w:themeColor="text1"/>
            </w:tcBorders>
            <w:vAlign w:val="center"/>
          </w:tcPr>
          <w:p w14:paraId="2C1EDB12" w14:textId="2A75D71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3826650A" w14:textId="36C7171C" w:rsidTr="00B60225">
        <w:tc>
          <w:tcPr>
            <w:tcW w:w="541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3187D0A" w14:textId="3E184143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di supporto non previste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D81C9AA" w14:textId="7F0581B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7226137" w14:textId="1FAAEB2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F84862" w14:textId="08C725C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BFDA36E" w14:textId="36CC8C5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C7385E7" w14:textId="310EDFE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6E4F20B" w14:textId="4357154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vAlign w:val="center"/>
          </w:tcPr>
          <w:p w14:paraId="0ECE5149" w14:textId="7ED8642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223944BC" w14:textId="1C111545" w:rsidTr="00B60225">
        <w:tc>
          <w:tcPr>
            <w:tcW w:w="541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FF10B1" w14:textId="40400EC1" w:rsidR="00B60225" w:rsidRPr="00320DC3" w:rsidRDefault="00B60225" w:rsidP="00B60225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B302AE5" w14:textId="5BF2092A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1205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EA6FCD" w14:textId="6278C402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350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9CFF8CA" w14:textId="1C578D35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4351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A885E1C" w14:textId="19CE557C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890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8F3469" w14:textId="213F99B1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5404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DA6AA0" w14:textId="05030915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1230</w:t>
            </w:r>
          </w:p>
        </w:tc>
        <w:tc>
          <w:tcPr>
            <w:tcW w:w="1256" w:type="dxa"/>
            <w:tcBorders>
              <w:top w:val="single" w:sz="12" w:space="0" w:color="C0504D" w:themeColor="accent2"/>
            </w:tcBorders>
            <w:vAlign w:val="center"/>
          </w:tcPr>
          <w:p w14:paraId="5669B0F0" w14:textId="60802CCA" w:rsidR="00B60225" w:rsidRPr="00320DC3" w:rsidRDefault="00B60225" w:rsidP="00B60225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</w:tr>
      <w:tr w:rsidR="00B60225" w:rsidRPr="00320DC3" w14:paraId="4A4C7600" w14:textId="2FB5BBDC" w:rsidTr="00B60225">
        <w:tc>
          <w:tcPr>
            <w:tcW w:w="5410" w:type="dxa"/>
            <w:shd w:val="clear" w:color="auto" w:fill="auto"/>
            <w:vAlign w:val="center"/>
            <w:hideMark/>
          </w:tcPr>
          <w:p w14:paraId="0A0E9427" w14:textId="1BB431A5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riunioni d'equipe per profilo valutativo, definizione obiettivi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terap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. e piano di cura (cruscotto)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C5643F4" w14:textId="610EA41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479D2CA" w14:textId="14B8E70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0985FA2" w14:textId="1ED3BBF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09991EF" w14:textId="0681AD0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E804D9F" w14:textId="616D10A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B2EB7C2" w14:textId="04DFFE9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193</w:t>
            </w:r>
          </w:p>
        </w:tc>
        <w:tc>
          <w:tcPr>
            <w:tcW w:w="1256" w:type="dxa"/>
            <w:vAlign w:val="center"/>
          </w:tcPr>
          <w:p w14:paraId="69F4A423" w14:textId="2036FC7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5C69397A" w14:textId="6949BBE9" w:rsidTr="00B60225">
        <w:tc>
          <w:tcPr>
            <w:tcW w:w="5410" w:type="dxa"/>
            <w:shd w:val="clear" w:color="auto" w:fill="auto"/>
            <w:vAlign w:val="center"/>
            <w:hideMark/>
          </w:tcPr>
          <w:p w14:paraId="7257C6D2" w14:textId="0B615762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stesura programma terapeutico / trattamentale e negoziazione con utente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C736AEA" w14:textId="3D31765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62D959F7" w14:textId="7031C51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75D3318" w14:textId="28ECBA0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D7DFBCE" w14:textId="1F16D39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531F0BE" w14:textId="3DAD639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7ED79DF" w14:textId="2AB6945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197</w:t>
            </w:r>
          </w:p>
        </w:tc>
        <w:tc>
          <w:tcPr>
            <w:tcW w:w="1256" w:type="dxa"/>
            <w:vAlign w:val="center"/>
          </w:tcPr>
          <w:p w14:paraId="4CBADABF" w14:textId="3965F18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5E019989" w14:textId="3766A9F4" w:rsidTr="00B60225">
        <w:tc>
          <w:tcPr>
            <w:tcW w:w="5410" w:type="dxa"/>
            <w:shd w:val="clear" w:color="auto" w:fill="auto"/>
            <w:vAlign w:val="center"/>
            <w:hideMark/>
          </w:tcPr>
          <w:p w14:paraId="4BCED283" w14:textId="21594540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riunione d'equipe per caso clinico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86ED995" w14:textId="5550E8B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F9E1BD8" w14:textId="34315B2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F9F0AD4" w14:textId="6FC7092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1725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36F4D4A" w14:textId="405509B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FF50DC4" w14:textId="1E8356E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2141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71DD1AC" w14:textId="2A1F6A5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761</w:t>
            </w:r>
          </w:p>
        </w:tc>
        <w:tc>
          <w:tcPr>
            <w:tcW w:w="1256" w:type="dxa"/>
            <w:vAlign w:val="center"/>
          </w:tcPr>
          <w:p w14:paraId="7892C3F0" w14:textId="123F9B52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B60225" w:rsidRPr="00320DC3" w14:paraId="0E43FEAC" w14:textId="3173C746" w:rsidTr="00B60225">
        <w:tc>
          <w:tcPr>
            <w:tcW w:w="5410" w:type="dxa"/>
            <w:shd w:val="clear" w:color="auto" w:fill="auto"/>
            <w:vAlign w:val="center"/>
            <w:hideMark/>
          </w:tcPr>
          <w:p w14:paraId="7E6C05BE" w14:textId="1951C4C5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ridefinizione programma terapeutico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1253639" w14:textId="3CE3E11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B9DE745" w14:textId="31F7FF2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3BE359B" w14:textId="6BA5CA2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31B5898" w14:textId="69A29DE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B229E88" w14:textId="2244CDB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A287CAE" w14:textId="36DF0C0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258</w:t>
            </w:r>
          </w:p>
        </w:tc>
        <w:tc>
          <w:tcPr>
            <w:tcW w:w="1256" w:type="dxa"/>
            <w:vAlign w:val="center"/>
          </w:tcPr>
          <w:p w14:paraId="41B09049" w14:textId="25DCCA2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B60225" w:rsidRPr="00320DC3" w14:paraId="7AF01A53" w14:textId="2D9C21C7" w:rsidTr="00B60225">
        <w:tc>
          <w:tcPr>
            <w:tcW w:w="5410" w:type="dxa"/>
            <w:shd w:val="clear" w:color="auto" w:fill="auto"/>
            <w:vAlign w:val="center"/>
            <w:hideMark/>
          </w:tcPr>
          <w:p w14:paraId="618DCFB1" w14:textId="7C38234D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piano per l'affidamento farmacologico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865B6E2" w14:textId="2E86AB8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125C011" w14:textId="7E75D5C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045F5FC" w14:textId="287D31D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6FAAC06" w14:textId="0A50FE6D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9A6362D" w14:textId="2BC4756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1429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8792794" w14:textId="7D975BB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222</w:t>
            </w:r>
          </w:p>
        </w:tc>
        <w:tc>
          <w:tcPr>
            <w:tcW w:w="1256" w:type="dxa"/>
            <w:vAlign w:val="center"/>
          </w:tcPr>
          <w:p w14:paraId="59C8A04A" w14:textId="32A7827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</w:tr>
      <w:tr w:rsidR="00B60225" w:rsidRPr="00320DC3" w14:paraId="674709DD" w14:textId="00BA1E4A" w:rsidTr="00B60225">
        <w:tc>
          <w:tcPr>
            <w:tcW w:w="5410" w:type="dxa"/>
            <w:shd w:val="clear" w:color="auto" w:fill="auto"/>
            <w:vAlign w:val="center"/>
            <w:hideMark/>
          </w:tcPr>
          <w:p w14:paraId="682EDFE1" w14:textId="650F3A92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riunioni con servizi asl per caso clinico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94FB325" w14:textId="7F61B50A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1988EAC" w14:textId="468F2FE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4A63C78" w14:textId="36F7063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86A9538" w14:textId="0602C359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BEB6613" w14:textId="0F3EC0B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0B7D3D9" w14:textId="6904883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1256" w:type="dxa"/>
            <w:vAlign w:val="center"/>
          </w:tcPr>
          <w:p w14:paraId="7F28A378" w14:textId="6DEB30A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6F9F9A25" w14:textId="55142157" w:rsidTr="00B60225">
        <w:tc>
          <w:tcPr>
            <w:tcW w:w="5410" w:type="dxa"/>
            <w:shd w:val="clear" w:color="auto" w:fill="auto"/>
            <w:vAlign w:val="center"/>
            <w:hideMark/>
          </w:tcPr>
          <w:p w14:paraId="2B5261EA" w14:textId="541F20DF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riunioni con altri enti per caso clinico (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eell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uepe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ist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>. penitenziari, ecc.)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28326CD" w14:textId="40C549A0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C744350" w14:textId="67878F3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34740C9" w14:textId="1F568D9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F8D27FF" w14:textId="68FC0CF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5445EB1" w14:textId="73AE3DBE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AF18C4A" w14:textId="18023EB4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256" w:type="dxa"/>
            <w:vAlign w:val="center"/>
          </w:tcPr>
          <w:p w14:paraId="004FD775" w14:textId="292C3F02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B60225" w:rsidRPr="00320DC3" w14:paraId="47BA7364" w14:textId="1209569C" w:rsidTr="00B60225">
        <w:tc>
          <w:tcPr>
            <w:tcW w:w="5410" w:type="dxa"/>
            <w:shd w:val="clear" w:color="auto" w:fill="auto"/>
            <w:vAlign w:val="center"/>
            <w:hideMark/>
          </w:tcPr>
          <w:p w14:paraId="58E95E2C" w14:textId="5D476577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riunioni tra servizi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ssr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per caso clinico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BCEAB02" w14:textId="526971B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2832A38" w14:textId="52EFF8F2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CF76C8D" w14:textId="19B97D4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B0C3EA1" w14:textId="685B34E2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FCB856C" w14:textId="0044055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DCA5F65" w14:textId="54F96886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256" w:type="dxa"/>
            <w:vAlign w:val="center"/>
          </w:tcPr>
          <w:p w14:paraId="0B4C4D82" w14:textId="7F2BCE3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496E4DDB" w14:textId="094623DE" w:rsidTr="00B60225">
        <w:tc>
          <w:tcPr>
            <w:tcW w:w="541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6E9AB07" w14:textId="5A0CC1E6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riunioni tra servizi del privato sociale per caso clinico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D53145E" w14:textId="1FAA80A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413868" w14:textId="655BCAC7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C1DDAF3" w14:textId="629DCE5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0658F12" w14:textId="0D316021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32E6381" w14:textId="00DD5E8F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5AC2E05" w14:textId="453C36A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56" w:type="dxa"/>
            <w:tcBorders>
              <w:bottom w:val="single" w:sz="4" w:space="0" w:color="000000" w:themeColor="text1"/>
            </w:tcBorders>
            <w:vAlign w:val="center"/>
          </w:tcPr>
          <w:p w14:paraId="62DAA4B0" w14:textId="320A15A3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B60225" w:rsidRPr="00320DC3" w14:paraId="705311EE" w14:textId="78ECEA4D" w:rsidTr="00B60225">
        <w:tc>
          <w:tcPr>
            <w:tcW w:w="541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ADB4CF" w14:textId="67752869" w:rsidR="00B60225" w:rsidRPr="00320DC3" w:rsidRDefault="00B60225" w:rsidP="00B60225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di predisposizione / revisione non specificate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DFE3267" w14:textId="467BC41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BE08504" w14:textId="5591FA7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F5BBDFF" w14:textId="15E19268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D94CDC8" w14:textId="4C5DD98B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A74BF2" w14:textId="1E69F0C2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D195809" w14:textId="5671C6DC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87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vAlign w:val="center"/>
          </w:tcPr>
          <w:p w14:paraId="33E593BE" w14:textId="65E6CD65" w:rsidR="00B60225" w:rsidRPr="00320DC3" w:rsidRDefault="00B60225" w:rsidP="00B60225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64301E7F" w14:textId="77777777" w:rsidR="008616DF" w:rsidRDefault="008616DF" w:rsidP="008616DF">
      <w:pPr>
        <w:pStyle w:val="segue"/>
      </w:pPr>
      <w:r>
        <w:t>segue</w:t>
      </w:r>
    </w:p>
    <w:p w14:paraId="250EC881" w14:textId="77777777" w:rsidR="008616DF" w:rsidRDefault="008616DF" w:rsidP="008616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32EB296" w14:textId="77777777" w:rsidR="008616DF" w:rsidRDefault="008616DF" w:rsidP="0026639C">
      <w:pPr>
        <w:pStyle w:val="continua"/>
      </w:pPr>
      <w:r w:rsidRPr="007F01DA">
        <w:lastRenderedPageBreak/>
        <w:t xml:space="preserve">Allegato </w:t>
      </w:r>
      <w:r>
        <w:t>2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10"/>
        <w:gridCol w:w="1446"/>
        <w:gridCol w:w="1379"/>
        <w:gridCol w:w="1446"/>
        <w:gridCol w:w="1379"/>
        <w:gridCol w:w="1446"/>
        <w:gridCol w:w="1379"/>
        <w:gridCol w:w="1256"/>
      </w:tblGrid>
      <w:tr w:rsidR="006721BB" w:rsidRPr="00320DC3" w14:paraId="0EB36C64" w14:textId="551907CE" w:rsidTr="000A686A">
        <w:tc>
          <w:tcPr>
            <w:tcW w:w="5410" w:type="dxa"/>
            <w:vMerge w:val="restart"/>
            <w:shd w:val="clear" w:color="auto" w:fill="EEEEEE"/>
            <w:vAlign w:val="center"/>
            <w:hideMark/>
          </w:tcPr>
          <w:p w14:paraId="71860765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3DD6A4E7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6E810B74" w14:textId="77777777" w:rsidR="006721BB" w:rsidRPr="00320DC3" w:rsidRDefault="006721BB" w:rsidP="00A047A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67A163AA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5" w:type="dxa"/>
            <w:gridSpan w:val="2"/>
            <w:shd w:val="clear" w:color="auto" w:fill="EEEEEE"/>
            <w:vAlign w:val="center"/>
            <w:hideMark/>
          </w:tcPr>
          <w:p w14:paraId="35795AC8" w14:textId="77777777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1" w:type="dxa"/>
            <w:gridSpan w:val="3"/>
            <w:shd w:val="clear" w:color="auto" w:fill="EEEEEE"/>
            <w:vAlign w:val="center"/>
            <w:hideMark/>
          </w:tcPr>
          <w:p w14:paraId="3C4D421A" w14:textId="7A84C50B" w:rsidR="006721BB" w:rsidRPr="00320DC3" w:rsidRDefault="006721BB" w:rsidP="00A047A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6721BB" w:rsidRPr="00320DC3" w14:paraId="2A5D3812" w14:textId="7AEDB83B" w:rsidTr="00033F56">
        <w:tc>
          <w:tcPr>
            <w:tcW w:w="5410" w:type="dxa"/>
            <w:vMerge/>
            <w:shd w:val="clear" w:color="auto" w:fill="EEEEEE"/>
            <w:vAlign w:val="center"/>
            <w:hideMark/>
          </w:tcPr>
          <w:p w14:paraId="1451E464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24B37C50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14B4D471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7846C28C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4DA26A59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446" w:type="dxa"/>
            <w:shd w:val="clear" w:color="auto" w:fill="EEEEEE"/>
            <w:vAlign w:val="center"/>
            <w:hideMark/>
          </w:tcPr>
          <w:p w14:paraId="6AD6AAFA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shd w:val="clear" w:color="auto" w:fill="EEEEEE"/>
            <w:vAlign w:val="center"/>
            <w:hideMark/>
          </w:tcPr>
          <w:p w14:paraId="486A2012" w14:textId="77777777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Pazienti</w:t>
            </w:r>
          </w:p>
        </w:tc>
        <w:tc>
          <w:tcPr>
            <w:tcW w:w="1256" w:type="dxa"/>
            <w:shd w:val="clear" w:color="auto" w:fill="EEEEEE"/>
            <w:vAlign w:val="center"/>
          </w:tcPr>
          <w:p w14:paraId="0CC1B901" w14:textId="162FDAD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6721BB" w:rsidRPr="00320DC3" w14:paraId="356D6DC3" w14:textId="7EE321B8" w:rsidTr="00CB6287">
        <w:tc>
          <w:tcPr>
            <w:tcW w:w="5410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53CC2BC" w14:textId="77777777" w:rsidR="006721BB" w:rsidRPr="00320DC3" w:rsidRDefault="006721BB" w:rsidP="006721BB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0788FB" w14:textId="6BF047A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46497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1EC121" w14:textId="176297E1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E3CE75" w14:textId="31FBCC82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142092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740C35" w14:textId="1BB29FBA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2269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0545D0" w14:textId="428FAA5F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177850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542072" w14:textId="210297B3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3208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6A917F2F" w14:textId="7B827030" w:rsidR="006721BB" w:rsidRPr="00320DC3" w:rsidRDefault="006721BB" w:rsidP="006721BB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</w:tr>
      <w:tr w:rsidR="0047220F" w:rsidRPr="00320DC3" w14:paraId="1BB0656D" w14:textId="6AC92B47" w:rsidTr="0047220F">
        <w:tc>
          <w:tcPr>
            <w:tcW w:w="541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DE3CE4C" w14:textId="2216719B" w:rsidR="0047220F" w:rsidRPr="00320DC3" w:rsidRDefault="0047220F" w:rsidP="0047220F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6E16BE" w14:textId="73E15B1D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6B6EC3" w14:textId="455207A6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84EC5C" w14:textId="45602059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134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76C3DC4" w14:textId="2799309B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8A78D1" w14:textId="4ECE9AA7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135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49EA5A" w14:textId="663C4930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</w:t>
            </w:r>
          </w:p>
        </w:tc>
        <w:tc>
          <w:tcPr>
            <w:tcW w:w="1256" w:type="dxa"/>
            <w:tcBorders>
              <w:top w:val="single" w:sz="12" w:space="0" w:color="C0504D" w:themeColor="accent2"/>
            </w:tcBorders>
            <w:vAlign w:val="center"/>
          </w:tcPr>
          <w:p w14:paraId="428E30A3" w14:textId="31D0A75B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</w:tr>
      <w:tr w:rsidR="0047220F" w:rsidRPr="00320DC3" w14:paraId="5FB16FCF" w14:textId="63ECC224" w:rsidTr="0047220F">
        <w:tc>
          <w:tcPr>
            <w:tcW w:w="5410" w:type="dxa"/>
            <w:shd w:val="clear" w:color="auto" w:fill="auto"/>
            <w:vAlign w:val="center"/>
            <w:hideMark/>
          </w:tcPr>
          <w:p w14:paraId="592FBB32" w14:textId="21CAA5F2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inserimento lavorativo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72D5AA3" w14:textId="0389C751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1FAE127" w14:textId="1C47DEA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09C6903" w14:textId="50B13303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B757BBF" w14:textId="217735C2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5191832" w14:textId="02F6320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EC1E66B" w14:textId="05274DD2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256" w:type="dxa"/>
            <w:vAlign w:val="center"/>
          </w:tcPr>
          <w:p w14:paraId="0CE0D29F" w14:textId="4FE11B4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47220F" w:rsidRPr="00320DC3" w14:paraId="68A7714F" w14:textId="27FCD4B0" w:rsidTr="0047220F">
        <w:tc>
          <w:tcPr>
            <w:tcW w:w="5410" w:type="dxa"/>
            <w:shd w:val="clear" w:color="auto" w:fill="auto"/>
            <w:vAlign w:val="center"/>
            <w:hideMark/>
          </w:tcPr>
          <w:p w14:paraId="351B4958" w14:textId="530C96A6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accompagnamento per inserimento in gruppo di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aggrezione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esterno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2D97315" w14:textId="7DA356D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B20DCB9" w14:textId="21378BD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6C074DB" w14:textId="7DFF8D2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04FD29F" w14:textId="5DBB2AD5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14FE82B" w14:textId="4035AB5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18A7B41" w14:textId="71B503B6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56" w:type="dxa"/>
            <w:vAlign w:val="center"/>
          </w:tcPr>
          <w:p w14:paraId="29781CE2" w14:textId="485C4771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47220F" w:rsidRPr="00320DC3" w14:paraId="4F131AD1" w14:textId="7FF8E5BC" w:rsidTr="0047220F">
        <w:tc>
          <w:tcPr>
            <w:tcW w:w="541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AB2E373" w14:textId="491F740E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inserimento in attività di laboratorio esterno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BCCA75E" w14:textId="545F251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53D8CE7" w14:textId="00FFDB1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55345E6" w14:textId="3F7A34F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6AD4313" w14:textId="2CCF5A3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F3046C" w14:textId="1B7475E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8FD78E1" w14:textId="741B19A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56" w:type="dxa"/>
            <w:tcBorders>
              <w:bottom w:val="single" w:sz="4" w:space="0" w:color="000000" w:themeColor="text1"/>
            </w:tcBorders>
            <w:vAlign w:val="center"/>
          </w:tcPr>
          <w:p w14:paraId="0A92631F" w14:textId="4EB51D9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47220F" w:rsidRPr="00320DC3" w14:paraId="7523F454" w14:textId="2CF15FA0" w:rsidTr="0047220F">
        <w:tc>
          <w:tcPr>
            <w:tcW w:w="541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AF89DEB" w14:textId="1264D9B8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altre attività di riabilitazione non previste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CEF99E" w14:textId="40901E4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4AF38D" w14:textId="1026474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6E10D6" w14:textId="41C0C8D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488A674" w14:textId="7CCFD84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9667945" w14:textId="3868F64B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4730B1" w14:textId="55BADBC3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vAlign w:val="center"/>
          </w:tcPr>
          <w:p w14:paraId="42EE3BEA" w14:textId="7C8DA7B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47220F" w:rsidRPr="00320DC3" w14:paraId="612B98BA" w14:textId="487D6217" w:rsidTr="0047220F">
        <w:tc>
          <w:tcPr>
            <w:tcW w:w="541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61286F" w14:textId="1C7F75B6" w:rsidR="0047220F" w:rsidRPr="00320DC3" w:rsidRDefault="0047220F" w:rsidP="0047220F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D591625" w14:textId="2FECDE88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150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B371F7" w14:textId="089CD61F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78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27F97C" w14:textId="3B7FB8A2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667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9ABB20" w14:textId="441ED480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291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B09937D" w14:textId="203267F6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817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96C0C96" w14:textId="330BE704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367</w:t>
            </w:r>
          </w:p>
        </w:tc>
        <w:tc>
          <w:tcPr>
            <w:tcW w:w="1256" w:type="dxa"/>
            <w:tcBorders>
              <w:top w:val="single" w:sz="12" w:space="0" w:color="C0504D" w:themeColor="accent2"/>
            </w:tcBorders>
            <w:vAlign w:val="center"/>
          </w:tcPr>
          <w:p w14:paraId="0D28DD48" w14:textId="6AAA4603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47220F" w:rsidRPr="00320DC3" w14:paraId="058A9F92" w14:textId="73BDCD39" w:rsidTr="0047220F">
        <w:tc>
          <w:tcPr>
            <w:tcW w:w="5410" w:type="dxa"/>
            <w:shd w:val="clear" w:color="auto" w:fill="auto"/>
            <w:vAlign w:val="center"/>
            <w:hideMark/>
          </w:tcPr>
          <w:p w14:paraId="608F0749" w14:textId="1D0CF030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richiesta documentazione per paziente in carico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A17750D" w14:textId="54AAE35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0F26564" w14:textId="7DC6FB86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E2875DD" w14:textId="4A3F831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13E4C2B" w14:textId="5090829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DFCDFE5" w14:textId="45D1942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926189A" w14:textId="5EB0D80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256" w:type="dxa"/>
            <w:vAlign w:val="center"/>
          </w:tcPr>
          <w:p w14:paraId="5376FB24" w14:textId="415D7EDB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47220F" w:rsidRPr="00320DC3" w14:paraId="79E11E9D" w14:textId="168D829A" w:rsidTr="0047220F">
        <w:tc>
          <w:tcPr>
            <w:tcW w:w="5410" w:type="dxa"/>
            <w:shd w:val="clear" w:color="auto" w:fill="auto"/>
            <w:vAlign w:val="center"/>
            <w:hideMark/>
          </w:tcPr>
          <w:p w14:paraId="32184C6D" w14:textId="1D1B80E0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invio / ricezione fax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6938C7C3" w14:textId="02DDBD5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2547FB2" w14:textId="4183B27A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EB3B32B" w14:textId="0F6139F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0EED5ADB" w14:textId="7009C6E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2C33C0E" w14:textId="1384BB43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441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6E3BD47" w14:textId="2C74550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232</w:t>
            </w:r>
          </w:p>
        </w:tc>
        <w:tc>
          <w:tcPr>
            <w:tcW w:w="1256" w:type="dxa"/>
            <w:vAlign w:val="center"/>
          </w:tcPr>
          <w:p w14:paraId="4DD7FE59" w14:textId="05EFA001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47220F" w:rsidRPr="00320DC3" w14:paraId="65CF7418" w14:textId="72458335" w:rsidTr="0047220F">
        <w:tc>
          <w:tcPr>
            <w:tcW w:w="541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C60545C" w14:textId="48CE44BA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consegna piano terapeutico cartaceo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69139D8" w14:textId="321DAB7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64E6F1" w14:textId="63641F5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5FC6C5D" w14:textId="7199F29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D60A32" w14:textId="13E33CD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151F4E9" w14:textId="70DDC1B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02D52D5" w14:textId="5118469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256" w:type="dxa"/>
            <w:tcBorders>
              <w:bottom w:val="single" w:sz="4" w:space="0" w:color="000000" w:themeColor="text1"/>
            </w:tcBorders>
            <w:vAlign w:val="center"/>
          </w:tcPr>
          <w:p w14:paraId="6FC77127" w14:textId="2B5A34B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47220F" w:rsidRPr="00320DC3" w14:paraId="086291B1" w14:textId="514CCA65" w:rsidTr="0047220F">
        <w:tc>
          <w:tcPr>
            <w:tcW w:w="541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2A597D5" w14:textId="4DFF7C29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nullaosta inserimento in comunità terapeutica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BEA9D0" w14:textId="22B9A20A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854575" w14:textId="3D364E0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C6A2D9" w14:textId="591AC68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46236B9" w14:textId="726D440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6DA3385" w14:textId="6B796AF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144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F746C3" w14:textId="5B98E97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vAlign w:val="center"/>
          </w:tcPr>
          <w:p w14:paraId="09FD6DD2" w14:textId="14422B7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47220F" w:rsidRPr="00320DC3" w14:paraId="4F8D9FCF" w14:textId="5A6ABEB2" w:rsidTr="0047220F">
        <w:tc>
          <w:tcPr>
            <w:tcW w:w="5410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7BE7AD" w14:textId="7C660CA9" w:rsidR="0047220F" w:rsidRPr="00320DC3" w:rsidRDefault="0047220F" w:rsidP="0047220F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473B069" w14:textId="1E0FE155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5810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543A0CE" w14:textId="703023D4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51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E7CF7EC" w14:textId="5787B826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12108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B3FE097" w14:textId="6655F4D4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77</w:t>
            </w:r>
          </w:p>
        </w:tc>
        <w:tc>
          <w:tcPr>
            <w:tcW w:w="144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97E21D" w14:textId="78EFA9C1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13365</w:t>
            </w:r>
          </w:p>
        </w:tc>
        <w:tc>
          <w:tcPr>
            <w:tcW w:w="1379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9CA4389" w14:textId="2EA552A8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126</w:t>
            </w:r>
          </w:p>
        </w:tc>
        <w:tc>
          <w:tcPr>
            <w:tcW w:w="1256" w:type="dxa"/>
            <w:tcBorders>
              <w:top w:val="single" w:sz="12" w:space="0" w:color="C0504D" w:themeColor="accent2"/>
            </w:tcBorders>
            <w:vAlign w:val="center"/>
          </w:tcPr>
          <w:p w14:paraId="4C228F5A" w14:textId="1760B539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106</w:t>
            </w:r>
          </w:p>
        </w:tc>
      </w:tr>
      <w:tr w:rsidR="0047220F" w:rsidRPr="00320DC3" w14:paraId="1C0E5F74" w14:textId="64E23D9E" w:rsidTr="0047220F">
        <w:tc>
          <w:tcPr>
            <w:tcW w:w="5410" w:type="dxa"/>
            <w:shd w:val="clear" w:color="auto" w:fill="auto"/>
            <w:vAlign w:val="center"/>
            <w:hideMark/>
          </w:tcPr>
          <w:p w14:paraId="07389528" w14:textId="68EF8D4F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0BEC18D" w14:textId="0FF21E9A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1140388" w14:textId="6CEEA50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7D852EC" w14:textId="52CA0D59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0F1EB66" w14:textId="3447C1E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BE05C5B" w14:textId="2E5B7B4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943E0A7" w14:textId="77A931A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56" w:type="dxa"/>
            <w:vAlign w:val="center"/>
          </w:tcPr>
          <w:p w14:paraId="5662D301" w14:textId="30E3B68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</w:tr>
      <w:tr w:rsidR="0047220F" w:rsidRPr="00320DC3" w14:paraId="0679F1A7" w14:textId="2845A9D4" w:rsidTr="0047220F">
        <w:tc>
          <w:tcPr>
            <w:tcW w:w="5410" w:type="dxa"/>
            <w:shd w:val="clear" w:color="auto" w:fill="auto"/>
            <w:vAlign w:val="center"/>
            <w:hideMark/>
          </w:tcPr>
          <w:p w14:paraId="6E70B77C" w14:textId="2AC2C939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ludico ricreativa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53C01C9" w14:textId="72B2E3F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A1D7209" w14:textId="652C7C5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6AC7A0A" w14:textId="08FAF7F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3215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1D2C95E" w14:textId="2A93511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E83FF2E" w14:textId="267E8CF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3542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8E14DFE" w14:textId="17823F4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1256" w:type="dxa"/>
            <w:vAlign w:val="center"/>
          </w:tcPr>
          <w:p w14:paraId="1390E30A" w14:textId="7AC317E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</w:tr>
      <w:tr w:rsidR="0047220F" w:rsidRPr="00320DC3" w14:paraId="5412C50D" w14:textId="3862B2E0" w:rsidTr="0047220F">
        <w:tc>
          <w:tcPr>
            <w:tcW w:w="5410" w:type="dxa"/>
            <w:shd w:val="clear" w:color="auto" w:fill="auto"/>
            <w:vAlign w:val="center"/>
            <w:hideMark/>
          </w:tcPr>
          <w:p w14:paraId="0F38481F" w14:textId="216FC6A2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occupazionale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D33866E" w14:textId="77F0298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2359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CB91A81" w14:textId="63C011D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243A9A1C" w14:textId="21BFDFC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4542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736F671" w14:textId="72E3204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29937D4" w14:textId="59EC77F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4799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AFF6D5A" w14:textId="7E21F122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256" w:type="dxa"/>
            <w:vAlign w:val="center"/>
          </w:tcPr>
          <w:p w14:paraId="3D7516B7" w14:textId="772C9D3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</w:tr>
      <w:tr w:rsidR="0047220F" w:rsidRPr="00320DC3" w14:paraId="475C6766" w14:textId="4FF52E11" w:rsidTr="0047220F">
        <w:tc>
          <w:tcPr>
            <w:tcW w:w="5410" w:type="dxa"/>
            <w:shd w:val="clear" w:color="auto" w:fill="auto"/>
            <w:vAlign w:val="center"/>
            <w:hideMark/>
          </w:tcPr>
          <w:p w14:paraId="6F1E55C4" w14:textId="58867593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sportiva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9CD3C6E" w14:textId="39ACA18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51944E75" w14:textId="691A1956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192BA24" w14:textId="37F9CF53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708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34FBD68A" w14:textId="06824A33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C622F58" w14:textId="78B4327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853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1DBF1A30" w14:textId="7CEAC87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256" w:type="dxa"/>
            <w:vAlign w:val="center"/>
          </w:tcPr>
          <w:p w14:paraId="0BF515E0" w14:textId="5618618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</w:tr>
      <w:tr w:rsidR="0047220F" w:rsidRPr="00320DC3" w14:paraId="12320CC4" w14:textId="5454E1BB" w:rsidTr="0047220F">
        <w:tc>
          <w:tcPr>
            <w:tcW w:w="5410" w:type="dxa"/>
            <w:shd w:val="clear" w:color="auto" w:fill="auto"/>
            <w:vAlign w:val="center"/>
            <w:hideMark/>
          </w:tcPr>
          <w:p w14:paraId="3EF7843A" w14:textId="5A1C780B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laboratorio / atelier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8988C8C" w14:textId="66006CF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657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4F54AAC7" w14:textId="7C615FAA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E287EEA" w14:textId="1A4B000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1696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7299C30D" w14:textId="04A1DE9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FDCC73B" w14:textId="01E4B5A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1809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14:paraId="23D3DF81" w14:textId="13E0ECAB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1256" w:type="dxa"/>
            <w:vAlign w:val="center"/>
          </w:tcPr>
          <w:p w14:paraId="576494FB" w14:textId="36E412BF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</w:tr>
      <w:tr w:rsidR="0047220F" w:rsidRPr="00320DC3" w14:paraId="68D1FCC7" w14:textId="48B4370D" w:rsidTr="0047220F">
        <w:tc>
          <w:tcPr>
            <w:tcW w:w="541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52077D2" w14:textId="061D206A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attività educativa di gruppo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9A18B1A" w14:textId="60CEEF1B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571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5626026" w14:textId="0CA964A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A0F8DBC" w14:textId="53133F0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1286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1BD4FEC" w14:textId="6E8CD60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</w:t>
            </w:r>
          </w:p>
        </w:tc>
        <w:tc>
          <w:tcPr>
            <w:tcW w:w="144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6AFD66A" w14:textId="12E681DB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1372</w:t>
            </w:r>
          </w:p>
        </w:tc>
        <w:tc>
          <w:tcPr>
            <w:tcW w:w="137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2C19DDD" w14:textId="7FA1E408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</w:t>
            </w:r>
          </w:p>
        </w:tc>
        <w:tc>
          <w:tcPr>
            <w:tcW w:w="1256" w:type="dxa"/>
            <w:tcBorders>
              <w:bottom w:val="single" w:sz="4" w:space="0" w:color="000000" w:themeColor="text1"/>
            </w:tcBorders>
            <w:vAlign w:val="center"/>
          </w:tcPr>
          <w:p w14:paraId="44B0CDB5" w14:textId="00B6102E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</w:tr>
      <w:tr w:rsidR="0047220F" w:rsidRPr="00320DC3" w14:paraId="4A246946" w14:textId="4DD06661" w:rsidTr="0047220F">
        <w:tc>
          <w:tcPr>
            <w:tcW w:w="5410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DB41CC" w14:textId="412BDAA1" w:rsidR="0047220F" w:rsidRPr="00320DC3" w:rsidRDefault="0047220F" w:rsidP="0047220F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educativa a singolo paziente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8781158" w14:textId="2709F86C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13E1578" w14:textId="4A573BB1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CA4E6B" w14:textId="1C477742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D2F570F" w14:textId="104F344D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2B9B6A" w14:textId="227968D4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1379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FF5F77D" w14:textId="5F882F90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56" w:type="dxa"/>
            <w:tcBorders>
              <w:bottom w:val="single" w:sz="12" w:space="0" w:color="C0504D" w:themeColor="accent2"/>
            </w:tcBorders>
            <w:vAlign w:val="center"/>
          </w:tcPr>
          <w:p w14:paraId="4EF477F8" w14:textId="06959E87" w:rsidR="0047220F" w:rsidRPr="00320DC3" w:rsidRDefault="0047220F" w:rsidP="0047220F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</w:tr>
      <w:tr w:rsidR="0047220F" w:rsidRPr="00320DC3" w14:paraId="6D1ABA25" w14:textId="13AB520B" w:rsidTr="0047220F">
        <w:tc>
          <w:tcPr>
            <w:tcW w:w="5410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E78DCD" w14:textId="5C7BE4A2" w:rsidR="0047220F" w:rsidRPr="00320DC3" w:rsidRDefault="0047220F" w:rsidP="0047220F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446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B37D67A" w14:textId="2E03392F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659</w:t>
            </w:r>
          </w:p>
        </w:tc>
        <w:tc>
          <w:tcPr>
            <w:tcW w:w="1379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82BDA78" w14:textId="6E659199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319</w:t>
            </w:r>
          </w:p>
        </w:tc>
        <w:tc>
          <w:tcPr>
            <w:tcW w:w="1446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68E066" w14:textId="24D8C6B4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1353</w:t>
            </w:r>
          </w:p>
        </w:tc>
        <w:tc>
          <w:tcPr>
            <w:tcW w:w="1379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375625F" w14:textId="1055933E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624</w:t>
            </w:r>
          </w:p>
        </w:tc>
        <w:tc>
          <w:tcPr>
            <w:tcW w:w="1446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94BD4FD" w14:textId="6635C2FC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2012</w:t>
            </w:r>
          </w:p>
        </w:tc>
        <w:tc>
          <w:tcPr>
            <w:tcW w:w="1379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36DF20" w14:textId="3215F647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941</w:t>
            </w:r>
          </w:p>
        </w:tc>
        <w:tc>
          <w:tcPr>
            <w:tcW w:w="1256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vAlign w:val="center"/>
          </w:tcPr>
          <w:p w14:paraId="2E772785" w14:textId="0F95E11B" w:rsidR="0047220F" w:rsidRPr="00320DC3" w:rsidRDefault="0047220F" w:rsidP="0047220F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</w:tbl>
    <w:p w14:paraId="692A7D74" w14:textId="0B8A8F1C" w:rsidR="00B54B2E" w:rsidRDefault="00B54B2E" w:rsidP="00320DC3">
      <w:pPr>
        <w:tabs>
          <w:tab w:val="left" w:pos="1701"/>
        </w:tabs>
        <w:spacing w:after="120"/>
      </w:pPr>
    </w:p>
    <w:p w14:paraId="5DA0D367" w14:textId="77777777" w:rsidR="00B54B2E" w:rsidRDefault="00B54B2E">
      <w:r>
        <w:br w:type="page"/>
      </w:r>
    </w:p>
    <w:p w14:paraId="12272337" w14:textId="21D1F2C5" w:rsidR="00DB2278" w:rsidRDefault="00DB2278" w:rsidP="00DB2278">
      <w:pPr>
        <w:pStyle w:val="capitolo"/>
      </w:pPr>
      <w:bookmarkStart w:id="15" w:name="_Toc83285277"/>
      <w:r>
        <w:lastRenderedPageBreak/>
        <w:t>ALLEGATO 3</w:t>
      </w:r>
      <w:r w:rsidR="00EA5BB3">
        <w:t xml:space="preserve">. </w:t>
      </w:r>
      <w:r w:rsidR="00EA5BB3" w:rsidRPr="00EA5BB3">
        <w:rPr>
          <w:caps w:val="0"/>
        </w:rPr>
        <w:t>Disturbo da Gioco d'Azzardo</w:t>
      </w:r>
      <w:bookmarkEnd w:id="15"/>
    </w:p>
    <w:p w14:paraId="65F1E27C" w14:textId="16903926" w:rsidR="00320DC3" w:rsidRDefault="00DB2278" w:rsidP="00DB2278">
      <w:pPr>
        <w:pStyle w:val="titolotabelle"/>
      </w:pPr>
      <w:bookmarkStart w:id="16" w:name="_Toc83285278"/>
      <w:r w:rsidRPr="00986161">
        <w:t xml:space="preserve">Allegato </w:t>
      </w:r>
      <w:r>
        <w:t>3</w:t>
      </w:r>
      <w:r w:rsidRPr="00986161">
        <w:t xml:space="preserve">.1. </w:t>
      </w:r>
      <w:r>
        <w:tab/>
      </w:r>
      <w:r w:rsidR="009372CF" w:rsidRPr="009372CF">
        <w:t>Caratteristiche delle persone in carico ai servizi</w:t>
      </w:r>
      <w:r w:rsidR="009372CF">
        <w:t xml:space="preserve"> </w:t>
      </w:r>
      <w:r w:rsidR="009372CF" w:rsidRPr="009372CF">
        <w:t>per disturbo da gioco d'azzardo (GAD). Anno 2020</w:t>
      </w:r>
      <w:bookmarkEnd w:id="16"/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14"/>
        <w:gridCol w:w="832"/>
        <w:gridCol w:w="832"/>
        <w:gridCol w:w="777"/>
        <w:gridCol w:w="839"/>
        <w:gridCol w:w="832"/>
        <w:gridCol w:w="804"/>
        <w:gridCol w:w="777"/>
        <w:gridCol w:w="839"/>
        <w:gridCol w:w="832"/>
        <w:gridCol w:w="832"/>
        <w:gridCol w:w="777"/>
        <w:gridCol w:w="839"/>
      </w:tblGrid>
      <w:tr w:rsidR="00D86641" w14:paraId="7DFC7D5D" w14:textId="77777777" w:rsidTr="004411ED">
        <w:tc>
          <w:tcPr>
            <w:tcW w:w="5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86E416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E8D989" w14:textId="77777777" w:rsidR="00D86641" w:rsidRDefault="00D8664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EE49CB" w14:textId="2D9F1269" w:rsidR="00D86641" w:rsidRDefault="00D8664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91AF3C" w14:textId="77777777" w:rsidR="00D86641" w:rsidRDefault="00D8664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D86641" w14:paraId="4C669952" w14:textId="77777777" w:rsidTr="004411ED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62608E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B1F0686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49FB7A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414505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01B884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1088C8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5C18A1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29A644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DC4702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9CFC6E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8CE698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773EDE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B3A8FD" w14:textId="77777777" w:rsidR="00D86641" w:rsidRDefault="00D8664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F02033" w14:paraId="1272106F" w14:textId="77777777" w:rsidTr="004411ED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14CD76" w14:textId="77777777" w:rsidR="00F02033" w:rsidRDefault="00F02033" w:rsidP="00F0203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1AE636" w14:textId="577D7C66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FE5DE3" w14:textId="7EEFB18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64B71D" w14:textId="2CB14BCA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D1B1B7" w14:textId="50656875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33,3%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9BC60B" w14:textId="0D4CE130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098AE9" w14:textId="776DC32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22CA50" w14:textId="1E83BFD9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B82559" w14:textId="6E0477F1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66,7%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07D8958" w14:textId="3C021D6A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587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0ACFC8" w14:textId="0A644369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D20B30" w14:textId="586A7033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0420FB" w14:textId="0E4029C7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F02033" w14:paraId="02D0ADDF" w14:textId="77777777" w:rsidTr="004411ED">
        <w:tc>
          <w:tcPr>
            <w:tcW w:w="5314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1E3C" w14:textId="77777777" w:rsidR="00F02033" w:rsidRDefault="00F02033" w:rsidP="00F0203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FEMMINE/ MASCHI</w:t>
            </w:r>
          </w:p>
        </w:tc>
        <w:tc>
          <w:tcPr>
            <w:tcW w:w="3280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DA834" w14:textId="497D9203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1/5,6</w:t>
            </w:r>
          </w:p>
        </w:tc>
        <w:tc>
          <w:tcPr>
            <w:tcW w:w="3252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ACCDF" w14:textId="3C7B537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1/4,2</w:t>
            </w:r>
          </w:p>
        </w:tc>
        <w:tc>
          <w:tcPr>
            <w:tcW w:w="3280" w:type="dxa"/>
            <w:gridSpan w:val="4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27C20" w14:textId="108E3640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1/4,6</w:t>
            </w:r>
          </w:p>
        </w:tc>
      </w:tr>
      <w:tr w:rsidR="00D86641" w14:paraId="2C49E38F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AFA1D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CLASSI DI ETA</w:t>
            </w:r>
          </w:p>
        </w:tc>
      </w:tr>
      <w:tr w:rsidR="00B15557" w14:paraId="5CA73F6B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BB832" w14:textId="423FA03E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&lt;20 anni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62870" w14:textId="17E03D7A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A1519" w14:textId="6181CCD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833B3" w14:textId="493856E7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44F24" w14:textId="46B19AC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EE3F" w14:textId="7A01689B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CBC62" w14:textId="46719A32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3B8BE" w14:textId="0BF46810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33340" w14:textId="194B01CF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22378" w14:textId="713E87E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7B14D" w14:textId="762B52B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99071" w14:textId="10C9CF5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7251A" w14:textId="681669B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B15557" w14:paraId="54F648C9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8D825" w14:textId="36A57487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20-29 anni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8C8F9" w14:textId="795B0BE9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2E7E1" w14:textId="499EE19A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65A1C" w14:textId="43D4A31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C6ED" w14:textId="5CB4AFA5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B5B60" w14:textId="4CC1CC2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D2D4C" w14:textId="5F26B091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F71A8" w14:textId="2DFE4D5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82AF2" w14:textId="40AB929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47BEC" w14:textId="11BC190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31029" w14:textId="678F2214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FBF74" w14:textId="2686C1D3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06E59" w14:textId="4ACD093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14,0%</w:t>
            </w:r>
          </w:p>
        </w:tc>
      </w:tr>
      <w:tr w:rsidR="00B15557" w14:paraId="147EDE90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33BFD" w14:textId="5E12C455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30- 39 anni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0FAC8" w14:textId="33A640D4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18207" w14:textId="2060BA1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6294C" w14:textId="1C74413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B31E3" w14:textId="566B4F1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58CE2" w14:textId="0687B571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A9583" w14:textId="374D01A5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6B381" w14:textId="1162A87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151CD" w14:textId="6F9D6B7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BFB90" w14:textId="5511CF53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EB833" w14:textId="169F471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D6427" w14:textId="3073B74F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80E07" w14:textId="1DDBEE11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18,5%</w:t>
            </w:r>
          </w:p>
        </w:tc>
      </w:tr>
      <w:tr w:rsidR="00B15557" w14:paraId="2B432DF2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D00BE" w14:textId="193EED5F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40 - 49 anni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26F55" w14:textId="1082C4C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608D0" w14:textId="3165A0C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CF400" w14:textId="204746F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94EC8" w14:textId="0CD2C0D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043FF" w14:textId="2F81095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D527F" w14:textId="2DD7306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2A934" w14:textId="77D10971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20C47" w14:textId="0105181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DD836" w14:textId="5125792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C4FFB" w14:textId="01947B5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52B25" w14:textId="63155EC1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517EA" w14:textId="62F9481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23,5%</w:t>
            </w:r>
          </w:p>
        </w:tc>
      </w:tr>
      <w:tr w:rsidR="00B15557" w14:paraId="3179338A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670C2" w14:textId="59258EE7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50- 59 anni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0A621" w14:textId="359A8CA7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23028" w14:textId="39248C6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E4526" w14:textId="17F32B86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F9BBF" w14:textId="402E7A7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6B92A" w14:textId="5966C2A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A64BC" w14:textId="0EA1F45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77064" w14:textId="0B18E13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F7BFA" w14:textId="2079675C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402E2" w14:textId="5D31219A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F6281" w14:textId="5F58500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2D6DE" w14:textId="4597CFDE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9BA9F" w14:textId="7C86F802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21,7%</w:t>
            </w:r>
          </w:p>
        </w:tc>
      </w:tr>
      <w:tr w:rsidR="00B15557" w14:paraId="78E74249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AFD71" w14:textId="5CF03E1A" w:rsidR="00B15557" w:rsidRDefault="00B15557" w:rsidP="00B15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≥60 anni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99664" w14:textId="05AE6A88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B58F7" w14:textId="2E2A9B9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0BF04" w14:textId="338E3852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CDAA4" w14:textId="6D58A53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C856A" w14:textId="22AEE51F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72A6D" w14:textId="3AC05420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345D4" w14:textId="566DF58B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AB2A2" w14:textId="4EB321A2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39172" w14:textId="247F944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F9CC7" w14:textId="530FCBED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E5A61" w14:textId="027F0AB4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E1E25" w14:textId="12126E65" w:rsidR="00B15557" w:rsidRDefault="00B15557" w:rsidP="00B1555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21,0%</w:t>
            </w:r>
          </w:p>
        </w:tc>
      </w:tr>
      <w:tr w:rsidR="000C0F77" w14:paraId="76B607A2" w14:textId="77777777" w:rsidTr="004411ED">
        <w:tc>
          <w:tcPr>
            <w:tcW w:w="5314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6EA59" w14:textId="62D658BC" w:rsidR="000C0F77" w:rsidRDefault="000C0F77" w:rsidP="000C0F7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Età media (DS)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92DAC" w14:textId="17F17FC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35.4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A1B6A" w14:textId="1F3F1BD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34.4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A9BFA" w14:textId="514332A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35.3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CA4B" w14:textId="375A1D1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4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7E7B" w14:textId="4FB5888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8095B" w14:textId="22602FC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41.6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BA547" w14:textId="03DC2AB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43.4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057A2" w14:textId="54DF1574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E9639" w14:textId="732254A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42.2</w:t>
            </w:r>
          </w:p>
        </w:tc>
      </w:tr>
      <w:tr w:rsidR="000C0F77" w14:paraId="503C1714" w14:textId="77777777" w:rsidTr="004411ED">
        <w:tc>
          <w:tcPr>
            <w:tcW w:w="5314" w:type="dxa"/>
            <w:tcBorders>
              <w:top w:val="single" w:sz="12" w:space="0" w:color="C0504D" w:themeColor="accent2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9F4A454" w14:textId="138A6E74" w:rsidR="000C0F77" w:rsidRDefault="000C0F77" w:rsidP="000C0F7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deviazione standard 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9510866" w14:textId="40BC1189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11.3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34BC21BF" w14:textId="09F993D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30677D6C" w14:textId="46A9FF4A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D435455" w14:textId="02B3A5B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11.1</w:t>
            </w:r>
          </w:p>
        </w:tc>
        <w:tc>
          <w:tcPr>
            <w:tcW w:w="804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B06E7EA" w14:textId="40E8D2D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02FBEE34" w14:textId="3EED63E4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11.3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5EDED7A" w14:textId="341DEDE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832" w:type="dxa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3BC17B8" w14:textId="7B3BB89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12.2</w:t>
            </w:r>
          </w:p>
        </w:tc>
        <w:tc>
          <w:tcPr>
            <w:tcW w:w="1616" w:type="dxa"/>
            <w:gridSpan w:val="2"/>
            <w:tcBorders>
              <w:top w:val="single" w:sz="12" w:space="0" w:color="C0504D" w:themeColor="accent2"/>
              <w:left w:val="nil"/>
              <w:bottom w:val="single" w:sz="12" w:space="0" w:color="C0504D" w:themeColor="accent2"/>
              <w:right w:val="single" w:sz="4" w:space="0" w:color="000000"/>
            </w:tcBorders>
            <w:shd w:val="clear" w:color="000000" w:fill="FFFFFF"/>
            <w:vAlign w:val="center"/>
          </w:tcPr>
          <w:p w14:paraId="41E6D9BE" w14:textId="3D25494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11.7</w:t>
            </w:r>
          </w:p>
        </w:tc>
      </w:tr>
      <w:tr w:rsidR="00D86641" w14:paraId="4F85487D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C6AA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CITTADINANZA</w:t>
            </w:r>
          </w:p>
        </w:tc>
      </w:tr>
      <w:tr w:rsidR="000C0F77" w14:paraId="75E95F11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AD05B" w14:textId="037261F2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italiana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810F2" w14:textId="48A6D33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EDE3E" w14:textId="3D2EF1D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0D18E" w14:textId="0264195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4171E" w14:textId="15A6195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7AE44" w14:textId="65FDDAF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554C6" w14:textId="6F5CD98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20352" w14:textId="76B358F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6675D" w14:textId="11581FE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97,5%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816F5" w14:textId="34EE892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6302" w14:textId="47BE7B8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431CB" w14:textId="1327D03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73280" w14:textId="491C6B9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95,4%</w:t>
            </w:r>
          </w:p>
        </w:tc>
      </w:tr>
      <w:tr w:rsidR="000C0F77" w14:paraId="203A26FF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11813" w14:textId="6A323284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straniera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53EFD" w14:textId="124976D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E1839" w14:textId="4E015BA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411E9" w14:textId="3CCC4F9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FD943" w14:textId="52BDF2B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EC58B" w14:textId="0C0F169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D360C" w14:textId="1FAD0D6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F27F4" w14:textId="5C1E1B0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C7AF5" w14:textId="59367D1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5CF22" w14:textId="0A301D0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84C28" w14:textId="0A9AA0E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E5739" w14:textId="5E77EEB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5047E" w14:textId="617977C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4,6%</w:t>
            </w:r>
          </w:p>
        </w:tc>
      </w:tr>
      <w:tr w:rsidR="000C0F77" w14:paraId="06CE965C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DA94" w14:textId="4435BE09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C46B8" w14:textId="097FEA9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1CA80" w14:textId="5F92AF7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2592E" w14:textId="55A223A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41AE4" w14:textId="0AB8CE3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88D39" w14:textId="4B70B3A4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E88DE" w14:textId="05C2D94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57939" w14:textId="5376541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871FA" w14:textId="6693951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93772" w14:textId="2ED708C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0F005" w14:textId="50365E3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4E755" w14:textId="00A6E90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B5091" w14:textId="6D9DF31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D86641" w14:paraId="297B777A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FD12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MODALITÀ DI ACCESSO</w:t>
            </w:r>
          </w:p>
        </w:tc>
      </w:tr>
      <w:tr w:rsidR="000C0F77" w14:paraId="10800C42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3584B" w14:textId="05EDA0D8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autoinvio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EE7FA" w14:textId="1F9E1B8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6142C" w14:textId="2C60CE3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0C3B9" w14:textId="74DB7919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695F" w14:textId="7ACC961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44131" w14:textId="474F403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5F348" w14:textId="711E26E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2DC03" w14:textId="4CB0179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F242D" w14:textId="1C2FF62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B97F5" w14:textId="4D9DB679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16207" w14:textId="398CF10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A8016" w14:textId="0381E8C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081CA" w14:textId="68DB554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56,6%</w:t>
            </w:r>
          </w:p>
        </w:tc>
      </w:tr>
      <w:tr w:rsidR="000C0F77" w14:paraId="156FF05D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0CB5" w14:textId="749AC686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familiari o amici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B2F3B" w14:textId="6979F9E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FBC1A" w14:textId="11C14AA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03133" w14:textId="5450576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C3FD5" w14:textId="1662688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97ABD" w14:textId="454474C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66C85" w14:textId="64FFA627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DE536" w14:textId="1F7EF0E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F199D" w14:textId="61B1130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68370" w14:textId="06336DE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D2CA4" w14:textId="4ECC908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657F6" w14:textId="0F2CAD0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93DAD" w14:textId="4B34A95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24,1%</w:t>
            </w:r>
          </w:p>
        </w:tc>
      </w:tr>
      <w:tr w:rsidR="000C0F77" w14:paraId="03A8F09D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E373" w14:textId="2F7CFDDB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altri servizi per dipendenze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66713" w14:textId="12EA36C9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D3BDE" w14:textId="626E8BE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E76B6" w14:textId="7D4EA2D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ED66" w14:textId="7443302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C2E43" w14:textId="6810341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76967" w14:textId="597A8E3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35C93" w14:textId="597BEC8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34A2B" w14:textId="2B47354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13A80" w14:textId="6A7DE0F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E031C" w14:textId="312E898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A355F" w14:textId="7190D60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E5327" w14:textId="6B14FC4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0C0F77" w14:paraId="61C35093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36AD1" w14:textId="376FB82F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medico di base, ospedali, altri servizi ASL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574C0" w14:textId="15E3FAD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C8C4C" w14:textId="510C777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EFFF8" w14:textId="3A42984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E94E9" w14:textId="6C92B51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9F99" w14:textId="2924519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E96C9" w14:textId="1C117D2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B6D91" w14:textId="1688D242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737A1" w14:textId="310B5B9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E012B" w14:textId="17A1A41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F94C1" w14:textId="46D6BA0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A8A8D" w14:textId="0ECE3F50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22648" w14:textId="0552484A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11,0%</w:t>
            </w:r>
          </w:p>
        </w:tc>
      </w:tr>
      <w:tr w:rsidR="000C0F77" w14:paraId="55F67384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70EFE" w14:textId="1D66DD27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servizi sociali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6E151" w14:textId="1B4291A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EBF5D" w14:textId="7EC24793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00B95" w14:textId="1871CF5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20D4" w14:textId="658504E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D4CB7" w14:textId="1915813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4F14F" w14:textId="59696C2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A1BAB" w14:textId="00CC4DC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46344" w14:textId="5B27BEB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0C9CC" w14:textId="3A5797E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A6362" w14:textId="20FAEE3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3A35B" w14:textId="6D56A2B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EC489" w14:textId="3B8DDB1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0C0F77" w14:paraId="5B04FDA9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A6E2F" w14:textId="6AC8F374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Prefettura,forze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dell'ordine, autorità giudiziaria/penitenziaria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1FC1C" w14:textId="7390782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17B63" w14:textId="41C94CC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76E2A" w14:textId="7624161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A1BFF" w14:textId="28FE32D1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0DE34" w14:textId="2D87DADF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93F30" w14:textId="0AECB828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A0D86" w14:textId="556E721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59589" w14:textId="2DB591D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68A06" w14:textId="67A462A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9FF8A" w14:textId="1123931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D3888" w14:textId="56A57A85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ACB8" w14:textId="0F03072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2,8%</w:t>
            </w:r>
          </w:p>
        </w:tc>
      </w:tr>
      <w:tr w:rsidR="000C0F77" w14:paraId="38208D4D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42F1C" w14:textId="15A478C3" w:rsidR="000C0F77" w:rsidRDefault="000C0F77" w:rsidP="000C0F7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02289" w14:textId="27A8427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9A1AE" w14:textId="3AA3D40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C8E18" w14:textId="49B10FD9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3E831" w14:textId="7E6525D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F5F7E" w14:textId="4C84851A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F32E3" w14:textId="15370A7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002FC" w14:textId="6654C346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F5330" w14:textId="559AC0BC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749E2" w14:textId="467FB9FD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A16E1" w14:textId="3458192E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C7CED" w14:textId="2753FA3A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132A3" w14:textId="0A1A32AB" w:rsidR="000C0F77" w:rsidRDefault="000C0F77" w:rsidP="000C0F7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</w:tbl>
    <w:p w14:paraId="79EF5A7C" w14:textId="77777777" w:rsidR="004411ED" w:rsidRDefault="004411ED" w:rsidP="004411ED">
      <w:pPr>
        <w:pStyle w:val="segue"/>
      </w:pPr>
      <w:r>
        <w:t>segue</w:t>
      </w:r>
    </w:p>
    <w:p w14:paraId="6E6F3D22" w14:textId="77777777" w:rsidR="004411ED" w:rsidRDefault="004411ED" w:rsidP="004411ED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C892562" w14:textId="33B11EB8" w:rsidR="004411ED" w:rsidRDefault="004411ED" w:rsidP="0026639C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14"/>
        <w:gridCol w:w="832"/>
        <w:gridCol w:w="832"/>
        <w:gridCol w:w="777"/>
        <w:gridCol w:w="839"/>
        <w:gridCol w:w="832"/>
        <w:gridCol w:w="804"/>
        <w:gridCol w:w="777"/>
        <w:gridCol w:w="839"/>
        <w:gridCol w:w="832"/>
        <w:gridCol w:w="832"/>
        <w:gridCol w:w="777"/>
        <w:gridCol w:w="839"/>
      </w:tblGrid>
      <w:tr w:rsidR="004411ED" w14:paraId="6AB653C4" w14:textId="77777777" w:rsidTr="00A047A1">
        <w:tc>
          <w:tcPr>
            <w:tcW w:w="5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124C66" w14:textId="77777777" w:rsidR="004411ED" w:rsidRDefault="004411ED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09A0DA" w14:textId="77777777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6C7CBA" w14:textId="13877AB7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F9A186" w14:textId="77777777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4411ED" w14:paraId="278C5F92" w14:textId="77777777" w:rsidTr="00A047A1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B867FB" w14:textId="77777777" w:rsidR="004411ED" w:rsidRDefault="004411ED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07A09F6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DCECEC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79E950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F851CB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66A745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2BE9B2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B10D28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5299EB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E78372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AA734C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15FE02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BE4C93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F02033" w14:paraId="220C50EC" w14:textId="77777777" w:rsidTr="00A047A1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3B3868" w14:textId="77777777" w:rsidR="00F02033" w:rsidRDefault="00F02033" w:rsidP="00F0203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EFDBDA" w14:textId="4BF65470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D20D83" w14:textId="08768E0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5D5A31" w14:textId="311D281C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59F075" w14:textId="645C60D0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33,3%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6A6623" w14:textId="27D131F2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DD17F1" w14:textId="080C9330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EC607A" w14:textId="2D3D9AF5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3DFFB1" w14:textId="3A2ED1B7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66,7%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86D4D5" w14:textId="205EABC6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587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9FDDAB" w14:textId="2B55BD9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607F7B5" w14:textId="23A4DEA8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B6CE12" w14:textId="71520EA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D86641" w14:paraId="5FE897A5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A700" w14:textId="1489EFCE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STATUS DELLA PRESA IN CARICO AL 31/12/20</w:t>
            </w:r>
            <w:r w:rsidR="00622E53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096E31" w14:paraId="1922C7EF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E7D50" w14:textId="440BF53A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 corso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A673D" w14:textId="30F6F8F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76EB2" w14:textId="54DDA2C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E6CD8" w14:textId="121A4C0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26D90" w14:textId="5469B72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21802" w14:textId="79CB5E0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FF7BD" w14:textId="421FFED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006F9" w14:textId="0E1224E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34ED" w14:textId="2B6F951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6A52" w14:textId="1ECEBBD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2C04E" w14:textId="65E5079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8351F" w14:textId="6F40109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AB65B" w14:textId="43C1307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76,8%</w:t>
            </w:r>
          </w:p>
        </w:tc>
      </w:tr>
      <w:tr w:rsidR="00096E31" w14:paraId="41C2F5AB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CCD80" w14:textId="3C5E2916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dimissione concordata / fine programma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91C0" w14:textId="562E856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83BF5" w14:textId="4F5E7FD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0EB3E" w14:textId="6ACC99C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D56B5" w14:textId="6242929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42589" w14:textId="7868AD7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DE90" w14:textId="7B7C2D0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6F7D4" w14:textId="21D0D61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E5EB9" w14:textId="1506039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4CFD3" w14:textId="0972A22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5ABB8" w14:textId="7F242A6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9720E" w14:textId="0501847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9767B" w14:textId="260BAD3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8,3%</w:t>
            </w:r>
          </w:p>
        </w:tc>
      </w:tr>
      <w:tr w:rsidR="00096E31" w14:paraId="019C5574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788AB" w14:textId="41CB0469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dimissione anticipata (arresto,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ecc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0960" w14:textId="3AB3673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B6817" w14:textId="6BC95B5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50762" w14:textId="690BAEB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909F3" w14:textId="462BE28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F96D3" w14:textId="247DFBB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A1DE8" w14:textId="7AEE95B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A0D7F" w14:textId="59B1944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48E2A" w14:textId="0CA069B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B09C" w14:textId="078086E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A11DD" w14:textId="2E35A8A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BFFD0" w14:textId="7848566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8EB4" w14:textId="3344702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096E31" w14:paraId="6CB9D73A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6F03F" w14:textId="13362448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trasferito ad altra struttura sanitaria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B8811" w14:textId="5D53F75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FB7B0" w14:textId="6D6A7C2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6A7AA" w14:textId="40A1ED8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FE98" w14:textId="7B7DFD5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60542" w14:textId="0290E0E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46827" w14:textId="4057ACE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C7C54" w14:textId="08DE133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A8C63" w14:textId="0CAE690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8A50F" w14:textId="69E768B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0E3EE" w14:textId="127BCB0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4CCC5" w14:textId="675E738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07AF5" w14:textId="1A160D3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1,4%</w:t>
            </w:r>
          </w:p>
        </w:tc>
      </w:tr>
      <w:tr w:rsidR="00096E31" w14:paraId="5E48E1E9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2BE30" w14:textId="1885290C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abbandono / drop out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7037E" w14:textId="3D50F51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DBA43" w14:textId="0A4A076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F6CBD" w14:textId="439F2B7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B64AE" w14:textId="0B04A59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22EC4" w14:textId="56C901B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900F2" w14:textId="4B2C1FF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64BC2" w14:textId="436393C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53775" w14:textId="50556AF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D3F25" w14:textId="0B18313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C5EC3" w14:textId="4FB9E37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C1D07" w14:textId="11B9B0D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28C9A" w14:textId="6DC59FE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12,3%</w:t>
            </w:r>
          </w:p>
        </w:tc>
      </w:tr>
      <w:tr w:rsidR="00096E31" w14:paraId="07BF4073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F8C20" w14:textId="217E85B2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decesso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F715B" w14:textId="44E1AD4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C7FB5" w14:textId="5B07B6A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C1FD1" w14:textId="22796AF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D5F54" w14:textId="0F6731F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F0185" w14:textId="5794776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A034B" w14:textId="4EB6D42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CFBA9" w14:textId="014FE05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F4AB3" w14:textId="655502E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0,2%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199BC" w14:textId="42CF9D0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37991" w14:textId="6F09528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B9954" w14:textId="346CC85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5E356" w14:textId="7286767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0,3%</w:t>
            </w:r>
          </w:p>
        </w:tc>
      </w:tr>
      <w:tr w:rsidR="00D86641" w14:paraId="6C753252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25F6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STATO CIVILE</w:t>
            </w:r>
          </w:p>
        </w:tc>
      </w:tr>
      <w:tr w:rsidR="00096E31" w14:paraId="7502EFF9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85977" w14:textId="44DDAFD1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celibe / nubile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D16CE" w14:textId="5707094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097E1" w14:textId="4778FAB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F71AC" w14:textId="6D63F1A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8B2A5" w14:textId="77923C8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A31A5" w14:textId="2AD58C3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F4847" w14:textId="64EFCE8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4B49F" w14:textId="44ECA1B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206AA" w14:textId="102B879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66580" w14:textId="52A9BFF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0ACBF" w14:textId="3CF6868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02601" w14:textId="3A76C97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ECFB4" w14:textId="721CECB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40,4%</w:t>
            </w:r>
          </w:p>
        </w:tc>
      </w:tr>
      <w:tr w:rsidR="00096E31" w14:paraId="76D28E3E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D1D85" w14:textId="6CC46EA8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coniugato/a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226BF" w14:textId="1C60D12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54668" w14:textId="7DD08CD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AAF2B" w14:textId="6418561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EBE9E" w14:textId="7764D9E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37D82" w14:textId="516D2C2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289FE" w14:textId="1C396F8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49DBB" w14:textId="3B9B8FC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3DB35" w14:textId="42BD5FE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D7D03" w14:textId="7CF2F19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1A020" w14:textId="01C47E8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8C2C5" w14:textId="730E2D0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BC8F" w14:textId="3A7610A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42,3%</w:t>
            </w:r>
          </w:p>
        </w:tc>
      </w:tr>
      <w:tr w:rsidR="00096E31" w14:paraId="1C484FCB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C7A1" w14:textId="39DBE9D9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separato/a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21C90" w14:textId="5308D46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EBF8A" w14:textId="0938739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6FB75" w14:textId="4A89662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987C0" w14:textId="762304A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9BF31" w14:textId="3BF736D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8B0F7" w14:textId="6B444DB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9B85E" w14:textId="1E1C093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B050" w14:textId="0ECB269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2AF74" w14:textId="06F5C4A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1A612" w14:textId="28D68B5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CCB78" w14:textId="667A0BA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86A5" w14:textId="7138FC6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12,8%</w:t>
            </w:r>
          </w:p>
        </w:tc>
      </w:tr>
      <w:tr w:rsidR="00096E31" w14:paraId="1018C201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9EF4C" w14:textId="7EDAF6E4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vedovo/a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DF433" w14:textId="4644334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E2E35" w14:textId="01B0A98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F6D77" w14:textId="565D176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2947" w14:textId="0235B22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7415E" w14:textId="3F7B442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36BF2" w14:textId="71DADB4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0F09E" w14:textId="5998E0A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B9EBC" w14:textId="6968BC7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57B1E" w14:textId="02B1C38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13285" w14:textId="2D95F7C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C05A2" w14:textId="2A655A8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11894" w14:textId="2E2E93A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3,5%</w:t>
            </w:r>
          </w:p>
        </w:tc>
      </w:tr>
      <w:tr w:rsidR="00096E31" w14:paraId="3BA48859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76AD8" w14:textId="6ABC4691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A914" w14:textId="23932C5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5181E" w14:textId="092BA5D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B050D" w14:textId="13DAACC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D9F83" w14:textId="19B076D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D2B9F" w14:textId="4188BFA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5419" w14:textId="03834CE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9F4AF" w14:textId="4902E13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C0DB" w14:textId="7E4D71B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5EE3" w14:textId="0762117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7EF53" w14:textId="5980F18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51A39" w14:textId="34304D3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BB2BB" w14:textId="7D7F8F3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D86641" w14:paraId="1D3C0B6A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FA50F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TITOLO DI STUDIO</w:t>
            </w:r>
          </w:p>
        </w:tc>
      </w:tr>
      <w:tr w:rsidR="00096E31" w14:paraId="169BD433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EA89E" w14:textId="5F4775AB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nessuno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77756" w14:textId="0E96E7C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F216" w14:textId="59701C3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919A5" w14:textId="0BBFBA4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9BF43" w14:textId="1C83EA8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B2B88" w14:textId="321CC56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1D11C" w14:textId="3483727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FC455" w14:textId="49705BC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BF4AD" w14:textId="4ADAFA1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67E2B" w14:textId="3AEBBD2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311FB" w14:textId="7AAA05B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5CCA2" w14:textId="2E998F6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845D4" w14:textId="4167EB1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0,6%</w:t>
            </w:r>
          </w:p>
        </w:tc>
      </w:tr>
      <w:tr w:rsidR="00096E31" w14:paraId="3629DF1B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85781" w14:textId="7261F159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elementare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1EBCB" w14:textId="44C3648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FB55E" w14:textId="6901738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DC345" w14:textId="61CDE38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90C07" w14:textId="1B93C68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F39D7" w14:textId="3737332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ACA05" w14:textId="0BE6D13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4DE48" w14:textId="2B158ED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06067" w14:textId="58D357D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F06A4" w14:textId="7DA1EE9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E9667" w14:textId="60EBBD5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C9236" w14:textId="1697FBC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DC36" w14:textId="2A83717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3,2%</w:t>
            </w:r>
          </w:p>
        </w:tc>
      </w:tr>
      <w:tr w:rsidR="00096E31" w14:paraId="72F2F1B9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0E054" w14:textId="55DA1B53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lic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media inferiore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AE855" w14:textId="4763BA1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FDB6B" w14:textId="3874D85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9035" w14:textId="25965D4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61028" w14:textId="2ABECF3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68C45" w14:textId="4D56DC6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026AF" w14:textId="4886DB6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8C577" w14:textId="7EBE1AA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C416B" w14:textId="0BB6D5A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681E3" w14:textId="3F1C5B2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19709" w14:textId="4028637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C2F9A" w14:textId="0E0D93F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B0030" w14:textId="1E62C50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41,8%</w:t>
            </w:r>
          </w:p>
        </w:tc>
      </w:tr>
      <w:tr w:rsidR="00096E31" w14:paraId="58A944EA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04090" w14:textId="44B0B516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diploma scuola superiore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9C5FA" w14:textId="476E0DF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CF6CA" w14:textId="58C4A36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47DAD" w14:textId="060FE22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6049A" w14:textId="4710D39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B6EF9" w14:textId="4CD639A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D1702" w14:textId="12A54765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6552" w14:textId="3A00EAD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3BA1B" w14:textId="6276FB19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763F1" w14:textId="54C6204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1EEFD" w14:textId="2BD3CC2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A42F8" w14:textId="49AE2597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7DCAA" w14:textId="4177DA3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41,5%</w:t>
            </w:r>
          </w:p>
        </w:tc>
      </w:tr>
      <w:tr w:rsidR="00096E31" w14:paraId="6AF80BB7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5B912" w14:textId="35A66AF2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corso professionale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9CF3D" w14:textId="54F3268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03FFC" w14:textId="0DEBA72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384E3" w14:textId="4698460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D9FE0" w14:textId="69DD99B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B430B" w14:textId="30F9B31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7E1B2" w14:textId="3BF42C58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A6EA9" w14:textId="7CD6201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4331F" w14:textId="74E4DCE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9EB0D" w14:textId="4E3371E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B33CD" w14:textId="4E96E72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F36C3" w14:textId="1D4FBF6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490E9" w14:textId="33340C1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4,6%</w:t>
            </w:r>
          </w:p>
        </w:tc>
      </w:tr>
      <w:tr w:rsidR="002B2DE1" w14:paraId="14D541FF" w14:textId="77777777" w:rsidTr="00622E53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659DA" w14:textId="02BEDFFF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laurea/dottorato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1C91A" w14:textId="7D1756D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CBA2B" w14:textId="6EAC3E9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EE7A7" w14:textId="0A54F36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9B806" w14:textId="5C693E0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7,1%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5AD85" w14:textId="006397EB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EC45F" w14:textId="16AA5FC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0506D" w14:textId="158AF83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05E3" w14:textId="07AA936E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6,9%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0E0AE" w14:textId="6D07672F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85FEF" w14:textId="557D77E2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51CE0" w14:textId="73188013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1C166" w14:textId="3CF0A79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7,0%</w:t>
            </w:r>
          </w:p>
        </w:tc>
      </w:tr>
      <w:tr w:rsidR="00096E31" w14:paraId="554A6754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19A1B37" w14:textId="775905E4" w:rsidR="00096E31" w:rsidRDefault="00096E31" w:rsidP="00096E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rilevato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012BF7B" w14:textId="2D440014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4A48BBDB" w14:textId="24C3C9A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35BA928" w14:textId="061C8D20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4E755340" w14:textId="105EBC9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607916D" w14:textId="1D76075C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6B62A789" w14:textId="54051CBA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42C221AA" w14:textId="632BF04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2C924A01" w14:textId="27AD8C11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1,9%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032DDAA3" w14:textId="47E32B7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112963A1" w14:textId="71072C0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7BDFC4BE" w14:textId="3B31D4ED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</w:tcPr>
          <w:p w14:paraId="528BB923" w14:textId="01C258A6" w:rsidR="00096E31" w:rsidRDefault="00096E31" w:rsidP="00096E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</w:tr>
    </w:tbl>
    <w:p w14:paraId="73487469" w14:textId="77777777" w:rsidR="004411ED" w:rsidRDefault="004411ED" w:rsidP="004411ED">
      <w:pPr>
        <w:pStyle w:val="segue"/>
      </w:pPr>
      <w:r>
        <w:t>segue</w:t>
      </w:r>
    </w:p>
    <w:p w14:paraId="3DA6C719" w14:textId="77777777" w:rsidR="004411ED" w:rsidRDefault="004411ED" w:rsidP="004411ED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230D3BD" w14:textId="77777777" w:rsidR="004411ED" w:rsidRDefault="004411ED" w:rsidP="0026639C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14"/>
        <w:gridCol w:w="832"/>
        <w:gridCol w:w="832"/>
        <w:gridCol w:w="777"/>
        <w:gridCol w:w="839"/>
        <w:gridCol w:w="832"/>
        <w:gridCol w:w="804"/>
        <w:gridCol w:w="777"/>
        <w:gridCol w:w="839"/>
        <w:gridCol w:w="832"/>
        <w:gridCol w:w="832"/>
        <w:gridCol w:w="777"/>
        <w:gridCol w:w="839"/>
      </w:tblGrid>
      <w:tr w:rsidR="004411ED" w14:paraId="4C1FD2C6" w14:textId="77777777" w:rsidTr="00A047A1">
        <w:tc>
          <w:tcPr>
            <w:tcW w:w="5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37C257" w14:textId="77777777" w:rsidR="004411ED" w:rsidRDefault="004411ED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2764CB" w14:textId="77777777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526369" w14:textId="4DCF95AD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BC9EAA" w14:textId="77777777" w:rsidR="004411ED" w:rsidRDefault="004411ED" w:rsidP="00A047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4411ED" w14:paraId="35C13BF9" w14:textId="77777777" w:rsidTr="00A047A1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E5C8CC" w14:textId="77777777" w:rsidR="004411ED" w:rsidRDefault="004411ED" w:rsidP="00A047A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9553644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50FA7CC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A4EF77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835E1B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BDFC4A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846B7D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21C749F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B2EC46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31F2495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CB1203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7EEB89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1ECD93" w14:textId="77777777" w:rsidR="004411ED" w:rsidRDefault="004411ED" w:rsidP="00A047A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F02033" w14:paraId="7AD2DB52" w14:textId="77777777" w:rsidTr="00A047A1">
        <w:tc>
          <w:tcPr>
            <w:tcW w:w="531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268271" w14:textId="77777777" w:rsidR="00F02033" w:rsidRDefault="00F02033" w:rsidP="00F0203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6711BA" w14:textId="5C317F57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202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1FDCE6" w14:textId="7E776B44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6A0C3E" w14:textId="2BC0A896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647233" w14:textId="2023C38D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33,3%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7DF9E7" w14:textId="1C3120FC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E8D1A3" w14:textId="4575025B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BF0EF7" w14:textId="49DCDAC1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ADEEC6" w14:textId="5F28AF79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66,7%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AE01FC" w14:textId="62AA390F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587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8F1BA7" w14:textId="5CAEA8E2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24C04B" w14:textId="7BD61731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F1C301" w14:textId="66EABDD5" w:rsidR="00F02033" w:rsidRDefault="00F02033" w:rsidP="00F020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100%</w:t>
            </w:r>
          </w:p>
        </w:tc>
      </w:tr>
      <w:tr w:rsidR="00D86641" w14:paraId="55FE5D9D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823E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LAVORATIVA</w:t>
            </w:r>
          </w:p>
        </w:tc>
      </w:tr>
      <w:tr w:rsidR="00F80071" w14:paraId="436FF8EE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28C1" w14:textId="4C63476C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condizione non professionale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A29FD" w14:textId="014191B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99964" w14:textId="2287C15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E59F0" w14:textId="2940BFE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000A" w14:textId="1DB34FA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4DC9" w14:textId="20ADA5E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DCCF" w14:textId="6155846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9AEF" w14:textId="29AD9C2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2A355" w14:textId="7EC27B4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0CBEC" w14:textId="60FF2DB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BE09E" w14:textId="45C0326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4FCF7" w14:textId="325FF22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97B68" w14:textId="51D9EB6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20,8%</w:t>
            </w:r>
          </w:p>
        </w:tc>
      </w:tr>
      <w:tr w:rsidR="00F80071" w14:paraId="2B69723C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DAC7C" w14:textId="7B1D46AF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occupati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EEBB6" w14:textId="4956E86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576B6" w14:textId="6802FCA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81CE7" w14:textId="606E09F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99C44" w14:textId="6B09B4F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CA815" w14:textId="56EBA16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8FD21" w14:textId="018F18E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3AA1C" w14:textId="46CEC01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1ED2E" w14:textId="56A1D43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4E50A" w14:textId="65E62B6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3769E" w14:textId="239CFA6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57E7" w14:textId="5FD5B38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AFDDB" w14:textId="50350E3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54,6%</w:t>
            </w:r>
          </w:p>
        </w:tc>
      </w:tr>
      <w:tr w:rsidR="00F80071" w14:paraId="57FD8015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30B2" w14:textId="02FF46F5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disoccupati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8DD24" w14:textId="5F603C0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8051" w14:textId="3E02A2B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F512B" w14:textId="64B51DA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9C77C" w14:textId="6A000EE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6AE92" w14:textId="69FB5C3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3FEAA" w14:textId="2880149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DA19C" w14:textId="57C3F04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E66A" w14:textId="251441C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D5D61" w14:textId="3B8307B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42928" w14:textId="0235388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BB1FB" w14:textId="25E2C12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7CAD7" w14:textId="3E179E7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13,7%</w:t>
            </w:r>
          </w:p>
        </w:tc>
      </w:tr>
      <w:tr w:rsidR="00F80071" w14:paraId="4E364BA5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87A3" w14:textId="33806A3B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occupazione saltuaria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B422C" w14:textId="7D0944F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6502E" w14:textId="2FFEE4C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E9F0C" w14:textId="687B9A5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85AE4" w14:textId="09D5FCB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393E7" w14:textId="402F937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DCBCE" w14:textId="5D54727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04ADF" w14:textId="185A311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506DC" w14:textId="051BD22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4E217" w14:textId="0502D12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260B9" w14:textId="0A450C4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58747" w14:textId="7B2ECDA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3822F" w14:textId="72F5467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6,0%</w:t>
            </w:r>
          </w:p>
        </w:tc>
      </w:tr>
      <w:tr w:rsidR="00F80071" w14:paraId="153FD362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0DB7A" w14:textId="0AF9DA3C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08553" w14:textId="677EC20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7AF39" w14:textId="09A6C48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9F119" w14:textId="5F2DAFB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352A7" w14:textId="6C93E1B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4,6%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6B333" w14:textId="2070967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7FE5" w14:textId="60A6A67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86243" w14:textId="496743C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E77BD" w14:textId="1FFFFBA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44781" w14:textId="4F2CDB0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80264" w14:textId="4138102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0B10F" w14:textId="61FB921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57AAB" w14:textId="7720D99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3,7%</w:t>
            </w:r>
          </w:p>
        </w:tc>
      </w:tr>
      <w:tr w:rsidR="00F80071" w14:paraId="30D8C898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D013C" w14:textId="68CA8C91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54233" w14:textId="613C796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96B7C" w14:textId="548E69C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D1611" w14:textId="5DAF8B4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44F7C" w14:textId="7CF6F86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A3991" w14:textId="3F5FE2B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F2A59" w14:textId="3A810A9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8546C" w14:textId="433E4D6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BA700" w14:textId="6D992C3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276E7" w14:textId="6F7102F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855D4" w14:textId="5195931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1A504" w14:textId="04E8EF3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48617" w14:textId="2A17276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D86641" w14:paraId="5C201483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3774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ABITATIVA</w:t>
            </w:r>
          </w:p>
        </w:tc>
      </w:tr>
      <w:tr w:rsidR="00F80071" w14:paraId="409DC395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FC858" w14:textId="6FAC3F7C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dimora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5C13E" w14:textId="1AB0B8A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3493A" w14:textId="57F2983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D30E1" w14:textId="011942C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8F67D" w14:textId="6606979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4EF94" w14:textId="380E269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7D643" w14:textId="35E4906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3857B" w14:textId="43329A0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4A1EA" w14:textId="6ED949B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46CDE" w14:textId="39509CB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158D8" w14:textId="640C387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A01EE" w14:textId="385C222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8C86D" w14:textId="3F62D50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96,5%</w:t>
            </w:r>
          </w:p>
        </w:tc>
      </w:tr>
      <w:tr w:rsidR="00F80071" w14:paraId="5EC3DDAD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4F7A1" w14:textId="44E1CA4F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senza dimora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CC6C9" w14:textId="1A7DAB7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2EB0E" w14:textId="4B0E55A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0505A" w14:textId="0FA410F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7657D" w14:textId="4F18609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D2940" w14:textId="7DE9401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468F8" w14:textId="1EBBC0E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BE182" w14:textId="794968B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73C41" w14:textId="2CEA8AB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F3F31" w14:textId="5DB2610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7E967" w14:textId="3957BF8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213DF" w14:textId="1009A4B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12ACE" w14:textId="0C7DF47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F80071" w14:paraId="146DB986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C2292" w14:textId="786F1AB4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presso istituzioni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70405" w14:textId="600A1AA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20A83" w14:textId="31C8891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9FD23" w14:textId="5F88DD0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0EE5F" w14:textId="7E04F1D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5975E" w14:textId="1246374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CB75C" w14:textId="13F2771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2FF78" w14:textId="6F408D3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F572A" w14:textId="60C99CC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0,4%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FC56C" w14:textId="2705AEC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56792" w14:textId="19C9482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333BE" w14:textId="199A0C1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4CDF4" w14:textId="0E96AF8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0,5%</w:t>
            </w:r>
          </w:p>
        </w:tc>
      </w:tr>
      <w:tr w:rsidR="00F80071" w14:paraId="1604C5D6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2FFC7" w14:textId="73F7A047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B54AD" w14:textId="3037E57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C5375" w14:textId="768BBBA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A647B" w14:textId="3FA9A2B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D8644" w14:textId="70ECFB3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4D8C2" w14:textId="71E2DA0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C86A2" w14:textId="276A963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CDDE" w14:textId="429F040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78F66" w14:textId="14CE4DA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4F60C" w14:textId="40F5F29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01AD4" w14:textId="5CB8402C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20324" w14:textId="6AB2BD6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F6AE6" w14:textId="4631EEC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0,7%</w:t>
            </w:r>
          </w:p>
        </w:tc>
      </w:tr>
      <w:tr w:rsidR="00F80071" w14:paraId="1F23E1A3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652C5" w14:textId="0306173D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39F6" w14:textId="3928B8B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68FE0" w14:textId="385A326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A415D" w14:textId="6E75637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A8771" w14:textId="3F520D4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AE13B" w14:textId="5165176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F4C8D" w14:textId="3AF195B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8BF4C" w14:textId="2BFF161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FAD0A" w14:textId="3549C87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E17BA" w14:textId="1A7D6A2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0EBCD" w14:textId="346D9AD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2E369" w14:textId="0F83ADB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B0CB9" w14:textId="40614BF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  <w:tr w:rsidR="00D86641" w14:paraId="4B3F0EDE" w14:textId="77777777" w:rsidTr="004411E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E82E" w14:textId="77777777" w:rsidR="00D86641" w:rsidRDefault="00D8664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SITUAZIONE DI CONVIVENZA</w:t>
            </w:r>
          </w:p>
        </w:tc>
      </w:tr>
      <w:tr w:rsidR="00F80071" w14:paraId="683DFE02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A328A" w14:textId="15A4C9D5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da solo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1B471" w14:textId="3713E07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44ADC" w14:textId="66C63CE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8C4C6" w14:textId="3F018FA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944D" w14:textId="5F354CD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34CE6" w14:textId="2C2D61A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A085E" w14:textId="0E2B6CB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FDECE" w14:textId="44D5E9F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36AD0" w14:textId="41AB441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58F91" w14:textId="7AB160D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19DFF" w14:textId="3091DC3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6FDD4" w14:textId="31A6460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47EB7" w14:textId="525F25B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18,5%</w:t>
            </w:r>
          </w:p>
        </w:tc>
      </w:tr>
      <w:tr w:rsidR="00F80071" w14:paraId="42BAB2FB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6702A" w14:textId="673DA49B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famiglia di origine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9C225" w14:textId="40E17CF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9B279" w14:textId="78A34B0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0AC2B" w14:textId="5F64CDC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9C0CB" w14:textId="1863C3C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5F70D" w14:textId="3C934BD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37642" w14:textId="765BE68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C6EDC" w14:textId="4614054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5C032" w14:textId="213E6F6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B0294" w14:textId="7C1F140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E9505" w14:textId="3D7FE94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7D5EF" w14:textId="10E200E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6E1A1" w14:textId="0AB6315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30,0%</w:t>
            </w:r>
          </w:p>
        </w:tc>
      </w:tr>
      <w:tr w:rsidR="00F80071" w14:paraId="0E8E3D72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12AB1" w14:textId="2719F487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partner e/o figli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F842C" w14:textId="435439F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E447B" w14:textId="621BD95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5FAE0" w14:textId="4AB9AE8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63532" w14:textId="7988FFC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49,2%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3A67E" w14:textId="2600E2A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6F5C3" w14:textId="24F85CC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EDFFA" w14:textId="7F22288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3651F" w14:textId="72A13AB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0DEE" w14:textId="695AE8E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26217" w14:textId="655B183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9E54C" w14:textId="3406A4C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E5F62" w14:textId="0FA4089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48,0%</w:t>
            </w:r>
          </w:p>
        </w:tc>
      </w:tr>
      <w:tr w:rsidR="00F80071" w14:paraId="291018F5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80839" w14:textId="68341A89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 amici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022F6" w14:textId="195492E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A1050" w14:textId="2390E7C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0887A" w14:textId="1B297DC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0B219" w14:textId="5C90735B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1,3%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D3F2C" w14:textId="050E379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D6FDF" w14:textId="64A49EC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9A5A3" w14:textId="26E7C98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4013" w14:textId="2CC1D32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AD4EC" w14:textId="3C98D94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7282A" w14:textId="27FE933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CC992" w14:textId="1A154B0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DB89C" w14:textId="4397AD6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1,0%</w:t>
            </w:r>
          </w:p>
        </w:tc>
      </w:tr>
      <w:tr w:rsidR="00F80071" w14:paraId="21498850" w14:textId="77777777" w:rsidTr="004411ED">
        <w:tc>
          <w:tcPr>
            <w:tcW w:w="5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A3223" w14:textId="4D9783DD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25F53" w14:textId="527B0DB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FE199" w14:textId="3AA94B4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E7A62" w14:textId="741B2FC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9C63C" w14:textId="7F524D9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6D453" w14:textId="48339AB3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C368A" w14:textId="0BFF14B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5236D" w14:textId="77AB21C4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CD787" w14:textId="2FF5CC49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52218" w14:textId="4F3A1EB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9DA91" w14:textId="2228AB9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2E370" w14:textId="523BB0B1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C15B4" w14:textId="42F180CD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1,5%</w:t>
            </w:r>
          </w:p>
        </w:tc>
      </w:tr>
      <w:tr w:rsidR="00F80071" w14:paraId="23440B2F" w14:textId="77777777" w:rsidTr="004411ED"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F2A73" w14:textId="4CFB55A1" w:rsidR="00F80071" w:rsidRDefault="00F80071" w:rsidP="00F8007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non noto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C38E6" w14:textId="61169C07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F8F18" w14:textId="51B0EED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166C1" w14:textId="6603941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FEE8D" w14:textId="34DCF126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0,0%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7B8D" w14:textId="1F7D0888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3B260" w14:textId="5FA5B71E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F0B21" w14:textId="7E70034F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ACD4C" w14:textId="5A0572F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2D46C" w14:textId="7CF56510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BF7B8" w14:textId="5D4B9782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B286E" w14:textId="7F261575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AF4F3" w14:textId="1BB70C6A" w:rsidR="00F80071" w:rsidRDefault="00F80071" w:rsidP="00F8007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1,1%</w:t>
            </w:r>
          </w:p>
        </w:tc>
      </w:tr>
    </w:tbl>
    <w:p w14:paraId="6E584613" w14:textId="79B02AA3" w:rsidR="004411ED" w:rsidRDefault="004411ED" w:rsidP="00DB2278">
      <w:pPr>
        <w:pStyle w:val="titolotabelle"/>
      </w:pPr>
    </w:p>
    <w:p w14:paraId="76609B55" w14:textId="77777777" w:rsidR="004411ED" w:rsidRDefault="004411ED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332DA8C4" w14:textId="77D90112" w:rsidR="00DB2278" w:rsidRDefault="00DE2EB0" w:rsidP="00DB2278">
      <w:pPr>
        <w:pStyle w:val="titolotabelle"/>
      </w:pPr>
      <w:bookmarkStart w:id="17" w:name="_Toc83285279"/>
      <w:r w:rsidRPr="00986161">
        <w:lastRenderedPageBreak/>
        <w:t xml:space="preserve">Allegato </w:t>
      </w:r>
      <w:r>
        <w:t>3</w:t>
      </w:r>
      <w:r w:rsidRPr="00986161">
        <w:t>.</w:t>
      </w:r>
      <w:r>
        <w:t>2</w:t>
      </w:r>
      <w:r w:rsidRPr="00986161">
        <w:t xml:space="preserve">. </w:t>
      </w:r>
      <w:r>
        <w:tab/>
      </w:r>
      <w:r w:rsidR="00177C9A" w:rsidRPr="00177C9A">
        <w:t xml:space="preserve">Tipologia di gioco prevalente pattern d’uso delle persone in trattamento per </w:t>
      </w:r>
      <w:proofErr w:type="spellStart"/>
      <w:r w:rsidR="00177C9A" w:rsidRPr="00177C9A">
        <w:t>didisturbo</w:t>
      </w:r>
      <w:proofErr w:type="spellEnd"/>
      <w:r w:rsidR="00177C9A" w:rsidRPr="00177C9A">
        <w:t xml:space="preserve"> da gioco d’azzardo presso i </w:t>
      </w:r>
      <w:r w:rsidR="00177C9A">
        <w:tab/>
      </w:r>
      <w:r w:rsidR="00177C9A" w:rsidRPr="00177C9A">
        <w:t>servizi per le dipendenze del Lazio. Anno 2020</w:t>
      </w:r>
      <w:bookmarkEnd w:id="17"/>
    </w:p>
    <w:tbl>
      <w:tblPr>
        <w:tblW w:w="5000" w:type="pct"/>
        <w:tblInd w:w="-20" w:type="dxa"/>
        <w:tblCellMar>
          <w:top w:w="45" w:type="dxa"/>
          <w:left w:w="70" w:type="dxa"/>
          <w:bottom w:w="45" w:type="dxa"/>
          <w:right w:w="70" w:type="dxa"/>
        </w:tblCellMar>
        <w:tblLook w:val="04A0" w:firstRow="1" w:lastRow="0" w:firstColumn="1" w:lastColumn="0" w:noHBand="0" w:noVBand="1"/>
      </w:tblPr>
      <w:tblGrid>
        <w:gridCol w:w="3311"/>
        <w:gridCol w:w="989"/>
        <w:gridCol w:w="989"/>
        <w:gridCol w:w="989"/>
        <w:gridCol w:w="949"/>
        <w:gridCol w:w="990"/>
        <w:gridCol w:w="990"/>
        <w:gridCol w:w="990"/>
        <w:gridCol w:w="949"/>
        <w:gridCol w:w="990"/>
        <w:gridCol w:w="990"/>
        <w:gridCol w:w="990"/>
        <w:gridCol w:w="1010"/>
      </w:tblGrid>
      <w:tr w:rsidR="00DE2EB0" w14:paraId="2BB16182" w14:textId="77777777" w:rsidTr="0075072B"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8D22DD" w14:textId="77777777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9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7F3EA5" w14:textId="77777777" w:rsidR="00DE2EB0" w:rsidRDefault="00DE2E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39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09308ED" w14:textId="3D8CDD63" w:rsidR="00DE2EB0" w:rsidRDefault="00DE2E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CA1C6C" w14:textId="77777777" w:rsidR="00DE2EB0" w:rsidRDefault="00DE2EB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DE2EB0" w14:paraId="419E9972" w14:textId="77777777" w:rsidTr="0075072B"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F67EE2" w14:textId="77777777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6E88F4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88E536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CE2A06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2F071E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30C2B2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A9F45E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107B7D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5E2CE0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EC4545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2A553C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14D196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B94BD2" w14:textId="77777777" w:rsidR="00DE2EB0" w:rsidRDefault="00DE2EB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B76898" w14:paraId="3322153C" w14:textId="77777777" w:rsidTr="0075072B"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71824D" w14:textId="77777777" w:rsidR="00B76898" w:rsidRDefault="00B76898" w:rsidP="00B76898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A0C6A6" w14:textId="515C7479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F19FC1" w14:textId="3E0C253B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8A7399" w14:textId="725DFD04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818F2B" w14:textId="63AF57D0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33,2%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5E559C" w14:textId="2936421C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0073E95" w14:textId="1E7A685D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F885D1" w14:textId="4C6F5FCC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932526E" w14:textId="09371469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66,8%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9125F1" w14:textId="7F20CA7D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698E01" w14:textId="6978A8BF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799527" w14:textId="5E58EECD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5BDC5F" w14:textId="3EA61C4C" w:rsidR="00B76898" w:rsidRPr="00B76898" w:rsidRDefault="00B76898" w:rsidP="00B768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76898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100,0%</w:t>
            </w:r>
          </w:p>
        </w:tc>
      </w:tr>
      <w:tr w:rsidR="00DE2EB0" w14:paraId="27BB13FD" w14:textId="77777777" w:rsidTr="0075072B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67C7" w14:textId="77777777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COMPORTAMENTO PREVALENTE DI GIOCO</w:t>
            </w:r>
          </w:p>
        </w:tc>
      </w:tr>
      <w:tr w:rsidR="00B76898" w14:paraId="1F428BEA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A8A74" w14:textId="6FBDEBEB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VLT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7128" w14:textId="69CF69C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16BF" w14:textId="52A5512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8A1B" w14:textId="275083F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81D28" w14:textId="44875FB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37DC" w14:textId="71EA03C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D2D5" w14:textId="566BEB1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FC08" w14:textId="1499A0E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CA20" w14:textId="0A199D2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1F3FB" w14:textId="53F29E2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9D386" w14:textId="3A91949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4B8BC" w14:textId="0DF15A0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FE434" w14:textId="5804380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10,9%</w:t>
            </w:r>
          </w:p>
        </w:tc>
      </w:tr>
      <w:tr w:rsidR="00B76898" w14:paraId="689BD93B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E4E7F" w14:textId="30D1D473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New Slot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64AB4" w14:textId="538275F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E328" w14:textId="7F61168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37AD5" w14:textId="2B8F3AD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F641" w14:textId="0825796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37,4%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2C9ED" w14:textId="00E839A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936F4" w14:textId="2E09683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E0EC6" w14:textId="46F398B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99D7D" w14:textId="653D3C9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34,9%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C344" w14:textId="5CE9F89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ECF0A" w14:textId="2071FC4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631C" w14:textId="40209EB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1705" w14:textId="193F7CB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35,8%</w:t>
            </w:r>
          </w:p>
        </w:tc>
      </w:tr>
      <w:tr w:rsidR="00B76898" w14:paraId="3D24929F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99209" w14:textId="0638306D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Lotterie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448CC" w14:textId="71D01BF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998AC" w14:textId="770636B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BACC" w14:textId="53C3BAD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2CC8" w14:textId="5BCCBA2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B41F" w14:textId="5F7AD86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1DD54" w14:textId="10C456C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4D813" w14:textId="17E23EF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34C9" w14:textId="688302B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FBB5E" w14:textId="62C7140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3CF68" w14:textId="79C8196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887FB" w14:textId="4CFF834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59D68" w14:textId="5CCE654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15,1%</w:t>
            </w:r>
          </w:p>
        </w:tc>
      </w:tr>
      <w:tr w:rsidR="00B76898" w14:paraId="272FC395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9B08F" w14:textId="3736A400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Giochi a totalizzatore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2CC6" w14:textId="6561934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8510" w14:textId="232FF12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AE8B" w14:textId="6CE2E5D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314BD" w14:textId="6ACDA36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7571" w14:textId="17F894E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967A3" w14:textId="5316705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AE28" w14:textId="2DCC514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1B7B" w14:textId="50D26C2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2,9%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A2D8C" w14:textId="74C7039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5B55" w14:textId="79A3EDB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68EF0" w14:textId="2A87D4D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67CD5" w14:textId="6AE4EF1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2,7%</w:t>
            </w:r>
          </w:p>
        </w:tc>
      </w:tr>
      <w:tr w:rsidR="00B76898" w14:paraId="30A43CCA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EFA8D" w14:textId="24263187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Scommesse sportive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E1BE" w14:textId="00D8FDD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70CDE" w14:textId="51F4DA4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6822" w14:textId="0B77C7C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89EC5" w14:textId="27C5952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21,0%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FAACF" w14:textId="0E5AEB1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865E" w14:textId="1EB4C0E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7C58" w14:textId="5E64EFE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1EA7" w14:textId="1FBE50C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A89D" w14:textId="5F4BCF2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4E81" w14:textId="681F883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5892" w14:textId="6D02A74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B6BD" w14:textId="743F555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15,5%</w:t>
            </w:r>
          </w:p>
        </w:tc>
      </w:tr>
      <w:tr w:rsidR="00B76898" w14:paraId="007DE2A0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77FB03" w14:textId="3CB8D50D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Azzardo su internet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57B7A" w14:textId="19D2184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BE8" w14:textId="2BFA63B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D1567" w14:textId="3FD029F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AB607" w14:textId="2FE7A5D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9,2%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631CB" w14:textId="64D1847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0F284" w14:textId="54D3A9E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48D84" w14:textId="57294F7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5D972" w14:textId="66D9840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4,0%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3B1BF" w14:textId="41ABFD6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6C33B" w14:textId="7E253CF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C75EB" w14:textId="75A0ED2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476CA" w14:textId="39B6E32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5,7%</w:t>
            </w:r>
          </w:p>
        </w:tc>
      </w:tr>
      <w:tr w:rsidR="00B76898" w14:paraId="14C14215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D7CAAD" w14:textId="383473D5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Casinò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7282A" w14:textId="4F4C7C1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C9A84" w14:textId="44420DD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089D3" w14:textId="35190E5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4559E" w14:textId="1D485D1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0,0%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572E1" w14:textId="7C28701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EB79" w14:textId="3660B3F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A2A3E" w14:textId="36E4D89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6997" w14:textId="04559B6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1,5%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69E5" w14:textId="63379F0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95E31" w14:textId="67DBA20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F5C22" w14:textId="6FE30CD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787D" w14:textId="7470F72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1,0%</w:t>
            </w:r>
          </w:p>
        </w:tc>
      </w:tr>
      <w:tr w:rsidR="00B76898" w14:paraId="7F9B53B1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CD9D7" w14:textId="3E79A781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Altro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D963" w14:textId="30DDDE3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5AFF" w14:textId="43B41CD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4ACAC" w14:textId="5E49CB7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19A0" w14:textId="5D2611F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0F27B" w14:textId="46F5B70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32D21" w14:textId="7CF3665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719AA" w14:textId="406A555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5DF5" w14:textId="576D25B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599D" w14:textId="46A5FC06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E587" w14:textId="7EA9677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51DF" w14:textId="7A90A6F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AC29" w14:textId="212B799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10,7%</w:t>
            </w:r>
          </w:p>
        </w:tc>
      </w:tr>
      <w:tr w:rsidR="00B76898" w14:paraId="0DF7DCCB" w14:textId="77777777" w:rsidTr="0075072B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6B35A" w14:textId="2414030E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non noto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3586" w14:textId="7CC58E4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2781" w14:textId="502046C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40D4" w14:textId="2E4E8E5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4CB01" w14:textId="7FC1DBB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7,1%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C8B81" w14:textId="2D61482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098CC" w14:textId="039F766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2B3A6" w14:textId="20FDCE5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2A7E4" w14:textId="305E306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7,3%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FC5B1" w14:textId="5D511BC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1EC6" w14:textId="3C6CA94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954FE" w14:textId="3003960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5D8E" w14:textId="2FF7C34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7,3%</w:t>
            </w:r>
          </w:p>
        </w:tc>
      </w:tr>
      <w:tr w:rsidR="00DE2EB0" w14:paraId="77D1CD5A" w14:textId="77777777" w:rsidTr="0075072B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00CE" w14:textId="77777777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CIRCUITO DI GIOCO</w:t>
            </w:r>
          </w:p>
        </w:tc>
      </w:tr>
      <w:tr w:rsidR="00B76898" w14:paraId="5D3225A9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F2E7" w14:textId="34C2C5A8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legale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64F79" w14:textId="4FCD1CD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3C0B4" w14:textId="3D6FE2D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49AE0" w14:textId="2748DE3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642EA" w14:textId="3DF06EC6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1E60C" w14:textId="0022F18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32870" w14:textId="3120AEE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30E80" w14:textId="7CC8EE9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3F15" w14:textId="15425A46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89,9%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E8C3" w14:textId="35E51FD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5C68" w14:textId="62C5613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BB3E9" w14:textId="14E7404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1B8FA" w14:textId="6B114CE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90,2%</w:t>
            </w:r>
          </w:p>
        </w:tc>
      </w:tr>
      <w:tr w:rsidR="00B76898" w14:paraId="616FCF2C" w14:textId="77777777" w:rsidTr="0075072B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B23D" w14:textId="067CA17C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illegale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B2F0" w14:textId="558084D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86CA" w14:textId="450E741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1D8EA" w14:textId="420FE9E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B4134" w14:textId="5F43964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1,7%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14A93" w14:textId="387E3C0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6A559" w14:textId="3A8AEA9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206CC" w14:textId="2EF5D74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B942E" w14:textId="1397E82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2,1%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07AE9" w14:textId="60E947A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7FA16" w14:textId="551471E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F5BB" w14:textId="19AB52D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CFBAC" w14:textId="56E211B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2,0%</w:t>
            </w:r>
          </w:p>
        </w:tc>
      </w:tr>
      <w:tr w:rsidR="00DE2EB0" w14:paraId="540EC842" w14:textId="77777777" w:rsidTr="0075072B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B516" w14:textId="77777777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FREQUENZA</w:t>
            </w:r>
          </w:p>
        </w:tc>
      </w:tr>
      <w:tr w:rsidR="00B76898" w14:paraId="22361817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57FD1" w14:textId="1FF813BA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una volta al giorno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47B8" w14:textId="6F5FC28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5309" w14:textId="25D8454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7370A" w14:textId="549D2B1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725E" w14:textId="4DE2609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23,9%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642D" w14:textId="7A24443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FEFE" w14:textId="1C5A9F16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3ECC" w14:textId="1ACB2D5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00DB" w14:textId="6DED0E6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20,1%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CCF5D" w14:textId="7C9DB57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BFBA6" w14:textId="31EE23F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F97B" w14:textId="788A193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A5EC" w14:textId="3E4E15D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21,4%</w:t>
            </w:r>
          </w:p>
        </w:tc>
      </w:tr>
      <w:tr w:rsidR="00B76898" w14:paraId="6242197F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FD87" w14:textId="051D0393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due o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piu'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volte al giorno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EF59" w14:textId="49EADBF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2F1DD" w14:textId="3E60A44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7E88" w14:textId="1BC6415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F9AD" w14:textId="6619C82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21,4%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E4C9E" w14:textId="3B480F1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E4375" w14:textId="549F633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EB54D" w14:textId="205B669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FDA1" w14:textId="1158518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20,5%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B4DF" w14:textId="490C379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AF5F" w14:textId="139AF4A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999F" w14:textId="6B9A5BC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0E86" w14:textId="4422380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20,8%</w:t>
            </w:r>
          </w:p>
        </w:tc>
      </w:tr>
      <w:tr w:rsidR="00B76898" w14:paraId="3E9DF4D8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0FDB" w14:textId="1A3A26B6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due o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piu'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volte a settimana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FB8E" w14:textId="478E614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C5CDD" w14:textId="41F525A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361CC" w14:textId="4E8496D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BD54E" w14:textId="301EB71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35,3%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F777" w14:textId="480DA3C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59CF" w14:textId="3DB1547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E4245" w14:textId="1D50F1B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5CCE" w14:textId="5C5B4001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40,3%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41E6" w14:textId="00060D4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6E016" w14:textId="42DF148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6310" w14:textId="15FB4C8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4A10" w14:textId="4D30C81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38,6%</w:t>
            </w:r>
          </w:p>
        </w:tc>
      </w:tr>
      <w:tr w:rsidR="00B76898" w14:paraId="68FEE435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6E2AE" w14:textId="26E5B675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una volta a settimana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0063" w14:textId="6072A3C8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27AE7" w14:textId="5032C7C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DED0" w14:textId="4D5F672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A4D0" w14:textId="5DA488E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2,9%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86B78" w14:textId="1F6F622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C55E" w14:textId="27498C5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37AC4" w14:textId="393FBA2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9A651" w14:textId="25333F04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E4798" w14:textId="78735C6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D67B6" w14:textId="3BBDEAC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949F" w14:textId="2FFFD96E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279FE" w14:textId="45157F5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4,3%</w:t>
            </w:r>
          </w:p>
        </w:tc>
      </w:tr>
      <w:tr w:rsidR="00B76898" w14:paraId="2C989454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5A46A" w14:textId="42E2294F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&lt;= 1 volta a settimana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4435" w14:textId="2FF9A1D7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8CF5" w14:textId="4018356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5577" w14:textId="767546E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947D" w14:textId="6C94263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5,5%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6C95" w14:textId="22A1A92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5CA2" w14:textId="49D0C7D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77CA" w14:textId="58199D1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380F" w14:textId="2CFB291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4,8%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D4959" w14:textId="1010754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3DA7D" w14:textId="24034353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1AA53" w14:textId="5F676BA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25D8" w14:textId="2317515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5,0%</w:t>
            </w:r>
          </w:p>
        </w:tc>
      </w:tr>
      <w:tr w:rsidR="00B76898" w14:paraId="0894BDFF" w14:textId="77777777" w:rsidTr="0075072B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3194" w14:textId="128BEE2C" w:rsidR="00B76898" w:rsidRDefault="00B76898" w:rsidP="00B768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non noto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DFD84" w14:textId="41D61B02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8972" w14:textId="4C5AD90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A1BE" w14:textId="03897F4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5F33B" w14:textId="69F8D08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10,9%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0E5FD" w14:textId="1C771E3B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06A8" w14:textId="52A9BB1D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03C83" w14:textId="3D21231F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537E" w14:textId="18D15B45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9,2%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5E3D1" w14:textId="53712E4A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170A3" w14:textId="696709AC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B0165" w14:textId="42E75F39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5F60" w14:textId="59468F20" w:rsidR="00B76898" w:rsidRDefault="00B76898" w:rsidP="00B768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9,8%</w:t>
            </w:r>
          </w:p>
        </w:tc>
      </w:tr>
      <w:tr w:rsidR="00DE2EB0" w14:paraId="185EAB13" w14:textId="77777777" w:rsidTr="0075072B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8420" w14:textId="43DA60D2" w:rsidR="00DE2EB0" w:rsidRDefault="00DE2EB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ET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MEDIA</w:t>
            </w:r>
          </w:p>
        </w:tc>
      </w:tr>
      <w:tr w:rsidR="0075072B" w14:paraId="02E22B81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5BD84" w14:textId="5477C8B2" w:rsidR="0075072B" w:rsidRDefault="0075072B" w:rsidP="0075072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Età media di primo uso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41A9D" w14:textId="52F38FEB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26.5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DD293" w14:textId="40750213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39.1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44491" w14:textId="406AE927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74F7B" w14:textId="1064D776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11599" w14:textId="34C231AF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44.3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66859" w14:textId="1A7EE575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32.3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DE90A" w14:textId="4927106B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1DBC8" w14:textId="726BFBC8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42.8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95581" w14:textId="2C49D059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31.0</w:t>
            </w:r>
          </w:p>
        </w:tc>
      </w:tr>
      <w:tr w:rsidR="0075072B" w14:paraId="0011513C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2B2D201" w14:textId="26CA9FE1" w:rsidR="0075072B" w:rsidRDefault="0075072B" w:rsidP="0075072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d.s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5152" w14:textId="46644165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9246" w14:textId="0F2DA48C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7F51" w14:textId="650E5511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011E2" w14:textId="71E24E94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BB36" w14:textId="11ED8911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AB42" w14:textId="60B00A0B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D600" w14:textId="5C7E4307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7B5E" w14:textId="72DE471F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12.5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95EB" w14:textId="545B5976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13.7</w:t>
            </w:r>
          </w:p>
        </w:tc>
      </w:tr>
      <w:tr w:rsidR="0075072B" w14:paraId="385EF006" w14:textId="77777777" w:rsidTr="0075072B">
        <w:tc>
          <w:tcPr>
            <w:tcW w:w="3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7617B6" w14:textId="4F83DE9B" w:rsidR="0075072B" w:rsidRDefault="0075072B" w:rsidP="0075072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Età media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eta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di uso continuativo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86AC7" w14:textId="10FFB8E1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31.3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4F69D" w14:textId="3D6437AD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44.0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59FDB" w14:textId="48B8BA91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25E97" w14:textId="71DA3AE5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34.7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38C03" w14:textId="5C124472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47.5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F4208" w14:textId="43D8C0ED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4F8F5" w14:textId="6D6E1312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FB6DB" w14:textId="32DE849D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46.5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6BFF6" w14:textId="1D92443E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35.7</w:t>
            </w:r>
          </w:p>
        </w:tc>
      </w:tr>
      <w:tr w:rsidR="0075072B" w14:paraId="4E6BD2C2" w14:textId="77777777" w:rsidTr="0075072B"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ABAE3C" w14:textId="2872BD06" w:rsidR="0075072B" w:rsidRDefault="0075072B" w:rsidP="0075072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d.s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7FA63" w14:textId="7176F5A7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5021" w14:textId="5074AFD5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12.2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C340" w14:textId="0002BE0E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501C" w14:textId="6DFDDB8D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FE31" w14:textId="2FD30CA4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10.0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643C" w14:textId="5351E3A0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13.6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21BE" w14:textId="2B8A5A1F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12.9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46EF6" w14:textId="7F00162A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10.8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8D70" w14:textId="7D0E2294" w:rsidR="0075072B" w:rsidRDefault="0075072B" w:rsidP="0075072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13.4</w:t>
            </w:r>
          </w:p>
        </w:tc>
      </w:tr>
    </w:tbl>
    <w:p w14:paraId="6E64E8A8" w14:textId="1694C078" w:rsidR="00035950" w:rsidRDefault="00035950" w:rsidP="00DB2278">
      <w:pPr>
        <w:pStyle w:val="titolotabelle"/>
      </w:pPr>
    </w:p>
    <w:p w14:paraId="35D54635" w14:textId="3BD401C1" w:rsidR="003C0054" w:rsidRDefault="003C0054" w:rsidP="003C0054">
      <w:pPr>
        <w:pStyle w:val="titolotabelle"/>
      </w:pPr>
      <w:bookmarkStart w:id="18" w:name="_Toc83285280"/>
      <w:r w:rsidRPr="00986161">
        <w:lastRenderedPageBreak/>
        <w:t xml:space="preserve">Allegato </w:t>
      </w:r>
      <w:r>
        <w:t>3</w:t>
      </w:r>
      <w:r w:rsidRPr="00986161">
        <w:t>.</w:t>
      </w:r>
      <w:r>
        <w:t>3</w:t>
      </w:r>
      <w:r w:rsidRPr="00986161">
        <w:t xml:space="preserve">. </w:t>
      </w:r>
      <w:r>
        <w:tab/>
      </w:r>
      <w:r w:rsidR="00B15241" w:rsidRPr="00B15241">
        <w:t xml:space="preserve">Diagnosi per Disturbo da gioco d'azzardo presso i </w:t>
      </w:r>
      <w:proofErr w:type="spellStart"/>
      <w:r w:rsidR="00B15241" w:rsidRPr="00B15241">
        <w:t>SerD</w:t>
      </w:r>
      <w:proofErr w:type="spellEnd"/>
      <w:r w:rsidR="00B15241" w:rsidRPr="00B15241">
        <w:t xml:space="preserve"> del Lazio. Anno 2020</w:t>
      </w:r>
      <w:bookmarkEnd w:id="18"/>
    </w:p>
    <w:tbl>
      <w:tblPr>
        <w:tblW w:w="5000" w:type="pct"/>
        <w:tblInd w:w="-20" w:type="dxa"/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6640"/>
        <w:gridCol w:w="920"/>
        <w:gridCol w:w="665"/>
        <w:gridCol w:w="645"/>
        <w:gridCol w:w="778"/>
        <w:gridCol w:w="650"/>
        <w:gridCol w:w="666"/>
        <w:gridCol w:w="645"/>
        <w:gridCol w:w="778"/>
        <w:gridCol w:w="650"/>
        <w:gridCol w:w="666"/>
        <w:gridCol w:w="645"/>
        <w:gridCol w:w="778"/>
      </w:tblGrid>
      <w:tr w:rsidR="001A64AB" w14:paraId="5A9F5CCB" w14:textId="77777777" w:rsidTr="001F63CD">
        <w:tc>
          <w:tcPr>
            <w:tcW w:w="6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E5E206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81CDCA4" w14:textId="77777777" w:rsidR="001A64AB" w:rsidRDefault="001A64A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</w:t>
            </w:r>
          </w:p>
        </w:tc>
        <w:tc>
          <w:tcPr>
            <w:tcW w:w="27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495EF6" w14:textId="2EBB2181" w:rsidR="001A64AB" w:rsidRDefault="001A64A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</w:t>
            </w:r>
            <w:r w:rsidR="00C91B0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in Carico o Rientrati</w:t>
            </w:r>
          </w:p>
        </w:tc>
        <w:tc>
          <w:tcPr>
            <w:tcW w:w="27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CCE5FA" w14:textId="77777777" w:rsidR="001A64AB" w:rsidRDefault="001A64A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</w:tr>
      <w:tr w:rsidR="00E84F91" w14:paraId="1CCDE8F7" w14:textId="77777777" w:rsidTr="001F63CD"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B7C1B2" w14:textId="77777777" w:rsidR="001A64AB" w:rsidRDefault="001A64A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8E9D5C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37A824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3A3F1F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94847E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ABB5E9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6E60D8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8616F6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2BA2B3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0D83DE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B88C97F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Fem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A6CBB4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Tot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E18591" w14:textId="77777777" w:rsidR="001A64AB" w:rsidRDefault="001A64A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%</w:t>
            </w:r>
          </w:p>
        </w:tc>
      </w:tr>
      <w:tr w:rsidR="00E84F91" w14:paraId="4E8A71D3" w14:textId="77777777" w:rsidTr="001F63CD"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6F04AE" w14:textId="77777777" w:rsidR="001F63CD" w:rsidRDefault="001F63CD" w:rsidP="001F63CD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133C7D" w14:textId="1BA7D54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044082" w14:textId="7679DE98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2B7E6F" w14:textId="6519728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9E65E7" w14:textId="3D23A213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33,2%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B8393E" w14:textId="7258C122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78CFB3" w14:textId="69D0E40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C4C723" w14:textId="6C9405E1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1883FF" w14:textId="291D66B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66,8%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8CB842" w14:textId="5DE235E4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85A805" w14:textId="3A69CD74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8BC52C" w14:textId="5FDEE165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17FE7A" w14:textId="4F9B27E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100%</w:t>
            </w:r>
          </w:p>
        </w:tc>
      </w:tr>
      <w:tr w:rsidR="001A64AB" w14:paraId="4478F5F6" w14:textId="77777777" w:rsidTr="001F63CD">
        <w:tc>
          <w:tcPr>
            <w:tcW w:w="15126" w:type="dxa"/>
            <w:gridSpan w:val="13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8DE2" w14:textId="77777777" w:rsidR="001A64AB" w:rsidRDefault="001A64A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DIAGNOSI PRINCIPALE</w:t>
            </w:r>
          </w:p>
        </w:tc>
      </w:tr>
      <w:tr w:rsidR="00E84F91" w14:paraId="065EC6F3" w14:textId="77777777" w:rsidTr="001F63CD"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0B68E" w14:textId="228B0D3A" w:rsidR="001F63CD" w:rsidRDefault="001F63CD" w:rsidP="001F63CD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disturbi del controllo degli impulsi, non classificati altrove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E85DC6" w14:textId="1D56A99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6235E4" w14:textId="2AA4B44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BA582D" w14:textId="4C1DFBCE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D582D9" w14:textId="20F577BF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30,7%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09AA22" w14:textId="029273AE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D09207" w14:textId="28F7BC7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7EC872" w14:textId="4E5CBC5A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DC9636" w14:textId="1FEC7E1B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44,4%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7B378F" w14:textId="19C021BC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0F4DA8" w14:textId="3C20296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22DE4E" w14:textId="2D5D1DD4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B7199F" w14:textId="17732438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39,80%</w:t>
            </w:r>
          </w:p>
        </w:tc>
      </w:tr>
      <w:tr w:rsidR="00E84F91" w14:paraId="4658CDE6" w14:textId="77777777" w:rsidTr="001F63CD"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3181D" w14:textId="5BAAD868" w:rsidR="001F63CD" w:rsidRDefault="001F63CD" w:rsidP="001F63CD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 percorso diagnostico non completato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10771" w14:textId="70ED40A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78471" w14:textId="2EBD3285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0CFC7" w14:textId="7FEB73A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FA7EA" w14:textId="51027E7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3,4%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96C56" w14:textId="4D4B077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DFF27" w14:textId="538150D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241D4" w14:textId="5D9AF88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42082" w14:textId="720677A1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0,8%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FE16F" w14:textId="0C44B5D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840BC" w14:textId="646EE882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824DE" w14:textId="1AB6799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B37CF" w14:textId="29803BE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1,70%</w:t>
            </w:r>
          </w:p>
        </w:tc>
      </w:tr>
      <w:tr w:rsidR="001F63CD" w14:paraId="742FE10B" w14:textId="77777777" w:rsidTr="001F63CD"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304C3" w14:textId="3786D3BA" w:rsidR="001F63CD" w:rsidRDefault="001F63CD" w:rsidP="001F63CD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assenza dei requisiti per certificazione di disturbo da gioco d'azzardo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AB489" w14:textId="4A7552FF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CC3D0" w14:textId="11FDE4F8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0C673" w14:textId="5445B9E3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9F2FC" w14:textId="11F9115C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0,4%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B72C8" w14:textId="1B1BAC5F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3633" w14:textId="0FB089F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F30AB" w14:textId="02A966DB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B10C7" w14:textId="37DB93C9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0,8%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F510B" w14:textId="7DC150A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52062" w14:textId="7C3FDDD9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84683" w14:textId="392EBD40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F39E" w14:textId="511F1DFC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0,70%</w:t>
            </w:r>
          </w:p>
        </w:tc>
      </w:tr>
      <w:tr w:rsidR="00E84F91" w14:paraId="5B9AA194" w14:textId="77777777" w:rsidTr="00A15D0B">
        <w:tc>
          <w:tcPr>
            <w:tcW w:w="6640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FD841" w14:textId="4DF9863F" w:rsidR="001F63CD" w:rsidRDefault="001F63CD" w:rsidP="001F63CD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diagnosi non eseguita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1E70" w14:textId="2D439BAA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48CF3" w14:textId="3F3C2C65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00D15" w14:textId="01C79295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2D16C" w14:textId="55A5417E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65,5%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8DA34" w14:textId="6D29CE2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7B8AF" w14:textId="206E44CF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E977" w14:textId="12D7F23F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D568B" w14:textId="035B8FF6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54,0%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DE3F1" w14:textId="42A062A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E7F67" w14:textId="0CFCB33D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46A4" w14:textId="7F152A51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414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4F291" w14:textId="6938C457" w:rsidR="001F63CD" w:rsidRDefault="001F63CD" w:rsidP="001F63CD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57,8%</w:t>
            </w:r>
          </w:p>
        </w:tc>
      </w:tr>
    </w:tbl>
    <w:p w14:paraId="7AE901E3" w14:textId="77777777" w:rsidR="003C0054" w:rsidRDefault="003C0054" w:rsidP="003C0054">
      <w:pPr>
        <w:pStyle w:val="titolotabelle"/>
      </w:pPr>
    </w:p>
    <w:p w14:paraId="13900176" w14:textId="0E7FF51A" w:rsidR="00B63C35" w:rsidRDefault="00B63C35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5DEA9A38" w14:textId="28EAF166" w:rsidR="00DE2EB0" w:rsidRDefault="00C25302" w:rsidP="00DB2278">
      <w:pPr>
        <w:pStyle w:val="titolotabelle"/>
      </w:pPr>
      <w:bookmarkStart w:id="19" w:name="_Toc83285281"/>
      <w:r w:rsidRPr="00986161">
        <w:lastRenderedPageBreak/>
        <w:t xml:space="preserve">Allegato </w:t>
      </w:r>
      <w:r>
        <w:t>3</w:t>
      </w:r>
      <w:r w:rsidRPr="00986161">
        <w:t>.</w:t>
      </w:r>
      <w:r>
        <w:t>4</w:t>
      </w:r>
      <w:r w:rsidRPr="00986161">
        <w:t xml:space="preserve">. </w:t>
      </w:r>
      <w:r>
        <w:tab/>
      </w:r>
      <w:r w:rsidR="006E5D3B" w:rsidRPr="006E5D3B">
        <w:t xml:space="preserve">Piani di trattamento registrati in favore delle persone incarico per Disturbo da gioco d'azzardo presso i </w:t>
      </w:r>
      <w:proofErr w:type="spellStart"/>
      <w:r w:rsidR="006E5D3B" w:rsidRPr="006E5D3B">
        <w:t>SerD</w:t>
      </w:r>
      <w:proofErr w:type="spellEnd"/>
      <w:r w:rsidR="006E5D3B" w:rsidRPr="006E5D3B">
        <w:t xml:space="preserve"> del Lazio. </w:t>
      </w:r>
      <w:r w:rsidR="006E5D3B">
        <w:tab/>
      </w:r>
      <w:r w:rsidR="006E5D3B" w:rsidRPr="006E5D3B">
        <w:t>Anno 2020</w:t>
      </w:r>
      <w:bookmarkEnd w:id="19"/>
    </w:p>
    <w:tbl>
      <w:tblPr>
        <w:tblW w:w="5000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79" w:type="dxa"/>
          <w:left w:w="70" w:type="dxa"/>
          <w:bottom w:w="79" w:type="dxa"/>
          <w:right w:w="70" w:type="dxa"/>
        </w:tblCellMar>
        <w:tblLook w:val="04A0" w:firstRow="1" w:lastRow="0" w:firstColumn="1" w:lastColumn="0" w:noHBand="0" w:noVBand="1"/>
      </w:tblPr>
      <w:tblGrid>
        <w:gridCol w:w="8231"/>
        <w:gridCol w:w="1842"/>
        <w:gridCol w:w="1416"/>
        <w:gridCol w:w="1842"/>
        <w:gridCol w:w="1795"/>
      </w:tblGrid>
      <w:tr w:rsidR="006C466E" w14:paraId="2E5FB306" w14:textId="77777777" w:rsidTr="00A90CFC"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B78DA5" w14:textId="77777777" w:rsidR="006C466E" w:rsidRDefault="006C466E" w:rsidP="006C466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C1A631" w14:textId="21E55FDD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1188EF" w14:textId="2011EBDB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2BEF836" w14:textId="7B10F17D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452315" w14:textId="7CBC9466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 su pazienti</w:t>
            </w:r>
          </w:p>
        </w:tc>
      </w:tr>
      <w:tr w:rsidR="006C466E" w14:paraId="460DB2BB" w14:textId="77777777" w:rsidTr="00A90CFC">
        <w:tc>
          <w:tcPr>
            <w:tcW w:w="8231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863B137" w14:textId="77777777" w:rsidR="006C466E" w:rsidRDefault="006C466E" w:rsidP="006C466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PIANI TOTALI DI TRATTAMENTO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926220" w14:textId="5520CCE4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1014</w:t>
            </w:r>
          </w:p>
        </w:tc>
        <w:tc>
          <w:tcPr>
            <w:tcW w:w="1416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CB229D" w14:textId="382EE649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531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FBDBB2" w14:textId="4E1158FC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127FC7B" w14:textId="440EE9DB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C466E" w14:paraId="0AE05B32" w14:textId="77777777" w:rsidTr="00A90CFC"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D56A248" w14:textId="270B4E66" w:rsidR="006C466E" w:rsidRDefault="006C466E" w:rsidP="006C466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FARMACOLOGICO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F9C7D3F" w14:textId="501866D5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17DB29B" w14:textId="2303BAE0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E399A2F" w14:textId="60F0D139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15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2DCC78E" w14:textId="776A9F25" w:rsidR="006C466E" w:rsidRDefault="006C466E" w:rsidP="006C466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6,2</w:t>
            </w:r>
          </w:p>
        </w:tc>
      </w:tr>
      <w:tr w:rsidR="006C466E" w14:paraId="334503AA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C174103" w14:textId="4D0B1CC6" w:rsidR="006C466E" w:rsidRDefault="006C466E" w:rsidP="006C466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psicofarmacologico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326049B" w14:textId="5F40FE6B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648B7317" w14:textId="06A2B593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4CB2FD2" w14:textId="01ABF72D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1F65C71" w14:textId="6492F31B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6C466E" w14:paraId="32C14D09" w14:textId="77777777" w:rsidTr="00A90CFC"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9AA5577" w14:textId="37BD838F" w:rsidR="006C466E" w:rsidRDefault="006C466E" w:rsidP="006C466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altro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69DA5BA" w14:textId="76474D17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8EB8ED6" w14:textId="51E84C38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FD37F69" w14:textId="1C652FEA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CBA68D" w14:textId="227464B2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6C466E" w14:paraId="5CABF2FE" w14:textId="77777777" w:rsidTr="00A90CFC"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B515A1" w14:textId="6A7CFC3A" w:rsidR="006C466E" w:rsidRDefault="006C466E" w:rsidP="006C466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farmacologico agonista a mantenimento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A0BA6A5" w14:textId="0E55D029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04C3A8" w14:textId="08C5D842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DD2FB51" w14:textId="66DC7A36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20032DD" w14:textId="1D432A74" w:rsidR="006C466E" w:rsidRDefault="006C466E" w:rsidP="006C466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57E2827F" w14:textId="77777777" w:rsidTr="00A90CFC"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B95E8A5" w14:textId="516E46BA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VALUTATIVO DIAGNOSTICO E DI MONITORAGGIO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0AE1C6" w14:textId="1858B08B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517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9844EFC" w14:textId="58A315A0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3D6DC28" w14:textId="1CCC473A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4C8D6BA" w14:textId="06540B1A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67,0</w:t>
            </w:r>
          </w:p>
        </w:tc>
      </w:tr>
      <w:tr w:rsidR="00055FDA" w14:paraId="562EC528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27B535C1" w14:textId="1FFA0960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sociale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DDBEB00" w14:textId="64E914D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28D3608E" w14:textId="59C601BD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02BDD4F" w14:textId="031DDF2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3DD6029B" w14:textId="14F106B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4DE7F76C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B4E68FF" w14:textId="51318F4B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psicodiagnostica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A1ED3D4" w14:textId="10F29A6C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230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3BB15A03" w14:textId="0EAF982C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225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DD6F172" w14:textId="613C58D5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59F95969" w14:textId="2D4BE65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47532847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70BC1C0" w14:textId="0093FD75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medica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914C295" w14:textId="6C01564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137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2C79B42F" w14:textId="15C03C7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137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40231D6" w14:textId="3EA5383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733EB282" w14:textId="04A7049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58FBD8C4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C3CF9CB" w14:textId="2E1CFEBD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Valutazione infermieristica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A47BDF5" w14:textId="342E46F1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1D4F3859" w14:textId="18904D2C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33167BB" w14:textId="155C5E0A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96529A8" w14:textId="256C4530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03E415EB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0B7B3AA" w14:textId="350077F8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Monitoraggio psicologico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dell</w:t>
            </w:r>
            <w:r>
              <w:rPr>
                <w:rFonts w:ascii="Verdana" w:hAnsi="Verdana" w:cs="Verdana"/>
                <w:color w:val="444444"/>
                <w:sz w:val="16"/>
                <w:szCs w:val="16"/>
              </w:rPr>
              <w:t>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astinenza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e/o </w:t>
            </w:r>
            <w:proofErr w:type="spellStart"/>
            <w:r>
              <w:rPr>
                <w:rFonts w:ascii="Verdana" w:hAnsi="Verdana" w:cs="Calibri"/>
                <w:color w:val="444444"/>
                <w:sz w:val="16"/>
                <w:szCs w:val="16"/>
              </w:rPr>
              <w:t>dell</w:t>
            </w:r>
            <w:r>
              <w:rPr>
                <w:rFonts w:ascii="Verdana" w:hAnsi="Verdana" w:cs="Verdana"/>
                <w:color w:val="444444"/>
                <w:sz w:val="16"/>
                <w:szCs w:val="16"/>
              </w:rPr>
              <w:t></w:t>
            </w: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integrazione</w:t>
            </w:r>
            <w:proofErr w:type="spellEnd"/>
            <w:r>
              <w:rPr>
                <w:rFonts w:ascii="Verdana" w:hAnsi="Verdana" w:cs="Calibri"/>
                <w:color w:val="444444"/>
                <w:sz w:val="16"/>
                <w:szCs w:val="16"/>
              </w:rPr>
              <w:t xml:space="preserve"> sociale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2746025" w14:textId="252EBDB5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359927AF" w14:textId="1B9B8CC2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F943FE9" w14:textId="26D0800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564B799" w14:textId="5635D66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7F0B690B" w14:textId="77777777" w:rsidTr="00A90CFC"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02987B9" w14:textId="70DB5340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Attuazione e controllo accertamenti diagnostici (esami ematochimici, campioni urinari, ECG)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448BC9E" w14:textId="423839E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578CF44" w14:textId="7846FDC1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6B443AF" w14:textId="4BD364D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958491" w14:textId="644ABF6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31F55B35" w14:textId="77777777" w:rsidTr="00A90CFC"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3C9B7F0" w14:textId="12AD36C5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Monitoraggio cataboliti urinari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A27697" w14:textId="11AD3EB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FAC30D6" w14:textId="600BE3F5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BDA3B24" w14:textId="6574CFE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1B8CCC" w14:textId="4A4E647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6C5066AC" w14:textId="77777777" w:rsidTr="00A90CFC"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CB8C5B7" w14:textId="4EC794D5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COUNSELING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785BF91" w14:textId="41093E6F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12FF74" w14:textId="7BA5E680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0DF06EC" w14:textId="68B8E02B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7192FEE" w14:textId="2A64FF02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18,8</w:t>
            </w:r>
          </w:p>
        </w:tc>
      </w:tr>
      <w:tr w:rsidR="00055FDA" w14:paraId="1D4B7B96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637FB614" w14:textId="79931A15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infermieristico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578FA8D" w14:textId="493CA382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7D30D287" w14:textId="223472C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509870B" w14:textId="1CD4C8CD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698E9087" w14:textId="6094ABCC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7926B0EE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73D0FC96" w14:textId="1C308BA5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medico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376F131" w14:textId="34C7A939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750FB173" w14:textId="0DD7B69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6178202" w14:textId="0EE9536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7EE38307" w14:textId="2F642A4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192A76D3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5C5E915F" w14:textId="587E91E3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sociale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2FBCD8B" w14:textId="0F1AB77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010913C8" w14:textId="4C6A753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448A1AB" w14:textId="716B192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16EF7F1" w14:textId="29FB814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2707514E" w14:textId="77777777" w:rsidTr="00A90CFC">
        <w:tc>
          <w:tcPr>
            <w:tcW w:w="8231" w:type="dxa"/>
            <w:shd w:val="clear" w:color="auto" w:fill="auto"/>
            <w:vAlign w:val="center"/>
            <w:hideMark/>
          </w:tcPr>
          <w:p w14:paraId="0D1D3ED2" w14:textId="488DE226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5FFA5D1" w14:textId="08CCC535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2B890281" w14:textId="165A148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231DA3E" w14:textId="5302C8D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D8E4C07" w14:textId="070DF20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7891BC53" w14:textId="77777777" w:rsidTr="00A90CFC"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4AEACD0" w14:textId="5C0CC04A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familiare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287E7B" w14:textId="73D2719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891186" w14:textId="09F407D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D71F72E" w14:textId="604D656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8246DB7" w14:textId="3490A88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54E4C67D" w14:textId="77777777" w:rsidTr="00A90CFC"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F2BADC" w14:textId="4C58F2A6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Counseling psicologico supportivo di coppia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FF74364" w14:textId="3AE5FC7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BE13962" w14:textId="3B95C67B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A632736" w14:textId="2E4B177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8E42ED1" w14:textId="1CBC5DF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</w:tbl>
    <w:p w14:paraId="104187B3" w14:textId="77777777" w:rsidR="00A90CFC" w:rsidRDefault="00A90CFC" w:rsidP="00A90CFC">
      <w:pPr>
        <w:pStyle w:val="segue"/>
      </w:pPr>
      <w:r>
        <w:t>segue</w:t>
      </w:r>
    </w:p>
    <w:p w14:paraId="3CFF8C69" w14:textId="77777777" w:rsidR="00A90CFC" w:rsidRDefault="00A90CFC" w:rsidP="00A90CF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2BA5C55" w14:textId="25E14E5C" w:rsidR="00A90CFC" w:rsidRDefault="00A90CFC" w:rsidP="0026639C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79" w:type="dxa"/>
          <w:left w:w="70" w:type="dxa"/>
          <w:bottom w:w="79" w:type="dxa"/>
          <w:right w:w="70" w:type="dxa"/>
        </w:tblCellMar>
        <w:tblLook w:val="04A0" w:firstRow="1" w:lastRow="0" w:firstColumn="1" w:lastColumn="0" w:noHBand="0" w:noVBand="1"/>
      </w:tblPr>
      <w:tblGrid>
        <w:gridCol w:w="8231"/>
        <w:gridCol w:w="1842"/>
        <w:gridCol w:w="1416"/>
        <w:gridCol w:w="1842"/>
        <w:gridCol w:w="1795"/>
      </w:tblGrid>
      <w:tr w:rsidR="00055FDA" w14:paraId="34C46867" w14:textId="77777777" w:rsidTr="00A047A1"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B9551FE" w14:textId="77777777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773F5D" w14:textId="57846C42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trattamenti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C68E33" w14:textId="63D7FA13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pazienti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B4A3C4E" w14:textId="26175489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periodo medio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F846E4" w14:textId="772C621B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% su pazienti</w:t>
            </w:r>
          </w:p>
        </w:tc>
      </w:tr>
      <w:tr w:rsidR="00055FDA" w14:paraId="66EF1C29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79F9CF3" w14:textId="77A139E0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RIABILITATIVO / EDUCATIVO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54F38F" w14:textId="5FE271A6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310BA9F" w14:textId="5A1B7FC3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D44167" w14:textId="082CC697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16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DDC583" w14:textId="68B10911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7,7</w:t>
            </w:r>
          </w:p>
        </w:tc>
      </w:tr>
      <w:tr w:rsidR="00055FDA" w14:paraId="0ABC8FA1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shd w:val="clear" w:color="auto" w:fill="auto"/>
            <w:vAlign w:val="center"/>
            <w:hideMark/>
          </w:tcPr>
          <w:p w14:paraId="7E184E79" w14:textId="58D5AE73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Sostegno educativo al paziente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5876249" w14:textId="3F6BBE12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35D23468" w14:textId="575625A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C3141DC" w14:textId="0FB7FE4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68B88B15" w14:textId="2046235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537D65D1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EDED5A5" w14:textId="2EBD10D3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Trattamento riabilitativo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B72A0E" w14:textId="4B5E9B30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ED53288" w14:textId="146AB67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4003DE8" w14:textId="1FEB1F7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853D774" w14:textId="4B4B5B9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13A28DA4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CB7D341" w14:textId="5DBD2326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Gruppi psico-socio-educativi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3300D4E" w14:textId="0D3CEA3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7B0EA6" w14:textId="6B52DBCF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CEDE1AE" w14:textId="52D23C00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CF7A5DB" w14:textId="56CA2D8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07CD4FC8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E208034" w14:textId="5D600366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TRATTAMENTO SOCIALE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FE32A80" w14:textId="10B97B9E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6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E241A5" w14:textId="34AE2F32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FD4C47" w14:textId="78E925B8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2642ADD" w14:textId="27A7016C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2,1</w:t>
            </w:r>
          </w:p>
        </w:tc>
      </w:tr>
      <w:tr w:rsidR="00055FDA" w14:paraId="23FA49AD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FAC2E7" w14:textId="6F7E67B4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PSICOTERAPEUTICO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F13E5B2" w14:textId="1A5C6A40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5FA5F8" w14:textId="4633D48A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56EFFCC" w14:textId="015461F7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12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E5813BE" w14:textId="13BE0056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45,4</w:t>
            </w:r>
          </w:p>
        </w:tc>
      </w:tr>
      <w:tr w:rsidR="00055FDA" w14:paraId="1C319F6C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shd w:val="clear" w:color="auto" w:fill="auto"/>
            <w:vAlign w:val="center"/>
            <w:hideMark/>
          </w:tcPr>
          <w:p w14:paraId="53E929AB" w14:textId="04CD9F21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individuale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2F06B53" w14:textId="43A6B13B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4C521FB3" w14:textId="67599A4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197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596F9FC" w14:textId="1D311A9A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C00F7DD" w14:textId="58EFAFB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6B861DBF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6BDA64F" w14:textId="3491842F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coppia o familiare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4A207C2" w14:textId="160D59A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71055E5" w14:textId="1E90C9CC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8BC29C7" w14:textId="4096B4E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59B8D3C" w14:textId="389795FD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5CBAD060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301868" w14:textId="052792BE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 di gruppo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725168A" w14:textId="446D75B6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4DE6DEC" w14:textId="3F0A4732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42BBCA5" w14:textId="06F1D889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F0CB7A" w14:textId="0EFA35E8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052932A8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5D8D08A" w14:textId="0BB292A8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RESIDENZIALE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9C4F38E" w14:textId="0849E41D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6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3C07BFB" w14:textId="2119FEE3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842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A612D84" w14:textId="1E35AAB4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11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1BF8EC" w14:textId="09CC806D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2,4</w:t>
            </w:r>
          </w:p>
        </w:tc>
      </w:tr>
      <w:tr w:rsidR="00055FDA" w14:paraId="239881FC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shd w:val="clear" w:color="auto" w:fill="auto"/>
            <w:vAlign w:val="center"/>
            <w:hideMark/>
          </w:tcPr>
          <w:p w14:paraId="1888FDFF" w14:textId="709DA897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Terapeutico Riabilitativo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A84E47F" w14:textId="650BABF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14:paraId="373EB334" w14:textId="18A5364E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B6DAE46" w14:textId="3276EA6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 mesi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39C3B236" w14:textId="0BF8AFB1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2C45F207" w14:textId="77777777" w:rsidTr="00A90CFC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BF5526" w14:textId="596C15F3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Pedagogico Riabilitativo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33259E9" w14:textId="79DC710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DB027F1" w14:textId="2BED3F3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9F942C2" w14:textId="3967F7B2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 mesi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A82F035" w14:textId="70288864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2F9BA4F1" w14:textId="77777777" w:rsidTr="00D846BF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262C90B" w14:textId="0DA70156" w:rsidR="00055FDA" w:rsidRDefault="00055FDA" w:rsidP="00055FD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Residenziale Specialistico Riabilitativo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2C75DF2" w14:textId="0166D919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16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6BFA88" w14:textId="5186D8E7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A7729B7" w14:textId="42B11163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 mesi</w:t>
            </w:r>
          </w:p>
        </w:tc>
        <w:tc>
          <w:tcPr>
            <w:tcW w:w="1795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8884A6A" w14:textId="5399F599" w:rsidR="00055FDA" w:rsidRDefault="00055FDA" w:rsidP="00055FD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 </w:t>
            </w:r>
          </w:p>
        </w:tc>
      </w:tr>
      <w:tr w:rsidR="00055FDA" w14:paraId="2A2225CD" w14:textId="77777777" w:rsidTr="00D846BF">
        <w:tblPrEx>
          <w:tblCellMar>
            <w:top w:w="85" w:type="dxa"/>
            <w:bottom w:w="85" w:type="dxa"/>
          </w:tblCellMar>
        </w:tblPrEx>
        <w:tc>
          <w:tcPr>
            <w:tcW w:w="8231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11382A1" w14:textId="5E6BB449" w:rsidR="00055FDA" w:rsidRDefault="00055FDA" w:rsidP="00055FD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SEMIRESIDENZIALE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486FC21" w14:textId="6FB8F3DD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9836D2F" w14:textId="6248D14C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200784B" w14:textId="68D7EAEC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 mesi</w:t>
            </w:r>
          </w:p>
        </w:tc>
        <w:tc>
          <w:tcPr>
            <w:tcW w:w="1795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713B561" w14:textId="7469DEF1" w:rsidR="00055FDA" w:rsidRDefault="00055FDA" w:rsidP="00055FD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</w:tbl>
    <w:p w14:paraId="6904772A" w14:textId="7D1CF644" w:rsidR="00A30A06" w:rsidRDefault="00A30A06" w:rsidP="00DB2278">
      <w:pPr>
        <w:pStyle w:val="titolotabelle"/>
      </w:pPr>
    </w:p>
    <w:p w14:paraId="59EE89BC" w14:textId="77777777" w:rsidR="00353A15" w:rsidRDefault="00353A15">
      <w:r>
        <w:br w:type="page"/>
      </w:r>
    </w:p>
    <w:p w14:paraId="2F26D720" w14:textId="443141E3" w:rsidR="00353A15" w:rsidRDefault="00353A15" w:rsidP="00353A15">
      <w:pPr>
        <w:pStyle w:val="titolotabelle"/>
      </w:pPr>
      <w:bookmarkStart w:id="20" w:name="_Toc83285282"/>
      <w:r w:rsidRPr="007F01DA">
        <w:lastRenderedPageBreak/>
        <w:t xml:space="preserve">Allegato </w:t>
      </w:r>
      <w:r>
        <w:t>3</w:t>
      </w:r>
      <w:r w:rsidRPr="007F01DA">
        <w:t>.</w:t>
      </w:r>
      <w:r>
        <w:t>5</w:t>
      </w:r>
      <w:r w:rsidRPr="007F01DA">
        <w:t>.</w:t>
      </w:r>
      <w:r w:rsidRPr="007F01DA">
        <w:tab/>
      </w:r>
      <w:r w:rsidRPr="00353A15">
        <w:t xml:space="preserve">Prestazioni a paziente in carico per Disturbo da Gioco d'Azzardo erogate nei </w:t>
      </w:r>
      <w:proofErr w:type="spellStart"/>
      <w:r w:rsidRPr="00353A15">
        <w:t>SerD</w:t>
      </w:r>
      <w:proofErr w:type="spellEnd"/>
      <w:r w:rsidRPr="00353A15">
        <w:t>. Lazio 2020</w:t>
      </w:r>
      <w:bookmarkEnd w:id="20"/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08"/>
        <w:gridCol w:w="14"/>
        <w:gridCol w:w="1431"/>
        <w:gridCol w:w="12"/>
        <w:gridCol w:w="1367"/>
        <w:gridCol w:w="10"/>
        <w:gridCol w:w="1436"/>
        <w:gridCol w:w="9"/>
        <w:gridCol w:w="1370"/>
        <w:gridCol w:w="7"/>
        <w:gridCol w:w="1439"/>
        <w:gridCol w:w="6"/>
        <w:gridCol w:w="1377"/>
        <w:gridCol w:w="1255"/>
      </w:tblGrid>
      <w:tr w:rsidR="00353A15" w:rsidRPr="00320DC3" w14:paraId="1F5BBCE1" w14:textId="77777777" w:rsidTr="00CB18F1">
        <w:tc>
          <w:tcPr>
            <w:tcW w:w="5408" w:type="dxa"/>
            <w:vMerge w:val="restart"/>
            <w:shd w:val="clear" w:color="auto" w:fill="EEEEEE"/>
            <w:vAlign w:val="center"/>
            <w:hideMark/>
          </w:tcPr>
          <w:p w14:paraId="0017BAB3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296210DD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322DABBB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4" w:type="dxa"/>
            <w:gridSpan w:val="4"/>
            <w:shd w:val="clear" w:color="auto" w:fill="EEEEEE"/>
            <w:vAlign w:val="center"/>
            <w:hideMark/>
          </w:tcPr>
          <w:p w14:paraId="1D21E3F3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5" w:type="dxa"/>
            <w:gridSpan w:val="4"/>
            <w:shd w:val="clear" w:color="auto" w:fill="EEEEEE"/>
            <w:vAlign w:val="center"/>
            <w:hideMark/>
          </w:tcPr>
          <w:p w14:paraId="3832B1E7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4" w:type="dxa"/>
            <w:gridSpan w:val="5"/>
            <w:shd w:val="clear" w:color="auto" w:fill="EEEEEE"/>
            <w:vAlign w:val="center"/>
            <w:hideMark/>
          </w:tcPr>
          <w:p w14:paraId="0BDFAF7B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E84F91" w:rsidRPr="00320DC3" w14:paraId="6FCEA991" w14:textId="77777777" w:rsidTr="00CB18F1">
        <w:tc>
          <w:tcPr>
            <w:tcW w:w="5408" w:type="dxa"/>
            <w:vMerge/>
            <w:shd w:val="clear" w:color="auto" w:fill="EEEEEE"/>
            <w:vAlign w:val="center"/>
            <w:hideMark/>
          </w:tcPr>
          <w:p w14:paraId="1D69CA40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shd w:val="clear" w:color="auto" w:fill="EEEEEE"/>
            <w:vAlign w:val="center"/>
            <w:hideMark/>
          </w:tcPr>
          <w:p w14:paraId="7E80A9CD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gridSpan w:val="2"/>
            <w:shd w:val="clear" w:color="auto" w:fill="EEEEEE"/>
            <w:vAlign w:val="center"/>
            <w:hideMark/>
          </w:tcPr>
          <w:p w14:paraId="28FF124A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6" w:type="dxa"/>
            <w:gridSpan w:val="2"/>
            <w:shd w:val="clear" w:color="auto" w:fill="EEEEEE"/>
            <w:vAlign w:val="center"/>
            <w:hideMark/>
          </w:tcPr>
          <w:p w14:paraId="5C6D5B40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9" w:type="dxa"/>
            <w:gridSpan w:val="2"/>
            <w:shd w:val="clear" w:color="auto" w:fill="EEEEEE"/>
            <w:vAlign w:val="center"/>
            <w:hideMark/>
          </w:tcPr>
          <w:p w14:paraId="6A529332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6" w:type="dxa"/>
            <w:gridSpan w:val="2"/>
            <w:shd w:val="clear" w:color="auto" w:fill="EEEEEE"/>
            <w:vAlign w:val="center"/>
            <w:hideMark/>
          </w:tcPr>
          <w:p w14:paraId="7CE5C30C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3" w:type="dxa"/>
            <w:gridSpan w:val="2"/>
            <w:shd w:val="clear" w:color="auto" w:fill="EEEEEE"/>
            <w:vAlign w:val="center"/>
            <w:hideMark/>
          </w:tcPr>
          <w:p w14:paraId="1578940E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55" w:type="dxa"/>
            <w:shd w:val="clear" w:color="auto" w:fill="EEEEEE"/>
            <w:vAlign w:val="center"/>
          </w:tcPr>
          <w:p w14:paraId="4DD497C1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E84F91" w:rsidRPr="00320DC3" w14:paraId="5A2CC007" w14:textId="77777777" w:rsidTr="00CB18F1">
        <w:tc>
          <w:tcPr>
            <w:tcW w:w="5408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64C1370" w14:textId="77777777" w:rsidR="00220004" w:rsidRPr="00320DC3" w:rsidRDefault="00220004" w:rsidP="00220004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92A1F5" w14:textId="1DEB911E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3996</w:t>
            </w:r>
          </w:p>
        </w:tc>
        <w:tc>
          <w:tcPr>
            <w:tcW w:w="1379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75BE78F" w14:textId="177A1883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6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CF0B39" w14:textId="3E3788E2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7996</w:t>
            </w:r>
          </w:p>
        </w:tc>
        <w:tc>
          <w:tcPr>
            <w:tcW w:w="1379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EE8558" w14:textId="37CE9AD5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446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97E295B" w14:textId="5CE1C3A3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11924</w:t>
            </w:r>
          </w:p>
        </w:tc>
        <w:tc>
          <w:tcPr>
            <w:tcW w:w="1383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8055E3A" w14:textId="19FD7280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255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60FCB807" w14:textId="437B1152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E84F91" w:rsidRPr="00320DC3" w14:paraId="7B899977" w14:textId="77777777" w:rsidTr="00CB18F1">
        <w:tc>
          <w:tcPr>
            <w:tcW w:w="540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1CFC46F" w14:textId="77777777" w:rsidR="00CB18F1" w:rsidRPr="00320DC3" w:rsidRDefault="00CB18F1" w:rsidP="00CB18F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AF7B6B" w14:textId="2ECB103C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568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1E67FA" w14:textId="44514716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136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E87C3D3" w14:textId="73F4CAD9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1737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97065F8" w14:textId="379B8B27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344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804BFB9" w14:textId="6BDA81B2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2305</w:t>
            </w:r>
          </w:p>
        </w:tc>
        <w:tc>
          <w:tcPr>
            <w:tcW w:w="1383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3BF3DF" w14:textId="1A873FD9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6C079FC8" w14:textId="63D665D6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</w:tr>
      <w:tr w:rsidR="00E84F91" w:rsidRPr="00320DC3" w14:paraId="178D2F08" w14:textId="77777777" w:rsidTr="00CB18F1">
        <w:tc>
          <w:tcPr>
            <w:tcW w:w="540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CB960E0" w14:textId="1B7FFA3C" w:rsidR="00CB18F1" w:rsidRPr="00320DC3" w:rsidRDefault="00CB18F1" w:rsidP="00CB18F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C6686F" w14:textId="44F569F7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137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CA15C4A" w14:textId="0C6AD66A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59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55E675C" w14:textId="7CD4D93E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150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1B02483" w14:textId="4CCDD421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69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75AB9B" w14:textId="0751823F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287</w:t>
            </w:r>
          </w:p>
        </w:tc>
        <w:tc>
          <w:tcPr>
            <w:tcW w:w="1383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6451014" w14:textId="26C17896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128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5286C700" w14:textId="7ECCC2BB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E84F91" w:rsidRPr="00320DC3" w14:paraId="1E2AA5D1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1E520C31" w14:textId="084BAB7F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relazione per autorità giudiziaria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4CAA75D0" w14:textId="22041FF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42768760" w14:textId="5017297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58344D68" w14:textId="43B5559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698A7F52" w14:textId="2AE39FE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01436641" w14:textId="611E96C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11B66996" w14:textId="28E3403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55" w:type="dxa"/>
            <w:vAlign w:val="center"/>
          </w:tcPr>
          <w:p w14:paraId="1DFD6C26" w14:textId="61D3D44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20B14785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65280100" w14:textId="4D30BF9C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relazione per sussidio, avvio pratiche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pensionisti</w:t>
            </w:r>
            <w:proofErr w:type="spellEnd"/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4ABB5CCA" w14:textId="734AE3F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10E3963D" w14:textId="77418D5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0607685F" w14:textId="1A3A879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653BBF8E" w14:textId="386B5B11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40308985" w14:textId="2937EF2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2118927A" w14:textId="4DF2BDB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5" w:type="dxa"/>
            <w:vAlign w:val="center"/>
          </w:tcPr>
          <w:p w14:paraId="46B82005" w14:textId="736B660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457ED370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4C117BC7" w14:textId="3665D485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relazione caso clinico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55C65F8D" w14:textId="61B2FCC1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364C9165" w14:textId="0E741E2C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32729C1F" w14:textId="448B826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71DC0F3A" w14:textId="0B45545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2241063B" w14:textId="03E8E13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3398B71D" w14:textId="5D69BD7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55" w:type="dxa"/>
            <w:vAlign w:val="center"/>
          </w:tcPr>
          <w:p w14:paraId="04B5976D" w14:textId="79DB3C2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77A03885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2D825B49" w14:textId="29DF2CC4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ricettazione (prescrizione esami, accertamenti specialistici)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7CF4D310" w14:textId="3531DCF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5751FAF5" w14:textId="6FB565F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7F156370" w14:textId="0A79D48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7294C91A" w14:textId="5CA34EA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50F3EFBE" w14:textId="07FECB8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39412B42" w14:textId="2DEDCDF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255" w:type="dxa"/>
            <w:vAlign w:val="center"/>
          </w:tcPr>
          <w:p w14:paraId="142557A6" w14:textId="6D7A742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0FF29982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58A52F84" w14:textId="2EF91087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certificazione di patologie da dipendenza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541CB5B1" w14:textId="0D13571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6C731FDD" w14:textId="75D6E38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179A55F4" w14:textId="56AB108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16E01E13" w14:textId="21795B4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2EEE8DBA" w14:textId="12A1BCE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10BFF5B6" w14:textId="4D91039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5" w:type="dxa"/>
            <w:vAlign w:val="center"/>
          </w:tcPr>
          <w:p w14:paraId="2F41F221" w14:textId="524F2CD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0427117E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68F7C892" w14:textId="12F54C01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certificazione per esenzione ticket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4D679A9" w14:textId="05D6D56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3305FC19" w14:textId="2537D02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07A50B4D" w14:textId="725082B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61AF2FA2" w14:textId="2916CD6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18C34F91" w14:textId="50D8719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17D02EDE" w14:textId="286B8BA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5" w:type="dxa"/>
            <w:vAlign w:val="center"/>
          </w:tcPr>
          <w:p w14:paraId="28A2AF2D" w14:textId="68A0100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2CED86B2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69D6AE77" w14:textId="59544491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redazione programma per misure alternative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6BF00510" w14:textId="2EF736C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71FF1DFC" w14:textId="64DF173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632E5165" w14:textId="1D30FB5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02F56B7C" w14:textId="321E99C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1C2914B8" w14:textId="6316351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6F0C91D0" w14:textId="70ED891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5" w:type="dxa"/>
            <w:vAlign w:val="center"/>
          </w:tcPr>
          <w:p w14:paraId="5042C788" w14:textId="0B7A2ED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0F57717A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2F552FC9" w14:textId="565EF476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richiesta documentazione ad altro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</w:t>
            </w:r>
            <w:proofErr w:type="spellEnd"/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7216F2AE" w14:textId="73DED06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7568F40B" w14:textId="4D984E9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56674D7F" w14:textId="79EE158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5414D295" w14:textId="6991D8C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3DDF88FA" w14:textId="6DB1C26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  <w:hideMark/>
          </w:tcPr>
          <w:p w14:paraId="4396B969" w14:textId="697C25C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5" w:type="dxa"/>
            <w:vAlign w:val="center"/>
          </w:tcPr>
          <w:p w14:paraId="0853BBC7" w14:textId="12F3750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64972BF2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28A900EE" w14:textId="5C155F0F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relazione diagnostica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7695795C" w14:textId="21B33A6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5F5DA286" w14:textId="0B79FFE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2630E24C" w14:textId="77841A9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3C663B80" w14:textId="041EC038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gridSpan w:val="2"/>
            <w:shd w:val="clear" w:color="auto" w:fill="auto"/>
            <w:vAlign w:val="bottom"/>
            <w:hideMark/>
          </w:tcPr>
          <w:p w14:paraId="390578B0" w14:textId="422A503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383" w:type="dxa"/>
            <w:gridSpan w:val="2"/>
            <w:shd w:val="clear" w:color="auto" w:fill="auto"/>
            <w:vAlign w:val="bottom"/>
            <w:hideMark/>
          </w:tcPr>
          <w:p w14:paraId="21F3D3F4" w14:textId="6FB4410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55" w:type="dxa"/>
            <w:vAlign w:val="center"/>
          </w:tcPr>
          <w:p w14:paraId="2216ED37" w14:textId="78601D8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84F91" w:rsidRPr="00320DC3" w14:paraId="370B3338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167DE25F" w14:textId="589D855C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relazioni/certificazioni non specificate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766208DC" w14:textId="04D9BD3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29FAE286" w14:textId="31C49F7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18D0F93C" w14:textId="4F5A98D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23F6425F" w14:textId="67C2983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46" w:type="dxa"/>
            <w:gridSpan w:val="2"/>
            <w:shd w:val="clear" w:color="auto" w:fill="auto"/>
            <w:vAlign w:val="bottom"/>
            <w:hideMark/>
          </w:tcPr>
          <w:p w14:paraId="395D0C9B" w14:textId="20013D4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83" w:type="dxa"/>
            <w:gridSpan w:val="2"/>
            <w:shd w:val="clear" w:color="auto" w:fill="auto"/>
            <w:vAlign w:val="bottom"/>
            <w:hideMark/>
          </w:tcPr>
          <w:p w14:paraId="41B964D5" w14:textId="7B579C6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55" w:type="dxa"/>
            <w:vAlign w:val="center"/>
          </w:tcPr>
          <w:p w14:paraId="005E2702" w14:textId="6F7C1A7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2E0AC0DB" w14:textId="77777777" w:rsidTr="00CB18F1">
        <w:tc>
          <w:tcPr>
            <w:tcW w:w="5408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6BBDA7" w14:textId="0399D8E5" w:rsidR="00CB18F1" w:rsidRPr="00320DC3" w:rsidRDefault="00CB18F1" w:rsidP="00CB18F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57AB25" w14:textId="0474B08D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4DB7D5" w14:textId="6EF6D589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B9236ED" w14:textId="36250E08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379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352060D" w14:textId="52690E5D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446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CBF068C" w14:textId="255699FA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1383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6B234B" w14:textId="597D0A5F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5435C671" w14:textId="01EC9012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E84F91" w:rsidRPr="00320DC3" w14:paraId="6817BDB1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6D95694C" w14:textId="5218A627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accompagnamento alle strutture di diagnosi e cura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7F57D5A" w14:textId="39D896A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3FD6992C" w14:textId="3F0E97C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26BEFEA8" w14:textId="69001D3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083C4C6D" w14:textId="65A452F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6" w:type="dxa"/>
            <w:gridSpan w:val="2"/>
            <w:shd w:val="clear" w:color="auto" w:fill="auto"/>
            <w:vAlign w:val="bottom"/>
            <w:hideMark/>
          </w:tcPr>
          <w:p w14:paraId="0C4C9977" w14:textId="22B8722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3" w:type="dxa"/>
            <w:gridSpan w:val="2"/>
            <w:shd w:val="clear" w:color="auto" w:fill="auto"/>
            <w:vAlign w:val="bottom"/>
            <w:hideMark/>
          </w:tcPr>
          <w:p w14:paraId="71A80F9E" w14:textId="5889A86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5" w:type="dxa"/>
            <w:vAlign w:val="center"/>
          </w:tcPr>
          <w:p w14:paraId="576C12BD" w14:textId="3A29E6F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3B0FDEF8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71D511C1" w14:textId="2D700C79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accompagnamento o invio a visita specialistica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6170CE1" w14:textId="6883FEC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0D55DFA5" w14:textId="58F1529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3271707E" w14:textId="604E0CD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44F56A6A" w14:textId="7EC6552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6" w:type="dxa"/>
            <w:gridSpan w:val="2"/>
            <w:shd w:val="clear" w:color="auto" w:fill="auto"/>
            <w:vAlign w:val="bottom"/>
            <w:hideMark/>
          </w:tcPr>
          <w:p w14:paraId="160039C7" w14:textId="06DD535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3" w:type="dxa"/>
            <w:gridSpan w:val="2"/>
            <w:shd w:val="clear" w:color="auto" w:fill="auto"/>
            <w:vAlign w:val="bottom"/>
            <w:hideMark/>
          </w:tcPr>
          <w:p w14:paraId="21B555E5" w14:textId="201451B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5" w:type="dxa"/>
            <w:vAlign w:val="center"/>
          </w:tcPr>
          <w:p w14:paraId="44ACFA6C" w14:textId="21E22A0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1E56CCEE" w14:textId="77777777" w:rsidTr="00CB18F1">
        <w:tc>
          <w:tcPr>
            <w:tcW w:w="5408" w:type="dxa"/>
            <w:shd w:val="clear" w:color="auto" w:fill="auto"/>
            <w:vAlign w:val="center"/>
            <w:hideMark/>
          </w:tcPr>
          <w:p w14:paraId="6AE9B2D9" w14:textId="7EC08D58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attività di accompagnamento non specificate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227F181C" w14:textId="3577A05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00CCA598" w14:textId="594077C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45F96D45" w14:textId="3E8DEED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14:paraId="0CE1BAA0" w14:textId="17C544A1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6" w:type="dxa"/>
            <w:gridSpan w:val="2"/>
            <w:shd w:val="clear" w:color="auto" w:fill="auto"/>
            <w:vAlign w:val="bottom"/>
            <w:hideMark/>
          </w:tcPr>
          <w:p w14:paraId="4AC140CD" w14:textId="7BCF144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3" w:type="dxa"/>
            <w:gridSpan w:val="2"/>
            <w:shd w:val="clear" w:color="auto" w:fill="auto"/>
            <w:vAlign w:val="bottom"/>
            <w:hideMark/>
          </w:tcPr>
          <w:p w14:paraId="72DFC68C" w14:textId="1722B0B8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55" w:type="dxa"/>
            <w:vAlign w:val="center"/>
          </w:tcPr>
          <w:p w14:paraId="0DD0CD0B" w14:textId="0D472B8E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3C5431D1" w14:textId="77777777" w:rsidTr="00CB18F1">
        <w:tc>
          <w:tcPr>
            <w:tcW w:w="5422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57CFF11" w14:textId="40E39DC5" w:rsidR="00CB18F1" w:rsidRPr="00320DC3" w:rsidRDefault="00CB18F1" w:rsidP="00CB18F1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443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752178D" w14:textId="66033AE3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309</w:t>
            </w:r>
          </w:p>
        </w:tc>
        <w:tc>
          <w:tcPr>
            <w:tcW w:w="137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35E5709" w14:textId="35A935BE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139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53DD3CE" w14:textId="33F0DB9D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418</w:t>
            </w:r>
          </w:p>
        </w:tc>
        <w:tc>
          <w:tcPr>
            <w:tcW w:w="137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FF35004" w14:textId="5B9B7F9E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132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4517C8C" w14:textId="5DE2BBF8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727</w:t>
            </w:r>
          </w:p>
        </w:tc>
        <w:tc>
          <w:tcPr>
            <w:tcW w:w="137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523F18E" w14:textId="0B59F00C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269</w:t>
            </w:r>
          </w:p>
        </w:tc>
        <w:tc>
          <w:tcPr>
            <w:tcW w:w="1255" w:type="dxa"/>
            <w:tcBorders>
              <w:top w:val="single" w:sz="12" w:space="0" w:color="C0504D" w:themeColor="accent2"/>
            </w:tcBorders>
            <w:vAlign w:val="center"/>
          </w:tcPr>
          <w:p w14:paraId="5EF6C799" w14:textId="78239EE0" w:rsidR="00CB18F1" w:rsidRPr="00320DC3" w:rsidRDefault="00CB18F1" w:rsidP="00CB18F1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</w:tr>
      <w:tr w:rsidR="00E84F91" w:rsidRPr="00320DC3" w14:paraId="6681FE7A" w14:textId="77777777" w:rsidTr="00CB18F1">
        <w:tc>
          <w:tcPr>
            <w:tcW w:w="5422" w:type="dxa"/>
            <w:gridSpan w:val="2"/>
            <w:shd w:val="clear" w:color="auto" w:fill="auto"/>
            <w:vAlign w:val="center"/>
            <w:hideMark/>
          </w:tcPr>
          <w:p w14:paraId="0507F4B9" w14:textId="62F4DFC2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visita medica</w:t>
            </w:r>
          </w:p>
        </w:tc>
        <w:tc>
          <w:tcPr>
            <w:tcW w:w="1443" w:type="dxa"/>
            <w:gridSpan w:val="2"/>
            <w:shd w:val="clear" w:color="auto" w:fill="auto"/>
            <w:vAlign w:val="center"/>
            <w:hideMark/>
          </w:tcPr>
          <w:p w14:paraId="1D440FDC" w14:textId="0EDFE0F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57213CAB" w14:textId="16696B56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31214C7B" w14:textId="04D75ED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657FD4C9" w14:textId="2553F4D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74131582" w14:textId="6577355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1B2D0B0C" w14:textId="356F958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1255" w:type="dxa"/>
            <w:vAlign w:val="center"/>
          </w:tcPr>
          <w:p w14:paraId="2A0D97B7" w14:textId="4287E1A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0B38EC1E" w14:textId="77777777" w:rsidTr="00CB18F1">
        <w:tc>
          <w:tcPr>
            <w:tcW w:w="5422" w:type="dxa"/>
            <w:gridSpan w:val="2"/>
            <w:shd w:val="clear" w:color="auto" w:fill="auto"/>
            <w:vAlign w:val="center"/>
            <w:hideMark/>
          </w:tcPr>
          <w:p w14:paraId="240C7499" w14:textId="19E8B8CF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visita psichiatrica</w:t>
            </w:r>
          </w:p>
        </w:tc>
        <w:tc>
          <w:tcPr>
            <w:tcW w:w="1443" w:type="dxa"/>
            <w:gridSpan w:val="2"/>
            <w:shd w:val="clear" w:color="auto" w:fill="auto"/>
            <w:vAlign w:val="center"/>
            <w:hideMark/>
          </w:tcPr>
          <w:p w14:paraId="0CE1E91A" w14:textId="6B4FDBD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51B843EA" w14:textId="2EC7068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25124E10" w14:textId="1324AE41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A497E6C" w14:textId="368D600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083E16F" w14:textId="5174DA0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5E6C1DE3" w14:textId="693223B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255" w:type="dxa"/>
            <w:vAlign w:val="center"/>
          </w:tcPr>
          <w:p w14:paraId="74C38101" w14:textId="2E4A0DD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84F91" w:rsidRPr="00320DC3" w14:paraId="0424BED0" w14:textId="77777777" w:rsidTr="00CB18F1">
        <w:tc>
          <w:tcPr>
            <w:tcW w:w="5422" w:type="dxa"/>
            <w:gridSpan w:val="2"/>
            <w:shd w:val="clear" w:color="auto" w:fill="auto"/>
            <w:vAlign w:val="center"/>
            <w:hideMark/>
          </w:tcPr>
          <w:p w14:paraId="08746717" w14:textId="51AB11AF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valutazione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ip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assessment</w:t>
            </w:r>
            <w:proofErr w:type="spellEnd"/>
          </w:p>
        </w:tc>
        <w:tc>
          <w:tcPr>
            <w:tcW w:w="1443" w:type="dxa"/>
            <w:gridSpan w:val="2"/>
            <w:shd w:val="clear" w:color="auto" w:fill="auto"/>
            <w:vAlign w:val="center"/>
            <w:hideMark/>
          </w:tcPr>
          <w:p w14:paraId="74A3A176" w14:textId="62426E8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4763057" w14:textId="3DB878A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52958D8" w14:textId="67997CE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1E4204C7" w14:textId="40E1BCB9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5" w:type="dxa"/>
            <w:gridSpan w:val="2"/>
            <w:shd w:val="clear" w:color="auto" w:fill="auto"/>
            <w:vAlign w:val="bottom"/>
            <w:hideMark/>
          </w:tcPr>
          <w:p w14:paraId="65BE0382" w14:textId="5DEE26C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77" w:type="dxa"/>
            <w:shd w:val="clear" w:color="auto" w:fill="auto"/>
            <w:vAlign w:val="bottom"/>
            <w:hideMark/>
          </w:tcPr>
          <w:p w14:paraId="45997B6D" w14:textId="3C2F8FFF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55" w:type="dxa"/>
            <w:vAlign w:val="center"/>
          </w:tcPr>
          <w:p w14:paraId="2C20DF56" w14:textId="1FF35120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222B0300" w14:textId="77777777" w:rsidTr="00D846BF">
        <w:tc>
          <w:tcPr>
            <w:tcW w:w="5422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0B8D981" w14:textId="31AA4CC8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visita in consulenza esterna</w:t>
            </w:r>
          </w:p>
        </w:tc>
        <w:tc>
          <w:tcPr>
            <w:tcW w:w="144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E7CD639" w14:textId="4016820B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6331090" w14:textId="04BA4F5D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5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00F4591" w14:textId="1E42FAFA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4ECC309" w14:textId="2AEC3351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5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4A0317AC" w14:textId="474D5EFC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77" w:type="dxa"/>
            <w:tcBorders>
              <w:bottom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73AFEE6F" w14:textId="3A539143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5" w:type="dxa"/>
            <w:tcBorders>
              <w:bottom w:val="single" w:sz="4" w:space="0" w:color="000000" w:themeColor="text1"/>
            </w:tcBorders>
            <w:vAlign w:val="center"/>
          </w:tcPr>
          <w:p w14:paraId="3F5B0712" w14:textId="01CD071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030CED1A" w14:textId="77777777" w:rsidTr="00D846BF">
        <w:tc>
          <w:tcPr>
            <w:tcW w:w="5422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71ED916" w14:textId="4917898A" w:rsidR="00CB18F1" w:rsidRPr="00320DC3" w:rsidRDefault="00CB18F1" w:rsidP="00CB18F1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visite non specificate</w:t>
            </w:r>
          </w:p>
        </w:tc>
        <w:tc>
          <w:tcPr>
            <w:tcW w:w="1443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57B02C7" w14:textId="688E7AB5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77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B264157" w14:textId="39BF07A7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5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5A59787" w14:textId="2ED4513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7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CB2BF54" w14:textId="7205ECB2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5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062D694" w14:textId="51EB8D78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7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ACEB62B" w14:textId="7689180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5" w:type="dxa"/>
            <w:tcBorders>
              <w:bottom w:val="single" w:sz="12" w:space="0" w:color="943634"/>
            </w:tcBorders>
            <w:vAlign w:val="center"/>
          </w:tcPr>
          <w:p w14:paraId="472F779F" w14:textId="247BC7F4" w:rsidR="00CB18F1" w:rsidRPr="00320DC3" w:rsidRDefault="00CB18F1" w:rsidP="00CB18F1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</w:tbl>
    <w:p w14:paraId="32FD181A" w14:textId="77777777" w:rsidR="00353A15" w:rsidRDefault="00353A15" w:rsidP="00353A15">
      <w:pPr>
        <w:pStyle w:val="segue"/>
      </w:pPr>
      <w:r>
        <w:t>segue</w:t>
      </w:r>
    </w:p>
    <w:p w14:paraId="329274CE" w14:textId="77777777" w:rsidR="00353A15" w:rsidRDefault="00353A15" w:rsidP="00353A15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797C57C" w14:textId="572A970E" w:rsidR="00353A15" w:rsidRDefault="00353A15" w:rsidP="00353A15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28"/>
        <w:gridCol w:w="1419"/>
        <w:gridCol w:w="25"/>
        <w:gridCol w:w="1356"/>
        <w:gridCol w:w="21"/>
        <w:gridCol w:w="1426"/>
        <w:gridCol w:w="19"/>
        <w:gridCol w:w="1362"/>
        <w:gridCol w:w="15"/>
        <w:gridCol w:w="1432"/>
        <w:gridCol w:w="13"/>
        <w:gridCol w:w="1368"/>
        <w:gridCol w:w="9"/>
        <w:gridCol w:w="1251"/>
      </w:tblGrid>
      <w:tr w:rsidR="00353A15" w:rsidRPr="00320DC3" w14:paraId="76C11C4B" w14:textId="77777777" w:rsidTr="001A67C9">
        <w:tc>
          <w:tcPr>
            <w:tcW w:w="5425" w:type="dxa"/>
            <w:gridSpan w:val="2"/>
            <w:vMerge w:val="restart"/>
            <w:shd w:val="clear" w:color="auto" w:fill="EEEEEE"/>
            <w:vAlign w:val="center"/>
            <w:hideMark/>
          </w:tcPr>
          <w:p w14:paraId="5480028C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4DEE8495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2612C28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1" w:type="dxa"/>
            <w:gridSpan w:val="4"/>
            <w:shd w:val="clear" w:color="auto" w:fill="EEEEEE"/>
            <w:vAlign w:val="center"/>
            <w:hideMark/>
          </w:tcPr>
          <w:p w14:paraId="74E7E72D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2" w:type="dxa"/>
            <w:gridSpan w:val="4"/>
            <w:shd w:val="clear" w:color="auto" w:fill="EEEEEE"/>
            <w:vAlign w:val="center"/>
            <w:hideMark/>
          </w:tcPr>
          <w:p w14:paraId="7F9C91B8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73" w:type="dxa"/>
            <w:gridSpan w:val="5"/>
            <w:shd w:val="clear" w:color="auto" w:fill="EEEEEE"/>
            <w:vAlign w:val="center"/>
            <w:hideMark/>
          </w:tcPr>
          <w:p w14:paraId="348F4119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353A15" w:rsidRPr="00320DC3" w14:paraId="48FA9E52" w14:textId="77777777" w:rsidTr="001A67C9">
        <w:tc>
          <w:tcPr>
            <w:tcW w:w="5425" w:type="dxa"/>
            <w:gridSpan w:val="2"/>
            <w:vMerge/>
            <w:shd w:val="clear" w:color="auto" w:fill="EEEEEE"/>
            <w:vAlign w:val="center"/>
            <w:hideMark/>
          </w:tcPr>
          <w:p w14:paraId="69675CA2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gridSpan w:val="2"/>
            <w:shd w:val="clear" w:color="auto" w:fill="EEEEEE"/>
            <w:vAlign w:val="center"/>
            <w:hideMark/>
          </w:tcPr>
          <w:p w14:paraId="3D59A890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gridSpan w:val="2"/>
            <w:shd w:val="clear" w:color="auto" w:fill="EEEEEE"/>
            <w:vAlign w:val="center"/>
            <w:hideMark/>
          </w:tcPr>
          <w:p w14:paraId="33A483DD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5" w:type="dxa"/>
            <w:gridSpan w:val="2"/>
            <w:shd w:val="clear" w:color="auto" w:fill="EEEEEE"/>
            <w:vAlign w:val="center"/>
            <w:hideMark/>
          </w:tcPr>
          <w:p w14:paraId="4963902C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gridSpan w:val="2"/>
            <w:shd w:val="clear" w:color="auto" w:fill="EEEEEE"/>
            <w:vAlign w:val="center"/>
            <w:hideMark/>
          </w:tcPr>
          <w:p w14:paraId="0B9ECE7D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5" w:type="dxa"/>
            <w:gridSpan w:val="2"/>
            <w:shd w:val="clear" w:color="auto" w:fill="EEEEEE"/>
            <w:vAlign w:val="center"/>
            <w:hideMark/>
          </w:tcPr>
          <w:p w14:paraId="66645777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77" w:type="dxa"/>
            <w:gridSpan w:val="2"/>
            <w:shd w:val="clear" w:color="auto" w:fill="EEEEEE"/>
            <w:vAlign w:val="center"/>
            <w:hideMark/>
          </w:tcPr>
          <w:p w14:paraId="327C6A11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51" w:type="dxa"/>
            <w:shd w:val="clear" w:color="auto" w:fill="EEEEEE"/>
            <w:vAlign w:val="center"/>
          </w:tcPr>
          <w:p w14:paraId="69FDCEFD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220004" w:rsidRPr="00320DC3" w14:paraId="2EF1F435" w14:textId="77777777" w:rsidTr="001A67C9">
        <w:tc>
          <w:tcPr>
            <w:tcW w:w="5425" w:type="dxa"/>
            <w:gridSpan w:val="2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988488" w14:textId="77777777" w:rsidR="00220004" w:rsidRPr="00320DC3" w:rsidRDefault="00220004" w:rsidP="00220004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4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213FF4" w14:textId="28EA6AAC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3996</w:t>
            </w:r>
          </w:p>
        </w:tc>
        <w:tc>
          <w:tcPr>
            <w:tcW w:w="1377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D9F58B9" w14:textId="77C3B7C1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5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1B65F5" w14:textId="433B1380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7996</w:t>
            </w:r>
          </w:p>
        </w:tc>
        <w:tc>
          <w:tcPr>
            <w:tcW w:w="1377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7233D0B" w14:textId="4847A5F2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445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E9D56B" w14:textId="04588B32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11924</w:t>
            </w:r>
          </w:p>
        </w:tc>
        <w:tc>
          <w:tcPr>
            <w:tcW w:w="1377" w:type="dxa"/>
            <w:gridSpan w:val="2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EAD3E9E" w14:textId="70637889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25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</w:tcPr>
          <w:p w14:paraId="4747F795" w14:textId="26EA5BE5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F55559" w:rsidRPr="00320DC3" w14:paraId="0F4DF122" w14:textId="77777777" w:rsidTr="001A67C9">
        <w:tc>
          <w:tcPr>
            <w:tcW w:w="542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29AFAC3" w14:textId="08F07D82" w:rsidR="00F55559" w:rsidRPr="00320DC3" w:rsidRDefault="00F55559" w:rsidP="00F5555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444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92E9FF" w14:textId="10EFE441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1101</w:t>
            </w:r>
          </w:p>
        </w:tc>
        <w:tc>
          <w:tcPr>
            <w:tcW w:w="137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27CFB4" w14:textId="4D7434F4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220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57EDCE" w14:textId="3A6F3F56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1231</w:t>
            </w:r>
          </w:p>
        </w:tc>
        <w:tc>
          <w:tcPr>
            <w:tcW w:w="137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4AC144" w14:textId="488FA018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262</w:t>
            </w:r>
          </w:p>
        </w:tc>
        <w:tc>
          <w:tcPr>
            <w:tcW w:w="1445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1E527D9" w14:textId="449B7639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2332</w:t>
            </w:r>
          </w:p>
        </w:tc>
        <w:tc>
          <w:tcPr>
            <w:tcW w:w="137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3650A6" w14:textId="4C34CECF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480</w:t>
            </w:r>
          </w:p>
        </w:tc>
        <w:tc>
          <w:tcPr>
            <w:tcW w:w="1251" w:type="dxa"/>
            <w:tcBorders>
              <w:top w:val="single" w:sz="12" w:space="0" w:color="C0504D" w:themeColor="accent2"/>
            </w:tcBorders>
            <w:vAlign w:val="center"/>
          </w:tcPr>
          <w:p w14:paraId="71C0DF93" w14:textId="7FDADB5B" w:rsidR="00F55559" w:rsidRPr="00320DC3" w:rsidRDefault="00F55559" w:rsidP="00F5555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</w:tr>
      <w:tr w:rsidR="00F55559" w:rsidRPr="00320DC3" w14:paraId="2A46216D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3C285A07" w14:textId="40A6A6AD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individuale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73128C9E" w14:textId="606905B3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29A96D94" w14:textId="56BAABFA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63DD9B0F" w14:textId="7413816E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792758D" w14:textId="1ED54563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58B479AA" w14:textId="321D2D17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1EAC47A0" w14:textId="4FDC92AF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251" w:type="dxa"/>
            <w:vAlign w:val="center"/>
          </w:tcPr>
          <w:p w14:paraId="524488EF" w14:textId="3E054998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F55559" w:rsidRPr="00320DC3" w14:paraId="2C5CBB57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5F7D1BF3" w14:textId="52AC8B34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familiare / coppia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5DA632CF" w14:textId="05A7F11F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BF820DD" w14:textId="4329747C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911AD2F" w14:textId="0068F3CC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062D90F6" w14:textId="02B8D338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D1ED947" w14:textId="16EAD28D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3823D34" w14:textId="098DDDF9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51" w:type="dxa"/>
            <w:vAlign w:val="center"/>
          </w:tcPr>
          <w:p w14:paraId="7672C782" w14:textId="087E9CD2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F55559" w:rsidRPr="00320DC3" w14:paraId="17EAB823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7C8BCED8" w14:textId="0ED386E8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counseling / sostegno individuale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1A8B374C" w14:textId="519DF7EC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69D517C7" w14:textId="1F895637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2EFE1DD6" w14:textId="63EB7276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646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65CB6DD6" w14:textId="53B7CCF1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48419571" w14:textId="613B77D8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1418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170EDCB5" w14:textId="3A66D818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1251" w:type="dxa"/>
            <w:vAlign w:val="center"/>
          </w:tcPr>
          <w:p w14:paraId="3035B843" w14:textId="4F3F98A4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F55559" w:rsidRPr="00320DC3" w14:paraId="3260EB47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22A6C95E" w14:textId="1AAAC44E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counseling/sostegno familiare / coppia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7387ECE4" w14:textId="50599A0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097ED8D" w14:textId="3C2B4FD3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F81047B" w14:textId="3BF297E1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33959663" w14:textId="35A75C8C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CB7142F" w14:textId="4C4BC695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668DF5BC" w14:textId="431741F9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51" w:type="dxa"/>
            <w:vAlign w:val="center"/>
          </w:tcPr>
          <w:p w14:paraId="6F192302" w14:textId="43FAD53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F55559" w:rsidRPr="00320DC3" w14:paraId="18CCA173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4B2EDDD5" w14:textId="26AFBF3D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informativo individuale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60010274" w14:textId="53E3EF85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21C80052" w14:textId="4BA78D19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0C11E03" w14:textId="33235FC5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5BA912DC" w14:textId="67418FEF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0455D7D" w14:textId="64FE90A9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418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0020368B" w14:textId="52D64A2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51" w:type="dxa"/>
            <w:vAlign w:val="center"/>
          </w:tcPr>
          <w:p w14:paraId="6ED91377" w14:textId="4632B65D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F55559" w:rsidRPr="00320DC3" w14:paraId="357517BD" w14:textId="77777777" w:rsidTr="005D1B1B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7D5A75D7" w14:textId="44919D0F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informativo familiare / coppia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1267BABC" w14:textId="29FCC63C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30737B11" w14:textId="7C8D5373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5944FA90" w14:textId="7D78482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464D59C7" w14:textId="5DFC9591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2079FD9D" w14:textId="09C67172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03032D1B" w14:textId="60002593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51" w:type="dxa"/>
            <w:vAlign w:val="center"/>
          </w:tcPr>
          <w:p w14:paraId="2BE619B6" w14:textId="3B3F7E91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F55559" w:rsidRPr="00320DC3" w14:paraId="019FBAD5" w14:textId="77777777" w:rsidTr="005D1B1B">
        <w:tc>
          <w:tcPr>
            <w:tcW w:w="5425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1C761D" w14:textId="7D85CE3C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individuale / familiare con altri servizi</w:t>
            </w:r>
          </w:p>
        </w:tc>
        <w:tc>
          <w:tcPr>
            <w:tcW w:w="1444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6EC292D" w14:textId="3EEE553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CF479BD" w14:textId="71A20A4D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5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EF320F" w14:textId="62EB1BFF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7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8604097" w14:textId="786CE51F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5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9AC436" w14:textId="5A350065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7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F661FE9" w14:textId="0FFD62D5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1" w:type="dxa"/>
            <w:tcBorders>
              <w:bottom w:val="single" w:sz="4" w:space="0" w:color="000000" w:themeColor="text1"/>
            </w:tcBorders>
            <w:vAlign w:val="center"/>
          </w:tcPr>
          <w:p w14:paraId="6BE314BE" w14:textId="57BB5460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2B2DE1" w:rsidRPr="00320DC3" w14:paraId="74C05836" w14:textId="77777777" w:rsidTr="00706162">
        <w:tc>
          <w:tcPr>
            <w:tcW w:w="5425" w:type="dxa"/>
            <w:gridSpan w:val="2"/>
            <w:shd w:val="clear" w:color="auto" w:fill="auto"/>
            <w:vAlign w:val="center"/>
            <w:hideMark/>
          </w:tcPr>
          <w:p w14:paraId="67CF2FF4" w14:textId="5BC00A9F" w:rsidR="00F55559" w:rsidRPr="00320DC3" w:rsidRDefault="00F55559" w:rsidP="00F55559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altro colloquio non specificato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  <w:hideMark/>
          </w:tcPr>
          <w:p w14:paraId="126F94C9" w14:textId="34B845CB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5DABAC99" w14:textId="4F6B192A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1E0951A9" w14:textId="5EA3C502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668E7F55" w14:textId="1631F4BA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  <w:hideMark/>
          </w:tcPr>
          <w:p w14:paraId="03B7CFE7" w14:textId="5BF736A1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77" w:type="dxa"/>
            <w:gridSpan w:val="2"/>
            <w:shd w:val="clear" w:color="auto" w:fill="auto"/>
            <w:vAlign w:val="center"/>
            <w:hideMark/>
          </w:tcPr>
          <w:p w14:paraId="3DAF733C" w14:textId="78FD04C4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51" w:type="dxa"/>
            <w:vAlign w:val="center"/>
          </w:tcPr>
          <w:p w14:paraId="0EE4A5FB" w14:textId="0B73404E" w:rsidR="00F55559" w:rsidRPr="00320DC3" w:rsidRDefault="00F55559" w:rsidP="00F55559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3FBAF996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466F8F5" w14:textId="504E9D8F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44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D69AB52" w14:textId="47B4281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449</w:t>
            </w:r>
          </w:p>
        </w:tc>
        <w:tc>
          <w:tcPr>
            <w:tcW w:w="1381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9DE13E0" w14:textId="0068DDA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90</w:t>
            </w:r>
          </w:p>
        </w:tc>
        <w:tc>
          <w:tcPr>
            <w:tcW w:w="144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7AD3CDC" w14:textId="49C0A12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624</w:t>
            </w:r>
          </w:p>
        </w:tc>
        <w:tc>
          <w:tcPr>
            <w:tcW w:w="1381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C049E82" w14:textId="0C472994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73</w:t>
            </w:r>
          </w:p>
        </w:tc>
        <w:tc>
          <w:tcPr>
            <w:tcW w:w="1447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841D238" w14:textId="67719406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1073</w:t>
            </w:r>
          </w:p>
        </w:tc>
        <w:tc>
          <w:tcPr>
            <w:tcW w:w="1381" w:type="dxa"/>
            <w:gridSpan w:val="2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2A84E3" w14:textId="78DDBB66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159</w:t>
            </w:r>
          </w:p>
        </w:tc>
        <w:tc>
          <w:tcPr>
            <w:tcW w:w="1260" w:type="dxa"/>
            <w:gridSpan w:val="2"/>
            <w:tcBorders>
              <w:top w:val="single" w:sz="12" w:space="0" w:color="C0504D" w:themeColor="accent2"/>
            </w:tcBorders>
            <w:vAlign w:val="center"/>
          </w:tcPr>
          <w:p w14:paraId="0A38CA71" w14:textId="431B279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</w:tr>
      <w:tr w:rsidR="00706162" w:rsidRPr="00320DC3" w14:paraId="5C745176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0305D39A" w14:textId="0E49861A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prelievo venoso in ambulatorio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119361D6" w14:textId="5FD4646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5E1D0CA2" w14:textId="3C54134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1B7A950B" w14:textId="72F0904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8B499F1" w14:textId="401504F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53828F50" w14:textId="0A94971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52C0C4F5" w14:textId="1AC8FBD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60" w:type="dxa"/>
            <w:gridSpan w:val="2"/>
            <w:vAlign w:val="center"/>
          </w:tcPr>
          <w:p w14:paraId="4850BD20" w14:textId="04F898E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2E48FFF4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7565F7BA" w14:textId="1D9E5C7C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prelievo microbiologico (tampone faringe, prelievo, ...)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63DD8EEF" w14:textId="170AD2F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5C1441C" w14:textId="06825AB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225EC57C" w14:textId="4A37DCA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28CADB53" w14:textId="1A56A86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094CB840" w14:textId="44CA2EA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5F453276" w14:textId="2D6706F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gridSpan w:val="2"/>
            <w:vAlign w:val="center"/>
          </w:tcPr>
          <w:p w14:paraId="7CADB015" w14:textId="0E57C02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1B5320A9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419003E4" w14:textId="6F180CA8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raccolta urine per esame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4CF209E9" w14:textId="0F010FC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7C72FF71" w14:textId="7146AEF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62BE7D0C" w14:textId="7683EC4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0D01DE2" w14:textId="0C5B6CB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0B174FDB" w14:textId="27D6427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185F357D" w14:textId="161745D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60" w:type="dxa"/>
            <w:gridSpan w:val="2"/>
            <w:vAlign w:val="center"/>
          </w:tcPr>
          <w:p w14:paraId="1793C757" w14:textId="0A8E943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706162" w:rsidRPr="00320DC3" w14:paraId="59BABADD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5F18B4E1" w14:textId="05828904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trascrizione esiti esami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51E01280" w14:textId="54B5A93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1C328E85" w14:textId="2508C73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5A924BDF" w14:textId="08F5347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397595C2" w14:textId="31FB32D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6EFF14F5" w14:textId="2EBB5C3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AD3E0E8" w14:textId="5ABD369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60" w:type="dxa"/>
            <w:gridSpan w:val="2"/>
            <w:vAlign w:val="center"/>
          </w:tcPr>
          <w:p w14:paraId="3D67FF52" w14:textId="7488B6D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706162" w:rsidRPr="00320DC3" w14:paraId="411F82A6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6B9F9476" w14:textId="7671865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esecuzione test per sostanze stupefacenti su urine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640F6D73" w14:textId="1552E81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3EE6B4E9" w14:textId="38AA258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33B72A35" w14:textId="3D3FF20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14DB0BBF" w14:textId="74CD5E8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325E65B8" w14:textId="3EDEFE8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6A711AAF" w14:textId="02AF2FB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60" w:type="dxa"/>
            <w:gridSpan w:val="2"/>
            <w:vAlign w:val="center"/>
          </w:tcPr>
          <w:p w14:paraId="1019996C" w14:textId="5E72986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706162" w:rsidRPr="00320DC3" w14:paraId="53B77903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70E3FFE8" w14:textId="677214A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invio materiali biologici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75DD4CCE" w14:textId="748F5FD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5D87FD5" w14:textId="0D0703D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1DACF81B" w14:textId="4A84BA8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0FB6E29A" w14:textId="7A1088D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761FE9A9" w14:textId="16B97C1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4153EFAE" w14:textId="4546107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60" w:type="dxa"/>
            <w:gridSpan w:val="2"/>
            <w:vAlign w:val="center"/>
          </w:tcPr>
          <w:p w14:paraId="4C1EC6A5" w14:textId="2101CEE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706162" w:rsidRPr="00320DC3" w14:paraId="11EDDFA8" w14:textId="77777777" w:rsidTr="005E2703">
        <w:tc>
          <w:tcPr>
            <w:tcW w:w="5397" w:type="dxa"/>
            <w:shd w:val="clear" w:color="auto" w:fill="auto"/>
            <w:vAlign w:val="center"/>
            <w:hideMark/>
          </w:tcPr>
          <w:p w14:paraId="40AA5676" w14:textId="14D037E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etilometro / test rapidi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alcologici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61C3B5B2" w14:textId="13A33E5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2C1E5CC9" w14:textId="074CB74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23DA4CCF" w14:textId="7EBF21C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08C1671C" w14:textId="282A9C5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14:paraId="7E9D62B4" w14:textId="2A31A41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  <w:hideMark/>
          </w:tcPr>
          <w:p w14:paraId="76E082CE" w14:textId="260146E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gridSpan w:val="2"/>
            <w:vAlign w:val="center"/>
          </w:tcPr>
          <w:p w14:paraId="1E071CF0" w14:textId="2DED88F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039FAEE4" w14:textId="77777777" w:rsidTr="00D846BF">
        <w:tc>
          <w:tcPr>
            <w:tcW w:w="539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DA9F9E8" w14:textId="32C597C0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rilevazione parametri vitali</w:t>
            </w:r>
          </w:p>
        </w:tc>
        <w:tc>
          <w:tcPr>
            <w:tcW w:w="144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CE53D3B" w14:textId="0BB778D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81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16AD553" w14:textId="4D6468B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44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A86C9A3" w14:textId="6FFE4E7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381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FF24F0E" w14:textId="0328C7D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4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DCF8195" w14:textId="5F8371C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381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CAB257D" w14:textId="1AB1A9A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6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14:paraId="4CCA2FFC" w14:textId="59B98FE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66C81AE0" w14:textId="77777777" w:rsidTr="00D846BF">
        <w:tc>
          <w:tcPr>
            <w:tcW w:w="539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0051A3A" w14:textId="23D025C7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altri esami e procedure cliniche non specificate</w:t>
            </w:r>
          </w:p>
        </w:tc>
        <w:tc>
          <w:tcPr>
            <w:tcW w:w="1447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ECBDBCA" w14:textId="32ECBDA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1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DBBC17A" w14:textId="39E2C3A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47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6FA5124" w14:textId="5F75739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381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C07BA9A" w14:textId="2C8AF1C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7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F8E8EB2" w14:textId="3217AEB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81" w:type="dxa"/>
            <w:gridSpan w:val="2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B0519F6" w14:textId="1107772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60" w:type="dxa"/>
            <w:gridSpan w:val="2"/>
            <w:tcBorders>
              <w:bottom w:val="single" w:sz="12" w:space="0" w:color="943634"/>
            </w:tcBorders>
            <w:vAlign w:val="center"/>
          </w:tcPr>
          <w:p w14:paraId="5DC196EE" w14:textId="0DD41E6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1204FB24" w14:textId="77777777" w:rsidR="00353A15" w:rsidRDefault="00353A15" w:rsidP="00353A15">
      <w:pPr>
        <w:pStyle w:val="segue"/>
      </w:pPr>
      <w:r>
        <w:t>segue</w:t>
      </w:r>
    </w:p>
    <w:p w14:paraId="642360BA" w14:textId="77777777" w:rsidR="00353A15" w:rsidRDefault="00353A15" w:rsidP="00353A15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C42B8CE" w14:textId="3635E393" w:rsidR="00353A15" w:rsidRDefault="00353A15" w:rsidP="00353A15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1447"/>
        <w:gridCol w:w="1381"/>
        <w:gridCol w:w="1447"/>
        <w:gridCol w:w="1381"/>
        <w:gridCol w:w="1447"/>
        <w:gridCol w:w="1381"/>
        <w:gridCol w:w="1260"/>
      </w:tblGrid>
      <w:tr w:rsidR="00353A15" w:rsidRPr="00320DC3" w14:paraId="38E630CD" w14:textId="77777777" w:rsidTr="001A67C9">
        <w:tc>
          <w:tcPr>
            <w:tcW w:w="5397" w:type="dxa"/>
            <w:vMerge w:val="restart"/>
            <w:shd w:val="clear" w:color="auto" w:fill="EEEEEE"/>
            <w:vAlign w:val="center"/>
            <w:hideMark/>
          </w:tcPr>
          <w:p w14:paraId="66B88CA0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0F7D581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4EC6879C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314D4C08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7D6A9902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8" w:type="dxa"/>
            <w:gridSpan w:val="3"/>
            <w:shd w:val="clear" w:color="auto" w:fill="EEEEEE"/>
            <w:vAlign w:val="center"/>
            <w:hideMark/>
          </w:tcPr>
          <w:p w14:paraId="7D7CD437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353A15" w:rsidRPr="00320DC3" w14:paraId="32BEF5A4" w14:textId="77777777" w:rsidTr="001A67C9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71EAF4D2" w14:textId="77777777" w:rsidR="00353A15" w:rsidRPr="00320DC3" w:rsidRDefault="00353A15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5DBF2003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083BF985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7FE02267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5494C75F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AB16E63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33E4B4DE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67FB6783" w14:textId="77777777" w:rsidR="00353A15" w:rsidRPr="00320DC3" w:rsidRDefault="00353A15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2B2DE1" w:rsidRPr="00320DC3" w14:paraId="663E06FD" w14:textId="77777777" w:rsidTr="00706162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62E26161" w14:textId="77777777" w:rsidR="00220004" w:rsidRPr="00320DC3" w:rsidRDefault="00220004" w:rsidP="00220004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21BEA70C" w14:textId="3DBA4769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2A1B44E9" w14:textId="2AD2448A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732F7868" w14:textId="02B66AAF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7F2B1ED8" w14:textId="21A8853D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344B486B" w14:textId="42F88175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11924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472605C4" w14:textId="4007874D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18B80254" w14:textId="1E0641FB" w:rsidR="00220004" w:rsidRPr="00320DC3" w:rsidRDefault="00220004" w:rsidP="00220004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706162" w:rsidRPr="00320DC3" w14:paraId="0A5FF8AB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3BA3B5C" w14:textId="15F8A448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A83FE07" w14:textId="20D25420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B548EE" w14:textId="4228D139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9BBAC01" w14:textId="1F9A163E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638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C25829" w14:textId="36C5A652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BD06C4" w14:textId="754CFE1F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646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7B9804C" w14:textId="02BCBD72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727B9715" w14:textId="61DFE433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72</w:t>
            </w:r>
          </w:p>
        </w:tc>
      </w:tr>
      <w:tr w:rsidR="00706162" w:rsidRPr="00320DC3" w14:paraId="4187F075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1ED36B4D" w14:textId="3D6CE5AA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orale di farmaci (terapia sostitutiva, antagonista, altra terapia)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FC81EC6" w14:textId="2251BA8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B515571" w14:textId="3FAFCF3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A479CC6" w14:textId="6C8D6FE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8565821" w14:textId="69A7715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37FE207" w14:textId="2A059AA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C0ED991" w14:textId="1B85D61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40BD8444" w14:textId="4D27674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6276FD2B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1720847C" w14:textId="6C1232C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consegna / affidamento terapia orale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5874391" w14:textId="6259D59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137E632" w14:textId="5ED41CC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886E1CF" w14:textId="45CE02C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9918D48" w14:textId="3BB7376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FE5B6C8" w14:textId="6C2ED1B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AA1F644" w14:textId="7A88958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vAlign w:val="center"/>
          </w:tcPr>
          <w:p w14:paraId="52715FDA" w14:textId="251E5C0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</w:tr>
      <w:tr w:rsidR="00706162" w:rsidRPr="00320DC3" w14:paraId="0CE876E1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09DB45B2" w14:textId="0474F878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intramuscolo di farmaci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C0D86CB" w14:textId="676E201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DF8FE5F" w14:textId="2F89D6A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443808C" w14:textId="793A0CB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CA71C0E" w14:textId="7B75180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1EC0A79" w14:textId="54B5800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75A7F13" w14:textId="751EBB9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65C9E1CE" w14:textId="6872DF8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84F91" w:rsidRPr="00320DC3" w14:paraId="6995EC6E" w14:textId="77777777" w:rsidTr="002830EB">
        <w:tc>
          <w:tcPr>
            <w:tcW w:w="5397" w:type="dxa"/>
            <w:shd w:val="clear" w:color="auto" w:fill="auto"/>
            <w:vAlign w:val="center"/>
            <w:hideMark/>
          </w:tcPr>
          <w:p w14:paraId="4D253D73" w14:textId="7B56243D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Metadone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8B348F5" w14:textId="07E1EBE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102B33A" w14:textId="32C7E2B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FA271D7" w14:textId="7660EBC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5F620AB" w14:textId="27AE5B4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7E502412" w14:textId="1F92EEE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6384D2BA" w14:textId="5726023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79952413" w14:textId="0417241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366</w:t>
            </w:r>
          </w:p>
        </w:tc>
      </w:tr>
      <w:tr w:rsidR="00706162" w:rsidRPr="00320DC3" w14:paraId="058AD89B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379C17CC" w14:textId="2385F992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Alcover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A49ACCC" w14:textId="2D4ED76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776F715" w14:textId="3AEE168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9F1CCE7" w14:textId="5CEC56F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C4E7F87" w14:textId="036284E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A7F2E11" w14:textId="0C3E14C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C171BB6" w14:textId="073248F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4D8F17A4" w14:textId="37F998A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128</w:t>
            </w:r>
          </w:p>
        </w:tc>
      </w:tr>
      <w:tr w:rsidR="00706162" w:rsidRPr="00320DC3" w14:paraId="05C067C5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F75CDB2" w14:textId="48AFB125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560E966" w14:textId="02018A3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457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E6CFAF" w14:textId="4E85501D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60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EBA6069" w14:textId="428A7724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2013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F11954D" w14:textId="64FC1C0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203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099A03C" w14:textId="6A248625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2445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0A501FB" w14:textId="78B7C544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262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5549A80A" w14:textId="52A1FC99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</w:t>
            </w:r>
          </w:p>
        </w:tc>
      </w:tr>
      <w:tr w:rsidR="00E84F91" w:rsidRPr="00320DC3" w14:paraId="468533C3" w14:textId="77777777" w:rsidTr="00D62813">
        <w:tc>
          <w:tcPr>
            <w:tcW w:w="5397" w:type="dxa"/>
            <w:shd w:val="clear" w:color="auto" w:fill="auto"/>
            <w:vAlign w:val="center"/>
            <w:hideMark/>
          </w:tcPr>
          <w:p w14:paraId="4159B13B" w14:textId="43908004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 individuale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8F0F4E9" w14:textId="2B82591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EF04545" w14:textId="1646714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29E2B81" w14:textId="43A58D9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1708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8F7B9A0" w14:textId="2DA6E96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4298E6B9" w14:textId="1BD8C65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2089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7ED81880" w14:textId="45B953D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1260" w:type="dxa"/>
            <w:vAlign w:val="center"/>
          </w:tcPr>
          <w:p w14:paraId="4330E9C6" w14:textId="7FF4C4D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</w:tr>
      <w:tr w:rsidR="00E84F91" w:rsidRPr="00320DC3" w14:paraId="08430AFB" w14:textId="77777777" w:rsidTr="00D62813">
        <w:tc>
          <w:tcPr>
            <w:tcW w:w="5397" w:type="dxa"/>
            <w:shd w:val="clear" w:color="auto" w:fill="auto"/>
            <w:vAlign w:val="center"/>
            <w:hideMark/>
          </w:tcPr>
          <w:p w14:paraId="7F1F89B7" w14:textId="20FB8544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 di coppia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7F3356D" w14:textId="2A89F02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85591DB" w14:textId="725F809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5C950C2" w14:textId="10FA3BD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72BDFEA" w14:textId="36227F9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193A121D" w14:textId="618167D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63D5B0E9" w14:textId="2432801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60" w:type="dxa"/>
            <w:vAlign w:val="center"/>
          </w:tcPr>
          <w:p w14:paraId="17F0B456" w14:textId="7863F53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84F91" w:rsidRPr="00320DC3" w14:paraId="28E853AF" w14:textId="77777777" w:rsidTr="00D62813">
        <w:tc>
          <w:tcPr>
            <w:tcW w:w="5397" w:type="dxa"/>
            <w:shd w:val="clear" w:color="auto" w:fill="auto"/>
            <w:vAlign w:val="center"/>
            <w:hideMark/>
          </w:tcPr>
          <w:p w14:paraId="0F08FA75" w14:textId="2D436894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 familiare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67D019D" w14:textId="0AE7D52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4B3DD31" w14:textId="71871CA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33995FD" w14:textId="757259A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33BE80C" w14:textId="19B7BD7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1C41E5BC" w14:textId="304B2A7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27171AD1" w14:textId="1A783AE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0" w:type="dxa"/>
            <w:vAlign w:val="center"/>
          </w:tcPr>
          <w:p w14:paraId="3C6C7C46" w14:textId="4DAD435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6C4A366A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73DF3AA3" w14:textId="4F596CC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 di gruppo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5D965CA" w14:textId="317CFB0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022E9DA" w14:textId="597903F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6720027" w14:textId="583CFB2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E7C953B" w14:textId="3682959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0C75FA10" w14:textId="7F23AA9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2506F495" w14:textId="1EC1D4B1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60" w:type="dxa"/>
            <w:vAlign w:val="center"/>
          </w:tcPr>
          <w:p w14:paraId="16E1B785" w14:textId="3B3CB74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706162" w:rsidRPr="00320DC3" w14:paraId="579AA494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62E54C" w14:textId="07A23B71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037D22" w14:textId="21BE124A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9E46A1B" w14:textId="3C8B84B6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C73EE4" w14:textId="73CAAAC2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137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8C46354" w14:textId="1732EF2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78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12377B0" w14:textId="6CD3B32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139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8B38389" w14:textId="07A9EDF4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86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79CA0E7C" w14:textId="1930A58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E84F91" w:rsidRPr="00320DC3" w14:paraId="57C7EB1E" w14:textId="77777777" w:rsidTr="001C63C3">
        <w:tc>
          <w:tcPr>
            <w:tcW w:w="5397" w:type="dxa"/>
            <w:shd w:val="clear" w:color="auto" w:fill="auto"/>
            <w:vAlign w:val="center"/>
            <w:hideMark/>
          </w:tcPr>
          <w:p w14:paraId="62A8B394" w14:textId="275F0C9E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colloquio informativo in gruppo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CFE3198" w14:textId="6977942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EC18596" w14:textId="32A0162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12E9E97" w14:textId="0E8CACE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486CB31" w14:textId="3B744BC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22DE375" w14:textId="5AFCB0E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57BAC04" w14:textId="0737917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0" w:type="dxa"/>
            <w:vAlign w:val="center"/>
          </w:tcPr>
          <w:p w14:paraId="7482C4E1" w14:textId="5A0995D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E84F91" w:rsidRPr="00320DC3" w14:paraId="2A4C4322" w14:textId="77777777" w:rsidTr="001C63C3">
        <w:tc>
          <w:tcPr>
            <w:tcW w:w="5397" w:type="dxa"/>
            <w:shd w:val="clear" w:color="auto" w:fill="auto"/>
            <w:vAlign w:val="center"/>
            <w:hideMark/>
          </w:tcPr>
          <w:p w14:paraId="2B93AFA6" w14:textId="39C8D894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counseling / sostegno di gruppo (psico educativi)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BC62D4C" w14:textId="76D4FD34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CC4AD13" w14:textId="55A45B6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030A466" w14:textId="1B2C95A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51F7F25" w14:textId="2F1D03F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45DA116" w14:textId="70B18F3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6F98769" w14:textId="5BE78AA6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60" w:type="dxa"/>
            <w:vAlign w:val="center"/>
          </w:tcPr>
          <w:p w14:paraId="7DCC8661" w14:textId="2551B81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2828FED1" w14:textId="77777777" w:rsidTr="00D846BF">
        <w:tc>
          <w:tcPr>
            <w:tcW w:w="539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B8279F" w14:textId="525E2D2C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gruppo di autoaiuto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5D4E86A" w14:textId="1943FCC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3E4E255" w14:textId="7B3CC04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ECB96B8" w14:textId="6D357F6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361E165" w14:textId="508DE71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D109D48" w14:textId="5CD239F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16EB8D5" w14:textId="18C5D61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  <w:vAlign w:val="center"/>
          </w:tcPr>
          <w:p w14:paraId="6FB5AFDF" w14:textId="2037D65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2CEE4701" w14:textId="77777777" w:rsidTr="00D846BF">
        <w:tc>
          <w:tcPr>
            <w:tcW w:w="539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7C454B1" w14:textId="0E4DFAC9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gruppo familiari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1F1F00D" w14:textId="28CAA09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9931630" w14:textId="62CA9EC3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AC705C2" w14:textId="4364368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034A08B" w14:textId="66370C4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DFFCFC2" w14:textId="22B81E8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9D22876" w14:textId="530B24E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60" w:type="dxa"/>
            <w:tcBorders>
              <w:bottom w:val="single" w:sz="12" w:space="0" w:color="943634"/>
            </w:tcBorders>
            <w:vAlign w:val="center"/>
          </w:tcPr>
          <w:p w14:paraId="5E66E865" w14:textId="5037653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11745A37" w14:textId="77777777" w:rsidR="00706162" w:rsidRDefault="00706162" w:rsidP="00706162">
      <w:pPr>
        <w:pStyle w:val="segue"/>
      </w:pPr>
      <w:r>
        <w:t>segue</w:t>
      </w:r>
    </w:p>
    <w:p w14:paraId="37B5B6CA" w14:textId="77777777" w:rsidR="00706162" w:rsidRDefault="00706162" w:rsidP="0070616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1322FCF" w14:textId="77777777" w:rsidR="00706162" w:rsidRDefault="00706162" w:rsidP="00706162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1447"/>
        <w:gridCol w:w="1381"/>
        <w:gridCol w:w="1447"/>
        <w:gridCol w:w="1381"/>
        <w:gridCol w:w="1447"/>
        <w:gridCol w:w="1381"/>
        <w:gridCol w:w="1260"/>
      </w:tblGrid>
      <w:tr w:rsidR="00706162" w:rsidRPr="00320DC3" w14:paraId="457DE0D9" w14:textId="77777777" w:rsidTr="001A67C9">
        <w:tc>
          <w:tcPr>
            <w:tcW w:w="5397" w:type="dxa"/>
            <w:vMerge w:val="restart"/>
            <w:shd w:val="clear" w:color="auto" w:fill="EEEEEE"/>
            <w:vAlign w:val="center"/>
            <w:hideMark/>
          </w:tcPr>
          <w:p w14:paraId="0D60FC88" w14:textId="77777777" w:rsidR="00706162" w:rsidRPr="00320DC3" w:rsidRDefault="00706162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5CC4A933" w14:textId="77777777" w:rsidR="00706162" w:rsidRPr="00320DC3" w:rsidRDefault="00706162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7F9BE16A" w14:textId="77777777" w:rsidR="00706162" w:rsidRPr="00320DC3" w:rsidRDefault="00706162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1A23A22F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6411B685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8" w:type="dxa"/>
            <w:gridSpan w:val="3"/>
            <w:shd w:val="clear" w:color="auto" w:fill="EEEEEE"/>
            <w:vAlign w:val="center"/>
            <w:hideMark/>
          </w:tcPr>
          <w:p w14:paraId="1693F72B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706162" w:rsidRPr="00320DC3" w14:paraId="050C95A4" w14:textId="77777777" w:rsidTr="001A67C9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0927AF77" w14:textId="77777777" w:rsidR="00706162" w:rsidRPr="00320DC3" w:rsidRDefault="00706162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52831869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0A4C461F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2B2ABBCD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21736537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2FEBC3B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618807B0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3A9BC620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2B2DE1" w:rsidRPr="00320DC3" w14:paraId="51C0D484" w14:textId="77777777" w:rsidTr="001A67C9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4ED56A27" w14:textId="77777777" w:rsidR="00706162" w:rsidRPr="00320DC3" w:rsidRDefault="00706162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C562F22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415B2ACE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6185F9A0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6BC65254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32514D3D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11924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740CE636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2DE8A9A4" w14:textId="77777777" w:rsidR="00706162" w:rsidRPr="00320DC3" w:rsidRDefault="00706162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706162" w:rsidRPr="00320DC3" w14:paraId="2B2CB864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DA5A0EB" w14:textId="4DF9EFB3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61B56D4" w14:textId="6D5627BB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DEB571" w14:textId="18BAC69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7E39342" w14:textId="402052B2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109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0951156" w14:textId="3955E187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C6D938" w14:textId="2A64F4E3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575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4883667" w14:textId="4A3C0162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160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189BC6F7" w14:textId="5F820C65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</w:tr>
      <w:tr w:rsidR="00706162" w:rsidRPr="00320DC3" w14:paraId="5E6EDFA9" w14:textId="77777777" w:rsidTr="001A67C9">
        <w:tc>
          <w:tcPr>
            <w:tcW w:w="5397" w:type="dxa"/>
            <w:shd w:val="clear" w:color="auto" w:fill="auto"/>
            <w:vAlign w:val="center"/>
            <w:hideMark/>
          </w:tcPr>
          <w:p w14:paraId="6DAA92D1" w14:textId="0FFBA776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/ valutazione di test proiettivi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43CF487F" w14:textId="6773FBE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21D119F" w14:textId="54CB1C4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039C04D" w14:textId="6ECA526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2932504" w14:textId="3A56AC7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1FFC92B" w14:textId="278D85C8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CD551BC" w14:textId="18F1F34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7EAD6E56" w14:textId="6189111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28E96A2E" w14:textId="77777777" w:rsidTr="001A67C9">
        <w:tc>
          <w:tcPr>
            <w:tcW w:w="5397" w:type="dxa"/>
            <w:shd w:val="clear" w:color="auto" w:fill="auto"/>
            <w:vAlign w:val="center"/>
          </w:tcPr>
          <w:p w14:paraId="48B0E531" w14:textId="6261D042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somministrazione / valutazione di test della personalità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mmpi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</w:tcPr>
          <w:p w14:paraId="4555602B" w14:textId="5D7F6E8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7572384" w14:textId="7CC1441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4FA6D3F" w14:textId="1D5DB532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63DF21C" w14:textId="2EFCF171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17E0F69" w14:textId="38C7515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C221713" w14:textId="51878563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60" w:type="dxa"/>
            <w:vAlign w:val="center"/>
          </w:tcPr>
          <w:p w14:paraId="62DBE4E7" w14:textId="5715158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706162" w:rsidRPr="00320DC3" w14:paraId="72949F18" w14:textId="77777777" w:rsidTr="009B6FF9">
        <w:tc>
          <w:tcPr>
            <w:tcW w:w="5397" w:type="dxa"/>
            <w:shd w:val="clear" w:color="auto" w:fill="auto"/>
            <w:vAlign w:val="center"/>
          </w:tcPr>
          <w:p w14:paraId="506FCB6B" w14:textId="5EE8ECAF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/ valutazione di altri test della personalità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BDBABE6" w14:textId="28CCD855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55E8333" w14:textId="5593F7CA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5DC240D" w14:textId="2895E217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95FEF7A" w14:textId="190F60CD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1072CC67" w14:textId="7E016725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1F183DEC" w14:textId="16DEEC0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vAlign w:val="center"/>
          </w:tcPr>
          <w:p w14:paraId="000C4A8C" w14:textId="0110BC0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42BF7F03" w14:textId="77777777" w:rsidTr="009B6FF9">
        <w:tc>
          <w:tcPr>
            <w:tcW w:w="5397" w:type="dxa"/>
            <w:shd w:val="clear" w:color="auto" w:fill="auto"/>
            <w:vAlign w:val="center"/>
          </w:tcPr>
          <w:p w14:paraId="30E6D541" w14:textId="7A0B28D1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/ valutazione di test di intelligenza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28FE353" w14:textId="1929E1ED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510B049" w14:textId="76CCF3D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C479EC8" w14:textId="2FB2BE5E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2A35CB0" w14:textId="773DF862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2027937F" w14:textId="1F6EB87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9523486" w14:textId="75A6B62B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vAlign w:val="center"/>
          </w:tcPr>
          <w:p w14:paraId="51B5B3CC" w14:textId="17A777C6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13AC171F" w14:textId="77777777" w:rsidTr="009B6FF9">
        <w:tc>
          <w:tcPr>
            <w:tcW w:w="5397" w:type="dxa"/>
            <w:shd w:val="clear" w:color="auto" w:fill="auto"/>
            <w:vAlign w:val="center"/>
          </w:tcPr>
          <w:p w14:paraId="1319C06D" w14:textId="0EAAACFE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somministrazione / valutazione di test neuropsicologici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mdb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moda, ecc.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DF7CDCB" w14:textId="44BB3961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69EC76E" w14:textId="5D95256A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45582E8" w14:textId="3DC931EB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F8BBDBF" w14:textId="6A8CD91D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1EFB1C75" w14:textId="38721815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27F86B4" w14:textId="0C12C2B6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115F64D6" w14:textId="46C474D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</w:tr>
      <w:tr w:rsidR="00706162" w:rsidRPr="00320DC3" w14:paraId="66BEB71C" w14:textId="77777777" w:rsidTr="009B6FF9">
        <w:tc>
          <w:tcPr>
            <w:tcW w:w="5397" w:type="dxa"/>
            <w:shd w:val="clear" w:color="auto" w:fill="auto"/>
            <w:vAlign w:val="center"/>
          </w:tcPr>
          <w:p w14:paraId="037D87C9" w14:textId="79C43DB0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scale di valutazione del carico familiare e delle strategie di coping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01CEEE82" w14:textId="787F8F5B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AA0A573" w14:textId="50AB912A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FF81DC5" w14:textId="60ECE2E1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C9AFC2F" w14:textId="7AC8BDC8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10C98D64" w14:textId="02259F0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1F41E19D" w14:textId="78520B9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3D7904EC" w14:textId="7E9336A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12B5524B" w14:textId="77777777" w:rsidTr="009B6FF9">
        <w:tc>
          <w:tcPr>
            <w:tcW w:w="5397" w:type="dxa"/>
            <w:shd w:val="clear" w:color="auto" w:fill="auto"/>
            <w:vAlign w:val="center"/>
          </w:tcPr>
          <w:p w14:paraId="7CD5D1A5" w14:textId="70A3DE28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somministrazione / valutazione di questionari (generico)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1D8A965" w14:textId="598EA7BB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FE7444F" w14:textId="50C58CD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46346284" w14:textId="45BA1BFB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2B4374B" w14:textId="0FD04547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6BA342E" w14:textId="43FE6725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0708CD3" w14:textId="11C7D2A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60" w:type="dxa"/>
            <w:vAlign w:val="center"/>
          </w:tcPr>
          <w:p w14:paraId="18D73267" w14:textId="39EA27B1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5F7B294B" w14:textId="77777777" w:rsidTr="009B6FF9">
        <w:tc>
          <w:tcPr>
            <w:tcW w:w="5397" w:type="dxa"/>
            <w:shd w:val="clear" w:color="auto" w:fill="auto"/>
            <w:vAlign w:val="center"/>
          </w:tcPr>
          <w:p w14:paraId="02B55ABA" w14:textId="670179E7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interviste strutturate 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semistrutturate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</w:tcPr>
          <w:p w14:paraId="02663C5C" w14:textId="3EAE937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7263E0A" w14:textId="4A5D3D49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0126BAFB" w14:textId="760504AA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5DFE79B" w14:textId="3990E438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9C4F688" w14:textId="069018E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5432A0D0" w14:textId="61191B1B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60" w:type="dxa"/>
            <w:vAlign w:val="center"/>
          </w:tcPr>
          <w:p w14:paraId="35502A7F" w14:textId="1B31C0F0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</w:tr>
      <w:tr w:rsidR="00706162" w:rsidRPr="00320DC3" w14:paraId="2F97E771" w14:textId="77777777" w:rsidTr="009B6FF9">
        <w:tc>
          <w:tcPr>
            <w:tcW w:w="5397" w:type="dxa"/>
            <w:shd w:val="clear" w:color="auto" w:fill="auto"/>
            <w:vAlign w:val="center"/>
          </w:tcPr>
          <w:p w14:paraId="0DCF0B81" w14:textId="5EC380C4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intervista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semistrutturata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asi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</w:tcPr>
          <w:p w14:paraId="5AF909CF" w14:textId="0D2FC748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EFA4203" w14:textId="7CFCD418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01C33194" w14:textId="0A618CBD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851AEFE" w14:textId="5B60F76A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0B310E8" w14:textId="320085A9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609C5B76" w14:textId="59146A4D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60" w:type="dxa"/>
            <w:vAlign w:val="center"/>
          </w:tcPr>
          <w:p w14:paraId="696DAD22" w14:textId="7F3EF7D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4D9267EC" w14:textId="77777777" w:rsidTr="009B6FF9">
        <w:tc>
          <w:tcPr>
            <w:tcW w:w="5397" w:type="dxa"/>
            <w:shd w:val="clear" w:color="auto" w:fill="auto"/>
            <w:vAlign w:val="center"/>
          </w:tcPr>
          <w:p w14:paraId="4364C5CF" w14:textId="2DB7EF11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scala di valutazione del funzionamento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gaf</w:t>
            </w:r>
            <w:proofErr w:type="spellEnd"/>
          </w:p>
        </w:tc>
        <w:tc>
          <w:tcPr>
            <w:tcW w:w="1447" w:type="dxa"/>
            <w:shd w:val="clear" w:color="auto" w:fill="auto"/>
            <w:vAlign w:val="center"/>
          </w:tcPr>
          <w:p w14:paraId="0C057822" w14:textId="045B3CEA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8DE7356" w14:textId="3B3C996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18FB92EB" w14:textId="1ED5C755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64011B3" w14:textId="0A4CC33A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62F3A8B6" w14:textId="3DEA362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389C4029" w14:textId="5D2C44D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vAlign w:val="center"/>
          </w:tcPr>
          <w:p w14:paraId="5D5629E7" w14:textId="0659E1AC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1E99BD02" w14:textId="77777777" w:rsidTr="009B6FF9">
        <w:tc>
          <w:tcPr>
            <w:tcW w:w="5397" w:type="dxa"/>
            <w:shd w:val="clear" w:color="auto" w:fill="auto"/>
            <w:vAlign w:val="center"/>
          </w:tcPr>
          <w:p w14:paraId="5CD31525" w14:textId="413336BC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scale di valutazione del funzionamento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8DF0A7A" w14:textId="64C7AD6D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FA1C297" w14:textId="5B551459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BB2CD48" w14:textId="69FA8DCB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57A265D" w14:textId="4C1EA16D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5A1E8424" w14:textId="4E23B60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5FC0486C" w14:textId="4B0B05C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6EA72DED" w14:textId="00EA92D2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184A1C2E" w14:textId="77777777" w:rsidTr="009B6FF9">
        <w:tc>
          <w:tcPr>
            <w:tcW w:w="5397" w:type="dxa"/>
            <w:shd w:val="clear" w:color="auto" w:fill="auto"/>
            <w:vAlign w:val="center"/>
            <w:hideMark/>
          </w:tcPr>
          <w:p w14:paraId="5E875180" w14:textId="5C40D55E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test / scale di valutazione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addiction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vas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cage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mac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itds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odas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ecc.)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84E860D" w14:textId="2BB1BF2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7795F70" w14:textId="55F78C02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164F26CE" w14:textId="173DD24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75905B83" w14:textId="5213BDC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3E13B703" w14:textId="5695C5D9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1560C2D6" w14:textId="4397FD6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60" w:type="dxa"/>
            <w:vAlign w:val="center"/>
          </w:tcPr>
          <w:p w14:paraId="3C1F4FED" w14:textId="09DA31BE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E84F91" w:rsidRPr="00320DC3" w14:paraId="6085A954" w14:textId="77777777" w:rsidTr="009B6FF9">
        <w:tc>
          <w:tcPr>
            <w:tcW w:w="5397" w:type="dxa"/>
            <w:shd w:val="clear" w:color="auto" w:fill="auto"/>
            <w:vAlign w:val="center"/>
            <w:hideMark/>
          </w:tcPr>
          <w:p w14:paraId="6E27C575" w14:textId="77E3AC1E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altri test non specificati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06CF14EA" w14:textId="11F6095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1620EC7" w14:textId="6B8685B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39DDC3DB" w14:textId="6DD3952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BAF810D" w14:textId="6C017E6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66F6970D" w14:textId="15E8894D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1D0DCAEE" w14:textId="2730BF3B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60" w:type="dxa"/>
            <w:vAlign w:val="center"/>
          </w:tcPr>
          <w:p w14:paraId="352ED3F2" w14:textId="6B1D8EE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706162" w:rsidRPr="00320DC3" w14:paraId="7FC20C92" w14:textId="77777777" w:rsidTr="001A67C9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CD4684" w14:textId="38B227D6" w:rsidR="00706162" w:rsidRPr="00320DC3" w:rsidRDefault="00706162" w:rsidP="00706162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3171CAE" w14:textId="48C5C684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8B41A2D" w14:textId="2FC98041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05CF774" w14:textId="12EBCBEA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27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98E0572" w14:textId="787BD33D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87393E4" w14:textId="2E26ED65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43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4FD9BDA" w14:textId="640CA451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10509DCA" w14:textId="680D0B9F" w:rsidR="00706162" w:rsidRPr="00320DC3" w:rsidRDefault="00706162" w:rsidP="00706162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E84F91" w:rsidRPr="00320DC3" w14:paraId="093EC202" w14:textId="77777777" w:rsidTr="001B7A5C">
        <w:tc>
          <w:tcPr>
            <w:tcW w:w="5397" w:type="dxa"/>
            <w:shd w:val="clear" w:color="auto" w:fill="auto"/>
            <w:vAlign w:val="center"/>
            <w:hideMark/>
          </w:tcPr>
          <w:p w14:paraId="52693419" w14:textId="768647CE" w:rsidR="00706162" w:rsidRPr="00320DC3" w:rsidRDefault="00706162" w:rsidP="00706162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interventi di segretariato sociale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900950D" w14:textId="27C5F53F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1662D1C4" w14:textId="6A3EAAC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68160EF6" w14:textId="3162AC8A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3148ED80" w14:textId="60197015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55CC242F" w14:textId="1E1C1197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1395135E" w14:textId="443F060C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vAlign w:val="center"/>
          </w:tcPr>
          <w:p w14:paraId="5914AD07" w14:textId="32030510" w:rsidR="00706162" w:rsidRPr="00320DC3" w:rsidRDefault="00706162" w:rsidP="00706162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6F26EC2A" w14:textId="77777777" w:rsidTr="001B7A5C">
        <w:tc>
          <w:tcPr>
            <w:tcW w:w="5397" w:type="dxa"/>
            <w:shd w:val="clear" w:color="auto" w:fill="auto"/>
            <w:vAlign w:val="center"/>
          </w:tcPr>
          <w:p w14:paraId="47A57FBF" w14:textId="6D2AE790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assistenza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ip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al medico della struttura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322A4FE" w14:textId="511CE82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3207F9C" w14:textId="57C1FEF0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20CC6D9F" w14:textId="5F71F903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D964075" w14:textId="4600293A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68339E38" w14:textId="4E997E30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1F49C2C1" w14:textId="77826BD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60" w:type="dxa"/>
            <w:vAlign w:val="center"/>
          </w:tcPr>
          <w:p w14:paraId="6BC13BFB" w14:textId="14157D6B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178CB134" w14:textId="77777777" w:rsidTr="001B7A5C">
        <w:tc>
          <w:tcPr>
            <w:tcW w:w="5397" w:type="dxa"/>
            <w:shd w:val="clear" w:color="auto" w:fill="auto"/>
            <w:vAlign w:val="center"/>
          </w:tcPr>
          <w:p w14:paraId="433EFB52" w14:textId="214C4E75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di invio del paziente ad altre strutture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23C6090" w14:textId="2226910D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151641B" w14:textId="16DAE09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6A7A39F2" w14:textId="0E0BF069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E0DE675" w14:textId="167F318C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264F05C6" w14:textId="1611E578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409D4CBB" w14:textId="69E511D8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6D956691" w14:textId="267628BF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00E5D250" w14:textId="77777777" w:rsidTr="00D846BF">
        <w:tc>
          <w:tcPr>
            <w:tcW w:w="539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76DA5B" w14:textId="6519BA62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gestione crisi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9A38CF4" w14:textId="30A607F7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26359D0" w14:textId="5EF3D8F9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bottom"/>
          </w:tcPr>
          <w:p w14:paraId="78794CFC" w14:textId="2B320702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08B6A3D" w14:textId="6FE6D40F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  <w:shd w:val="clear" w:color="auto" w:fill="auto"/>
            <w:vAlign w:val="bottom"/>
          </w:tcPr>
          <w:p w14:paraId="5F778864" w14:textId="2465BF7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tcBorders>
              <w:bottom w:val="single" w:sz="4" w:space="0" w:color="000000" w:themeColor="text1"/>
            </w:tcBorders>
            <w:shd w:val="clear" w:color="auto" w:fill="auto"/>
            <w:vAlign w:val="bottom"/>
          </w:tcPr>
          <w:p w14:paraId="07B84331" w14:textId="21E7969D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  <w:vAlign w:val="center"/>
          </w:tcPr>
          <w:p w14:paraId="42F660A1" w14:textId="5AA08973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706162" w:rsidRPr="00320DC3" w14:paraId="3FFAFC37" w14:textId="77777777" w:rsidTr="00D846BF">
        <w:tc>
          <w:tcPr>
            <w:tcW w:w="5397" w:type="dxa"/>
            <w:tcBorders>
              <w:bottom w:val="single" w:sz="12" w:space="0" w:color="943634"/>
            </w:tcBorders>
            <w:shd w:val="clear" w:color="auto" w:fill="auto"/>
            <w:vAlign w:val="center"/>
          </w:tcPr>
          <w:p w14:paraId="0BC20807" w14:textId="532990FF" w:rsidR="00706162" w:rsidRDefault="00706162" w:rsidP="00706162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attività di supporto non previste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center"/>
          </w:tcPr>
          <w:p w14:paraId="2DBABA87" w14:textId="7DFDA2F8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center"/>
          </w:tcPr>
          <w:p w14:paraId="6F92A50B" w14:textId="78883226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bottom"/>
          </w:tcPr>
          <w:p w14:paraId="67D290F1" w14:textId="3217CD57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center"/>
          </w:tcPr>
          <w:p w14:paraId="140F4C0A" w14:textId="20EDA4E1" w:rsidR="00706162" w:rsidRDefault="00706162" w:rsidP="00706162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7" w:type="dxa"/>
            <w:tcBorders>
              <w:bottom w:val="single" w:sz="12" w:space="0" w:color="943634"/>
            </w:tcBorders>
            <w:shd w:val="clear" w:color="auto" w:fill="auto"/>
            <w:vAlign w:val="bottom"/>
          </w:tcPr>
          <w:p w14:paraId="29E4D0FC" w14:textId="097A7BC4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81" w:type="dxa"/>
            <w:tcBorders>
              <w:bottom w:val="single" w:sz="12" w:space="0" w:color="943634"/>
            </w:tcBorders>
            <w:shd w:val="clear" w:color="auto" w:fill="auto"/>
            <w:vAlign w:val="bottom"/>
          </w:tcPr>
          <w:p w14:paraId="4A32139C" w14:textId="5AEFA390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60" w:type="dxa"/>
            <w:tcBorders>
              <w:bottom w:val="single" w:sz="12" w:space="0" w:color="943634"/>
            </w:tcBorders>
            <w:vAlign w:val="center"/>
          </w:tcPr>
          <w:p w14:paraId="7E272D1F" w14:textId="039CE15E" w:rsidR="00706162" w:rsidRDefault="00706162" w:rsidP="00706162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745A07C0" w14:textId="77777777" w:rsidR="00DF568E" w:rsidRDefault="00DF568E" w:rsidP="00DF568E">
      <w:pPr>
        <w:pStyle w:val="segue"/>
      </w:pPr>
      <w:r>
        <w:t>segue</w:t>
      </w:r>
    </w:p>
    <w:p w14:paraId="3CE83920" w14:textId="77777777" w:rsidR="00DF568E" w:rsidRDefault="00DF568E" w:rsidP="00DF568E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3E45B84" w14:textId="77777777" w:rsidR="00DF568E" w:rsidRDefault="00DF568E" w:rsidP="00DF568E">
      <w:pPr>
        <w:pStyle w:val="continua"/>
      </w:pPr>
      <w:r w:rsidRPr="007F01DA">
        <w:lastRenderedPageBreak/>
        <w:t xml:space="preserve">Allegato </w:t>
      </w:r>
      <w:r>
        <w:t>3</w:t>
      </w:r>
      <w:r w:rsidRPr="007F01DA">
        <w:t>.</w:t>
      </w:r>
      <w:r>
        <w:t>5</w:t>
      </w:r>
      <w:r w:rsidRPr="007F01DA">
        <w:t>.</w:t>
      </w:r>
      <w:r w:rsidRPr="007F01DA">
        <w:tab/>
        <w:t>(continua)</w:t>
      </w:r>
    </w:p>
    <w:tbl>
      <w:tblPr>
        <w:tblW w:w="5005" w:type="pct"/>
        <w:tblInd w:w="-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34" w:type="dxa"/>
          <w:left w:w="70" w:type="dxa"/>
          <w:bottom w:w="34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1447"/>
        <w:gridCol w:w="1381"/>
        <w:gridCol w:w="1447"/>
        <w:gridCol w:w="1381"/>
        <w:gridCol w:w="1447"/>
        <w:gridCol w:w="1381"/>
        <w:gridCol w:w="1260"/>
      </w:tblGrid>
      <w:tr w:rsidR="00DF568E" w:rsidRPr="00320DC3" w14:paraId="78F1C716" w14:textId="77777777" w:rsidTr="00DF568E">
        <w:tc>
          <w:tcPr>
            <w:tcW w:w="5397" w:type="dxa"/>
            <w:vMerge w:val="restart"/>
            <w:shd w:val="clear" w:color="auto" w:fill="EEEEEE"/>
            <w:vAlign w:val="center"/>
            <w:hideMark/>
          </w:tcPr>
          <w:p w14:paraId="5A979717" w14:textId="77777777" w:rsidR="00DF568E" w:rsidRPr="00320DC3" w:rsidRDefault="00DF568E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048C39C8" w14:textId="77777777" w:rsidR="00DF568E" w:rsidRPr="00320DC3" w:rsidRDefault="00DF568E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  <w:p w14:paraId="12915AC4" w14:textId="77777777" w:rsidR="00DF568E" w:rsidRPr="00320DC3" w:rsidRDefault="00DF568E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6D53D203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Nuovi</w:t>
            </w:r>
          </w:p>
        </w:tc>
        <w:tc>
          <w:tcPr>
            <w:tcW w:w="2828" w:type="dxa"/>
            <w:gridSpan w:val="2"/>
            <w:shd w:val="clear" w:color="auto" w:fill="EEEEEE"/>
            <w:vAlign w:val="center"/>
            <w:hideMark/>
          </w:tcPr>
          <w:p w14:paraId="43ACC1DD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Già in carico o rientrati</w:t>
            </w:r>
          </w:p>
        </w:tc>
        <w:tc>
          <w:tcPr>
            <w:tcW w:w="4088" w:type="dxa"/>
            <w:gridSpan w:val="3"/>
            <w:shd w:val="clear" w:color="auto" w:fill="EEEEEE"/>
            <w:vAlign w:val="center"/>
            <w:hideMark/>
          </w:tcPr>
          <w:p w14:paraId="55961007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 w:rsidRPr="00320DC3"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  <w:t>Totali</w:t>
            </w:r>
          </w:p>
        </w:tc>
      </w:tr>
      <w:tr w:rsidR="00E84F91" w:rsidRPr="00320DC3" w14:paraId="38122DA4" w14:textId="77777777" w:rsidTr="00DF568E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6E6FA26E" w14:textId="77777777" w:rsidR="00DF568E" w:rsidRPr="00320DC3" w:rsidRDefault="00DF568E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4BB75783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53A518AD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7FB087C0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3254C7F6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798801E7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Prestazioni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71BDFD71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Pazienti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20B0C214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Nr medio pz</w:t>
            </w:r>
          </w:p>
        </w:tc>
      </w:tr>
      <w:tr w:rsidR="002B2DE1" w:rsidRPr="00320DC3" w14:paraId="50869327" w14:textId="77777777" w:rsidTr="00DF568E">
        <w:tc>
          <w:tcPr>
            <w:tcW w:w="5397" w:type="dxa"/>
            <w:vMerge/>
            <w:shd w:val="clear" w:color="auto" w:fill="EEEEEE"/>
            <w:vAlign w:val="center"/>
            <w:hideMark/>
          </w:tcPr>
          <w:p w14:paraId="2C6DC525" w14:textId="77777777" w:rsidR="00DF568E" w:rsidRPr="00320DC3" w:rsidRDefault="00DF568E" w:rsidP="001A67C9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0A30EABF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11AA4DBF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4D75603E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7996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2AFA0BC8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447" w:type="dxa"/>
            <w:shd w:val="clear" w:color="auto" w:fill="EEEEEE"/>
            <w:vAlign w:val="center"/>
            <w:hideMark/>
          </w:tcPr>
          <w:p w14:paraId="55A2C8A7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11924</w:t>
            </w:r>
          </w:p>
        </w:tc>
        <w:tc>
          <w:tcPr>
            <w:tcW w:w="1381" w:type="dxa"/>
            <w:shd w:val="clear" w:color="auto" w:fill="EEEEEE"/>
            <w:vAlign w:val="center"/>
            <w:hideMark/>
          </w:tcPr>
          <w:p w14:paraId="60F89611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716</w:t>
            </w:r>
          </w:p>
        </w:tc>
        <w:tc>
          <w:tcPr>
            <w:tcW w:w="1260" w:type="dxa"/>
            <w:shd w:val="clear" w:color="auto" w:fill="EEEEEE"/>
            <w:vAlign w:val="center"/>
          </w:tcPr>
          <w:p w14:paraId="3BA1FD7E" w14:textId="77777777" w:rsidR="00DF568E" w:rsidRPr="00320DC3" w:rsidRDefault="00DF568E" w:rsidP="001A67C9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E84F91" w:rsidRPr="00320DC3" w14:paraId="1472157A" w14:textId="77777777" w:rsidTr="00DF568E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5C82AD7" w14:textId="6FB3E271" w:rsidR="00DF568E" w:rsidRPr="00320DC3" w:rsidRDefault="00DF568E" w:rsidP="00DF568E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B20549E" w14:textId="04E0474D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219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25B1B6D" w14:textId="6C382410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64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37D8FA" w14:textId="7A6CD6E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58BA106" w14:textId="588AB331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8AD317A" w14:textId="68F9DB4F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461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7500E68" w14:textId="674029D8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454573A3" w14:textId="38F3C06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</w:tr>
      <w:tr w:rsidR="00E84F91" w:rsidRPr="00320DC3" w14:paraId="4BA7D77C" w14:textId="77777777" w:rsidTr="00DF568E">
        <w:tc>
          <w:tcPr>
            <w:tcW w:w="5397" w:type="dxa"/>
            <w:shd w:val="clear" w:color="auto" w:fill="auto"/>
            <w:vAlign w:val="center"/>
            <w:hideMark/>
          </w:tcPr>
          <w:p w14:paraId="77AE93F4" w14:textId="3B1790B5" w:rsidR="00DF568E" w:rsidRPr="00320DC3" w:rsidRDefault="00DF568E" w:rsidP="00DF568E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riunioni d'equipe per profilo valutativo, definizione obiettivi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terap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e piano di cura (cruscotto)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F6EDF0A" w14:textId="203037C2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B6F75F2" w14:textId="16C9C305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5E0CB3BB" w14:textId="4462716F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857FF93" w14:textId="05500642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52F480CB" w14:textId="06FFC4D1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08FDD626" w14:textId="114BB6DE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60" w:type="dxa"/>
            <w:vAlign w:val="center"/>
          </w:tcPr>
          <w:p w14:paraId="0D0D2096" w14:textId="1507F166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171D8716" w14:textId="77777777" w:rsidTr="00DF568E">
        <w:tc>
          <w:tcPr>
            <w:tcW w:w="5397" w:type="dxa"/>
            <w:shd w:val="clear" w:color="auto" w:fill="auto"/>
            <w:vAlign w:val="center"/>
          </w:tcPr>
          <w:p w14:paraId="786D4619" w14:textId="6CC49092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stesura programma terapeutico / trattamentale e negoziazione con utente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32722DF" w14:textId="4BEB2BEC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F718D2B" w14:textId="1800D26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2418164" w14:textId="72939E50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60D99D7" w14:textId="242D636B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2D3B602" w14:textId="7C4BB93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EFA2997" w14:textId="000C64EC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60" w:type="dxa"/>
            <w:vAlign w:val="center"/>
          </w:tcPr>
          <w:p w14:paraId="3E1A6EE8" w14:textId="7688563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0FA0F105" w14:textId="77777777" w:rsidTr="00DF568E">
        <w:tc>
          <w:tcPr>
            <w:tcW w:w="5397" w:type="dxa"/>
            <w:shd w:val="clear" w:color="auto" w:fill="auto"/>
            <w:vAlign w:val="center"/>
          </w:tcPr>
          <w:p w14:paraId="147E9AE8" w14:textId="6760B427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riunione d'equipe per caso clinico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80979CA" w14:textId="03EC35E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E922D78" w14:textId="17DDA54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8E754CC" w14:textId="2D1B83DE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DACE7DB" w14:textId="139EB005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D479CEB" w14:textId="49D37786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F5BADA0" w14:textId="509D230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260" w:type="dxa"/>
            <w:vAlign w:val="center"/>
          </w:tcPr>
          <w:p w14:paraId="5B20AD30" w14:textId="3754903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</w:tr>
      <w:tr w:rsidR="00DF568E" w:rsidRPr="00320DC3" w14:paraId="4F8CBB7D" w14:textId="77777777" w:rsidTr="00DF568E">
        <w:tc>
          <w:tcPr>
            <w:tcW w:w="5397" w:type="dxa"/>
            <w:shd w:val="clear" w:color="auto" w:fill="auto"/>
            <w:vAlign w:val="center"/>
          </w:tcPr>
          <w:p w14:paraId="6EFEEA69" w14:textId="422E5AD0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ridefinizione programma terapeutico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473B249" w14:textId="075EB19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58B62FA" w14:textId="56CE862D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F60DD18" w14:textId="4BFE5446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20EDE79" w14:textId="76F3D8CB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F79B26E" w14:textId="03D0DC03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3ABF0425" w14:textId="7E9500BB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60" w:type="dxa"/>
            <w:vAlign w:val="center"/>
          </w:tcPr>
          <w:p w14:paraId="4D0EE5A5" w14:textId="3549F52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1C109071" w14:textId="77777777" w:rsidTr="00DF568E">
        <w:tc>
          <w:tcPr>
            <w:tcW w:w="5397" w:type="dxa"/>
            <w:shd w:val="clear" w:color="auto" w:fill="auto"/>
            <w:vAlign w:val="center"/>
          </w:tcPr>
          <w:p w14:paraId="4ED21F61" w14:textId="714DBBBE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predisposizione piano per l'affidamento farmacologico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E0ABC1B" w14:textId="4E28502C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CDF38EB" w14:textId="7B989467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0A97526F" w14:textId="27822D41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A42359A" w14:textId="480ED793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090F4784" w14:textId="7C710EB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A373C04" w14:textId="184FA84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vAlign w:val="center"/>
          </w:tcPr>
          <w:p w14:paraId="24062D9C" w14:textId="42F68A9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157F55C6" w14:textId="77777777" w:rsidTr="00DF568E">
        <w:tc>
          <w:tcPr>
            <w:tcW w:w="5397" w:type="dxa"/>
            <w:shd w:val="clear" w:color="auto" w:fill="auto"/>
            <w:vAlign w:val="center"/>
          </w:tcPr>
          <w:p w14:paraId="1F79644D" w14:textId="0730DAC5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riunioni con servizi asl per caso clinico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0F09A30F" w14:textId="78456558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FC13C0E" w14:textId="194DE08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329DB79" w14:textId="5BAA47F8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7D58A7F" w14:textId="2E97DB26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062F064D" w14:textId="12BF036B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55117B7B" w14:textId="44F2E5B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vAlign w:val="center"/>
          </w:tcPr>
          <w:p w14:paraId="1ABB10C7" w14:textId="35630F52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DF568E" w:rsidRPr="00320DC3" w14:paraId="445F0A24" w14:textId="77777777" w:rsidTr="00DF568E">
        <w:tc>
          <w:tcPr>
            <w:tcW w:w="5397" w:type="dxa"/>
            <w:shd w:val="clear" w:color="auto" w:fill="auto"/>
            <w:vAlign w:val="center"/>
          </w:tcPr>
          <w:p w14:paraId="2F07CE46" w14:textId="344F89F7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riunioni con altri enti per caso clinico (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eell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uepe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ist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penitenziari, ecc.)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9812660" w14:textId="6A6CA60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AAA0DA3" w14:textId="6529C6C3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8D9FB1B" w14:textId="0EBB027B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D83334B" w14:textId="375AE1C8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0D53A116" w14:textId="349478D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5C577E7D" w14:textId="3EEDB3D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vAlign w:val="center"/>
          </w:tcPr>
          <w:p w14:paraId="239C75C7" w14:textId="401A0F9C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62CD4B12" w14:textId="77777777" w:rsidTr="00DF568E">
        <w:tc>
          <w:tcPr>
            <w:tcW w:w="5397" w:type="dxa"/>
            <w:shd w:val="clear" w:color="auto" w:fill="auto"/>
            <w:vAlign w:val="center"/>
          </w:tcPr>
          <w:p w14:paraId="01028458" w14:textId="18FB7CF3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riunioni tra servizi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ssr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per caso clinico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89BE4B5" w14:textId="116C8D0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FA1CB32" w14:textId="5F1C2B5A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2CFD217F" w14:textId="6E0DAF81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5FAC102" w14:textId="527B12AB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7FCB2238" w14:textId="3CFE0FAB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EECBCE6" w14:textId="5041B27C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vAlign w:val="center"/>
          </w:tcPr>
          <w:p w14:paraId="4B179573" w14:textId="70825E6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75985E11" w14:textId="77777777" w:rsidTr="00DF568E">
        <w:tc>
          <w:tcPr>
            <w:tcW w:w="5397" w:type="dxa"/>
            <w:shd w:val="clear" w:color="auto" w:fill="auto"/>
            <w:vAlign w:val="center"/>
          </w:tcPr>
          <w:p w14:paraId="78C5D9C3" w14:textId="0A359690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attività di predisposizione / revisione non specificate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9400114" w14:textId="0D2A2ED7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7764432" w14:textId="71A70015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5F22E32A" w14:textId="5B1D5FEB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871BA84" w14:textId="38A848C3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1E0D4840" w14:textId="2AB447C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7E99811C" w14:textId="423CF8B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60" w:type="dxa"/>
            <w:vAlign w:val="center"/>
          </w:tcPr>
          <w:p w14:paraId="61FB0269" w14:textId="0AF6A426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4558ED2E" w14:textId="77777777" w:rsidTr="00DF568E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5457805" w14:textId="629140CA" w:rsidR="00DF568E" w:rsidRPr="00320DC3" w:rsidRDefault="00DF568E" w:rsidP="00DF568E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51A1F3A" w14:textId="460B812C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62CAB85" w14:textId="121F311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ABCD0AE" w14:textId="5092FEF9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89E6200" w14:textId="3CCFBF00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F227C15" w14:textId="7847891A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8FF028C" w14:textId="667D17B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6A11BBA7" w14:textId="1B4612A5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E84F91" w:rsidRPr="00320DC3" w14:paraId="36DBE392" w14:textId="77777777" w:rsidTr="00DF568E">
        <w:tc>
          <w:tcPr>
            <w:tcW w:w="5397" w:type="dxa"/>
            <w:shd w:val="clear" w:color="auto" w:fill="auto"/>
            <w:vAlign w:val="center"/>
            <w:hideMark/>
          </w:tcPr>
          <w:p w14:paraId="7F8FCCAF" w14:textId="1873DE15" w:rsidR="00DF568E" w:rsidRPr="00320DC3" w:rsidRDefault="00DF568E" w:rsidP="00DF568E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inserimento lavorativo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4AAC40A5" w14:textId="2A5AFB4F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D38E982" w14:textId="4D31573D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1B630BD3" w14:textId="277CE943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41C97133" w14:textId="6363B449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bottom"/>
            <w:hideMark/>
          </w:tcPr>
          <w:p w14:paraId="6808794E" w14:textId="6D62C005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1" w:type="dxa"/>
            <w:shd w:val="clear" w:color="auto" w:fill="auto"/>
            <w:vAlign w:val="bottom"/>
            <w:hideMark/>
          </w:tcPr>
          <w:p w14:paraId="2822A5FD" w14:textId="02BB752B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vAlign w:val="center"/>
          </w:tcPr>
          <w:p w14:paraId="5446B007" w14:textId="1FADF7C3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65D93017" w14:textId="77777777" w:rsidTr="00DF568E">
        <w:tc>
          <w:tcPr>
            <w:tcW w:w="5397" w:type="dxa"/>
            <w:shd w:val="clear" w:color="auto" w:fill="auto"/>
            <w:vAlign w:val="center"/>
          </w:tcPr>
          <w:p w14:paraId="2CB62883" w14:textId="4CA944F0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accompagnamento per inserimento in gruppo 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aggrezione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esterno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33D0693" w14:textId="216292C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7321F34" w14:textId="2455395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8E3D3A7" w14:textId="4C79BFE7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73B6543" w14:textId="75449ACD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CA8B300" w14:textId="151889E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2EE7E3FD" w14:textId="70AD9445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11222459" w14:textId="6FBC094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2F57B90C" w14:textId="77777777" w:rsidTr="00DF568E">
        <w:tc>
          <w:tcPr>
            <w:tcW w:w="5397" w:type="dxa"/>
            <w:shd w:val="clear" w:color="auto" w:fill="auto"/>
            <w:vAlign w:val="center"/>
          </w:tcPr>
          <w:p w14:paraId="5816C050" w14:textId="28C4AE71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altre attività di riabilitazione non previste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BDCB4B8" w14:textId="64B69A7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D0DFA1E" w14:textId="7D20AE4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C4133BA" w14:textId="000C33BF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C6A56CF" w14:textId="35EACA30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4691474C" w14:textId="4E1D073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4E691170" w14:textId="1A8C6158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2FCEE5EE" w14:textId="28E0E67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3AC4BF43" w14:textId="77777777" w:rsidTr="00DF568E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BFA0628" w14:textId="79783290" w:rsidR="00DF568E" w:rsidRPr="00320DC3" w:rsidRDefault="00DF568E" w:rsidP="00DF568E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1CADC69" w14:textId="00879B6F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3E76849B" w14:textId="7CD4B895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3CA0DB1" w14:textId="0A60A05B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597C21E8" w14:textId="39B34916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0A2D9C9F" w14:textId="77905AC8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2DE435A" w14:textId="702F5099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73CA8106" w14:textId="7F6DDBD5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E84F91" w:rsidRPr="00320DC3" w14:paraId="40B3DD40" w14:textId="77777777" w:rsidTr="00DF568E">
        <w:tc>
          <w:tcPr>
            <w:tcW w:w="5397" w:type="dxa"/>
            <w:shd w:val="clear" w:color="auto" w:fill="auto"/>
            <w:vAlign w:val="center"/>
            <w:hideMark/>
          </w:tcPr>
          <w:p w14:paraId="28EA3F63" w14:textId="31A29F53" w:rsidR="00DF568E" w:rsidRPr="00320DC3" w:rsidRDefault="00DF568E" w:rsidP="00DF568E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richiesta documentazione per paziente in carico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3D8E8ED5" w14:textId="5A4500BC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10A615D" w14:textId="6060A604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2645FA6A" w14:textId="505D3652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5A46EE0" w14:textId="62D0CBCC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703E7451" w14:textId="1DC6F105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27014BAD" w14:textId="7F9CFE5C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vAlign w:val="center"/>
          </w:tcPr>
          <w:p w14:paraId="77C0F640" w14:textId="0AE3AED7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586310C2" w14:textId="77777777" w:rsidTr="00DF568E">
        <w:tc>
          <w:tcPr>
            <w:tcW w:w="5397" w:type="dxa"/>
            <w:shd w:val="clear" w:color="auto" w:fill="auto"/>
            <w:vAlign w:val="center"/>
          </w:tcPr>
          <w:p w14:paraId="4F3BBE96" w14:textId="1AB2CCC3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invio / ricezione fax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20B4E45" w14:textId="5ED82BE5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6C6755F" w14:textId="24135827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691A237" w14:textId="771BE68C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C08F69D" w14:textId="3784B1F9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EE9CEAF" w14:textId="0BD98B3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4AAAEDC2" w14:textId="530607DD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0" w:type="dxa"/>
            <w:vAlign w:val="center"/>
          </w:tcPr>
          <w:p w14:paraId="1A7011AE" w14:textId="292AB7EB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5B32CA81" w14:textId="77777777" w:rsidTr="00DF568E">
        <w:tc>
          <w:tcPr>
            <w:tcW w:w="5397" w:type="dxa"/>
            <w:shd w:val="clear" w:color="auto" w:fill="auto"/>
            <w:vAlign w:val="center"/>
          </w:tcPr>
          <w:p w14:paraId="6B86C66E" w14:textId="02B0058D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consegna piano terapeutico cartaceo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C774FA4" w14:textId="47F9884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8370CC8" w14:textId="7DB55D7A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2F25C6C" w14:textId="16DB2C64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6D0A088" w14:textId="28525227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CAB60A5" w14:textId="522B8485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5A7483F" w14:textId="783DEEAD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vAlign w:val="center"/>
          </w:tcPr>
          <w:p w14:paraId="2D8B7C78" w14:textId="73B96FD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DF568E" w:rsidRPr="00320DC3" w14:paraId="3CC949AE" w14:textId="77777777" w:rsidTr="00DF568E">
        <w:tc>
          <w:tcPr>
            <w:tcW w:w="5397" w:type="dxa"/>
            <w:shd w:val="clear" w:color="auto" w:fill="auto"/>
            <w:vAlign w:val="center"/>
          </w:tcPr>
          <w:p w14:paraId="13080DF9" w14:textId="2C040530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nullaosta inserimento in comunità terapeutica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70CD4C3" w14:textId="3147CEF1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024B0560" w14:textId="2ADAB87D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319E0C3" w14:textId="23E44B15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62D044C0" w14:textId="08213CE6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AEA5529" w14:textId="7E29F5FA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AD1F6D0" w14:textId="2ACE816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vAlign w:val="center"/>
          </w:tcPr>
          <w:p w14:paraId="23F65937" w14:textId="4F469FA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E84F91" w:rsidRPr="00320DC3" w14:paraId="5566F032" w14:textId="77777777" w:rsidTr="00DF568E">
        <w:tc>
          <w:tcPr>
            <w:tcW w:w="539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436B11CD" w14:textId="077B921C" w:rsidR="00DF568E" w:rsidRPr="00320DC3" w:rsidRDefault="00DF568E" w:rsidP="00DF568E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7D96B45E" w14:textId="78F73D6A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41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992849E" w14:textId="45066385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24F66EA7" w14:textId="19AC545F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166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CFFBA90" w14:textId="01856590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7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19A4DB24" w14:textId="125A09E1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201</w:t>
            </w:r>
          </w:p>
        </w:tc>
        <w:tc>
          <w:tcPr>
            <w:tcW w:w="1381" w:type="dxa"/>
            <w:tcBorders>
              <w:top w:val="single" w:sz="12" w:space="0" w:color="C0504D" w:themeColor="accent2"/>
            </w:tcBorders>
            <w:shd w:val="clear" w:color="auto" w:fill="auto"/>
            <w:vAlign w:val="center"/>
            <w:hideMark/>
          </w:tcPr>
          <w:p w14:paraId="6477A9BA" w14:textId="773B3EE0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</w:t>
            </w:r>
          </w:p>
        </w:tc>
        <w:tc>
          <w:tcPr>
            <w:tcW w:w="1260" w:type="dxa"/>
            <w:tcBorders>
              <w:top w:val="single" w:sz="12" w:space="0" w:color="C0504D" w:themeColor="accent2"/>
            </w:tcBorders>
            <w:vAlign w:val="center"/>
          </w:tcPr>
          <w:p w14:paraId="5DB72081" w14:textId="7D1785F6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</w:t>
            </w:r>
          </w:p>
        </w:tc>
      </w:tr>
      <w:tr w:rsidR="00E84F91" w:rsidRPr="00320DC3" w14:paraId="05922B14" w14:textId="77777777" w:rsidTr="00DF568E">
        <w:tc>
          <w:tcPr>
            <w:tcW w:w="5397" w:type="dxa"/>
            <w:shd w:val="clear" w:color="auto" w:fill="auto"/>
            <w:vAlign w:val="center"/>
            <w:hideMark/>
          </w:tcPr>
          <w:p w14:paraId="69198740" w14:textId="343A7767" w:rsidR="00DF568E" w:rsidRPr="00320DC3" w:rsidRDefault="00DF568E" w:rsidP="00DF568E">
            <w:pPr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educativa a singolo paziente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1366A155" w14:textId="1B18539C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6347EFC0" w14:textId="7C044146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59C58997" w14:textId="6FD7BE75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0A3C54D4" w14:textId="55E035AC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14:paraId="478EFCDE" w14:textId="33651AD1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14:paraId="53879ECC" w14:textId="6B343081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0" w:type="dxa"/>
            <w:vAlign w:val="center"/>
          </w:tcPr>
          <w:p w14:paraId="14E3E343" w14:textId="449C9D18" w:rsidR="00DF568E" w:rsidRPr="00320DC3" w:rsidRDefault="00DF568E" w:rsidP="00DF568E">
            <w:pPr>
              <w:jc w:val="center"/>
              <w:rPr>
                <w:rFonts w:ascii="Verdana" w:hAnsi="Verdana" w:cs="Calibri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</w:t>
            </w:r>
          </w:p>
        </w:tc>
      </w:tr>
      <w:tr w:rsidR="00DF568E" w:rsidRPr="00320DC3" w14:paraId="6B0120AA" w14:textId="77777777" w:rsidTr="00DF568E">
        <w:tc>
          <w:tcPr>
            <w:tcW w:w="5397" w:type="dxa"/>
            <w:shd w:val="clear" w:color="auto" w:fill="auto"/>
            <w:vAlign w:val="center"/>
          </w:tcPr>
          <w:p w14:paraId="538B5869" w14:textId="03410A9E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attività educativa di gruppo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3CB8C30" w14:textId="642113A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2CDD152" w14:textId="7798EEC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CE4265C" w14:textId="3F849014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7A05CA9" w14:textId="7559FA67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E0F6C93" w14:textId="435E2B9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0C5318C" w14:textId="60DD7D4F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0" w:type="dxa"/>
            <w:vAlign w:val="center"/>
          </w:tcPr>
          <w:p w14:paraId="180AA24D" w14:textId="7446EAD8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DF568E" w:rsidRPr="00320DC3" w14:paraId="19645230" w14:textId="77777777" w:rsidTr="00DF568E">
        <w:tc>
          <w:tcPr>
            <w:tcW w:w="5397" w:type="dxa"/>
            <w:shd w:val="clear" w:color="auto" w:fill="auto"/>
            <w:vAlign w:val="center"/>
          </w:tcPr>
          <w:p w14:paraId="6B707F31" w14:textId="5FAC55CE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formativa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5CC5A8F" w14:textId="7164AB0E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BBAFF30" w14:textId="3E033584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FDC82BE" w14:textId="1C28E57E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7990969A" w14:textId="67F8D2C3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47" w:type="dxa"/>
            <w:shd w:val="clear" w:color="auto" w:fill="auto"/>
            <w:vAlign w:val="bottom"/>
          </w:tcPr>
          <w:p w14:paraId="3AEE7B38" w14:textId="4FBA6153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69F9F51F" w14:textId="3C3488DD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0" w:type="dxa"/>
            <w:vAlign w:val="center"/>
          </w:tcPr>
          <w:p w14:paraId="353DA80A" w14:textId="46736CB6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</w:t>
            </w:r>
          </w:p>
        </w:tc>
      </w:tr>
      <w:tr w:rsidR="00DF568E" w:rsidRPr="00320DC3" w14:paraId="530D5B73" w14:textId="77777777" w:rsidTr="00D846BF">
        <w:tc>
          <w:tcPr>
            <w:tcW w:w="539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</w:tcPr>
          <w:p w14:paraId="254EF88B" w14:textId="0A7823A2" w:rsidR="00DF568E" w:rsidRDefault="00DF568E" w:rsidP="00DF568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attività ludico ricreativa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</w:tcPr>
          <w:p w14:paraId="61A1BDCB" w14:textId="7DBFFED0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</w:tcPr>
          <w:p w14:paraId="14FAF1A9" w14:textId="016F8579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</w:tcPr>
          <w:p w14:paraId="7A159CDC" w14:textId="3A58DA5E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center"/>
          </w:tcPr>
          <w:p w14:paraId="2A2F942B" w14:textId="01E16BD9" w:rsidR="00DF568E" w:rsidRDefault="00DF568E" w:rsidP="00DF568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bottom w:val="single" w:sz="12" w:space="0" w:color="C0504D" w:themeColor="accent2"/>
            </w:tcBorders>
            <w:shd w:val="clear" w:color="auto" w:fill="auto"/>
            <w:vAlign w:val="bottom"/>
          </w:tcPr>
          <w:p w14:paraId="7E53ECFD" w14:textId="69C11B2B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bottom w:val="single" w:sz="12" w:space="0" w:color="C0504D" w:themeColor="accent2"/>
            </w:tcBorders>
            <w:shd w:val="clear" w:color="auto" w:fill="auto"/>
            <w:vAlign w:val="bottom"/>
          </w:tcPr>
          <w:p w14:paraId="74B7AF07" w14:textId="0ED83B22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bottom w:val="single" w:sz="12" w:space="0" w:color="C0504D" w:themeColor="accent2"/>
            </w:tcBorders>
            <w:vAlign w:val="center"/>
          </w:tcPr>
          <w:p w14:paraId="45C288F8" w14:textId="683CA49A" w:rsidR="00DF568E" w:rsidRDefault="00DF568E" w:rsidP="00DF568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</w:tr>
      <w:tr w:rsidR="00E84F91" w:rsidRPr="00320DC3" w14:paraId="6106FC5B" w14:textId="77777777" w:rsidTr="00D846BF">
        <w:tc>
          <w:tcPr>
            <w:tcW w:w="5397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8345858" w14:textId="4AF06A50" w:rsidR="00DF568E" w:rsidRPr="00320DC3" w:rsidRDefault="00DF568E" w:rsidP="00DF568E">
            <w:pPr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447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B2E057B" w14:textId="0E20E60B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381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F950D88" w14:textId="0A73328C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104</w:t>
            </w:r>
          </w:p>
        </w:tc>
        <w:tc>
          <w:tcPr>
            <w:tcW w:w="1447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435100B" w14:textId="079409B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447</w:t>
            </w:r>
          </w:p>
        </w:tc>
        <w:tc>
          <w:tcPr>
            <w:tcW w:w="1381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2B556BB" w14:textId="0929EAD0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181</w:t>
            </w:r>
          </w:p>
        </w:tc>
        <w:tc>
          <w:tcPr>
            <w:tcW w:w="1447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1CD0A84" w14:textId="379204FE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643</w:t>
            </w:r>
          </w:p>
        </w:tc>
        <w:tc>
          <w:tcPr>
            <w:tcW w:w="1381" w:type="dxa"/>
            <w:tcBorders>
              <w:top w:val="single" w:sz="12" w:space="0" w:color="C0504D" w:themeColor="accent2"/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21947D6" w14:textId="775AFF64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285</w:t>
            </w:r>
          </w:p>
        </w:tc>
        <w:tc>
          <w:tcPr>
            <w:tcW w:w="1260" w:type="dxa"/>
            <w:tcBorders>
              <w:top w:val="single" w:sz="12" w:space="0" w:color="C0504D" w:themeColor="accent2"/>
              <w:bottom w:val="single" w:sz="12" w:space="0" w:color="943634"/>
            </w:tcBorders>
            <w:vAlign w:val="center"/>
          </w:tcPr>
          <w:p w14:paraId="4EE5CD6F" w14:textId="418B749A" w:rsidR="00DF568E" w:rsidRPr="00320DC3" w:rsidRDefault="00DF568E" w:rsidP="00DF568E">
            <w:pPr>
              <w:jc w:val="center"/>
              <w:rPr>
                <w:rFonts w:ascii="Verdana" w:hAnsi="Verdana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</w:tbl>
    <w:p w14:paraId="0A37B90B" w14:textId="332EC742" w:rsidR="000E3D16" w:rsidRDefault="000E3D16" w:rsidP="000E3D16">
      <w:pPr>
        <w:pStyle w:val="capitolo"/>
      </w:pPr>
      <w:bookmarkStart w:id="21" w:name="_Toc83285283"/>
      <w:r>
        <w:lastRenderedPageBreak/>
        <w:t>ALLEGATO 4</w:t>
      </w:r>
      <w:r w:rsidR="00E60291">
        <w:t xml:space="preserve">. </w:t>
      </w:r>
      <w:r w:rsidR="00E60291" w:rsidRPr="00E60291">
        <w:rPr>
          <w:caps w:val="0"/>
        </w:rPr>
        <w:t xml:space="preserve">Utenza e Prestazioni singole sedi </w:t>
      </w:r>
      <w:proofErr w:type="spellStart"/>
      <w:r w:rsidR="00E60291" w:rsidRPr="00E60291">
        <w:rPr>
          <w:caps w:val="0"/>
        </w:rPr>
        <w:t>SerD</w:t>
      </w:r>
      <w:proofErr w:type="spellEnd"/>
      <w:r w:rsidR="00E60291" w:rsidRPr="00E60291">
        <w:rPr>
          <w:caps w:val="0"/>
        </w:rPr>
        <w:t>. Lazio 20</w:t>
      </w:r>
      <w:r w:rsidR="006E1463">
        <w:rPr>
          <w:caps w:val="0"/>
        </w:rPr>
        <w:t>20</w:t>
      </w:r>
      <w:bookmarkEnd w:id="21"/>
    </w:p>
    <w:p w14:paraId="48E63E49" w14:textId="62372CA7" w:rsidR="00B8709D" w:rsidRDefault="0008261E" w:rsidP="00DB2278">
      <w:pPr>
        <w:pStyle w:val="titolotabelle"/>
      </w:pPr>
      <w:bookmarkStart w:id="22" w:name="_Toc83285284"/>
      <w:r w:rsidRPr="00986161">
        <w:t xml:space="preserve">Allegato </w:t>
      </w:r>
      <w:r>
        <w:t>4</w:t>
      </w:r>
      <w:r w:rsidRPr="00986161">
        <w:t>.</w:t>
      </w:r>
      <w:r w:rsidR="006E1463">
        <w:t>1</w:t>
      </w:r>
      <w:r w:rsidRPr="00986161">
        <w:t>.</w:t>
      </w:r>
      <w:r>
        <w:tab/>
      </w:r>
      <w:r w:rsidRPr="0008261E">
        <w:t xml:space="preserve">Utenza e prestazioni </w:t>
      </w:r>
      <w:proofErr w:type="spellStart"/>
      <w:r w:rsidRPr="0008261E">
        <w:t>Ser</w:t>
      </w:r>
      <w:r w:rsidR="00E178F2">
        <w:t>.</w:t>
      </w:r>
      <w:r w:rsidRPr="0008261E">
        <w:t>D</w:t>
      </w:r>
      <w:proofErr w:type="spellEnd"/>
      <w:r w:rsidR="00E178F2">
        <w:t>.</w:t>
      </w:r>
      <w:r w:rsidRPr="0008261E">
        <w:t xml:space="preserve"> Asl Roma</w:t>
      </w:r>
      <w:r w:rsidR="00E47DFB">
        <w:t xml:space="preserve"> </w:t>
      </w:r>
      <w:r w:rsidRPr="0008261E">
        <w:t>1</w:t>
      </w:r>
      <w:bookmarkEnd w:id="22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430BEF" w:rsidRPr="00554E50" w14:paraId="18592D4E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2E6BC91" w14:textId="27CD369A" w:rsidR="00430BEF" w:rsidRPr="0008261E" w:rsidRDefault="00430BEF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08261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Roma 1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8DCED41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E86A3A4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E4099ED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F5E00A7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44BBB31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430BEF" w:rsidRPr="00554E50" w14:paraId="2FB33A22" w14:textId="77777777" w:rsidTr="00430BEF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302BCF65" w14:textId="77777777" w:rsidR="00430BEF" w:rsidRPr="0008261E" w:rsidRDefault="00430BEF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1BC0292A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35F7F112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03E81DF4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7AD1C805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5CF3525D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7DAB9F03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3C001F24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6BB77507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78117C49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51D9E857" w14:textId="77777777" w:rsidR="00430BEF" w:rsidRPr="0008261E" w:rsidRDefault="00430BE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225099FA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A61341" w14:textId="0828EE46" w:rsidR="00430BEF" w:rsidRPr="0008261E" w:rsidRDefault="00430BEF" w:rsidP="00430BE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3DA411" w14:textId="1594E3F5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348155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CBF8F7" w14:textId="0C3ABE23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3457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1AFEEF" w14:textId="52CDD9C9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328517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B3038C" w14:textId="3F7C7670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2657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9BDAD7" w14:textId="202693F6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16846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2740CC" w14:textId="3D64AAE2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618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EDB205" w14:textId="44918A3A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3745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D3307A" w14:textId="64DF8A38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157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F776D0" w14:textId="4CFFCA41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1253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95CFC6" w14:textId="4D928162" w:rsidR="00430BEF" w:rsidRPr="0008261E" w:rsidRDefault="00430BEF" w:rsidP="00430B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34</w:t>
            </w:r>
          </w:p>
        </w:tc>
      </w:tr>
      <w:tr w:rsidR="002B2DE1" w:rsidRPr="00554E50" w14:paraId="7FE0E40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92FC465" w14:textId="5D033457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88E0F7E" w14:textId="7C8C6D2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10573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CF4FC1C" w14:textId="1D33189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1922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D78A5DF" w14:textId="61DBA9E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7437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88044D6" w14:textId="7D183A3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BDDA413" w14:textId="649581B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EC610C" w14:textId="0446487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753AB75" w14:textId="7635A55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FE54D6C" w14:textId="71CB134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AD7E3C5" w14:textId="6DA41A20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749A8E4" w14:textId="365730A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</w:tr>
      <w:tr w:rsidR="002B2DE1" w:rsidRPr="00554E50" w14:paraId="785900D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19863F3" w14:textId="4DE2062E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E3F587C" w14:textId="5C6FA58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3585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F328CF3" w14:textId="796E0EB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1205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1562284" w14:textId="22C0133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2893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76EC6E" w14:textId="33078F3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D5926ED" w14:textId="7A8B4A9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03752AC" w14:textId="28A5E0D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56B84FF" w14:textId="283AEA8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8DA15C9" w14:textId="27FB968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182901D" w14:textId="01CFB82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DFAF68" w14:textId="4BFE7DA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2B2DE1" w:rsidRPr="00554E50" w14:paraId="675267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981628B" w14:textId="7F239E8F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3AE117D" w14:textId="152F1AC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7E1BB96" w14:textId="1917A04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9E60E6E" w14:textId="5D3C86A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9C480DC" w14:textId="571C566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29024CE" w14:textId="7F4A0FB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EE0C51B" w14:textId="73299E3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FF68796" w14:textId="2C6485D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BC32D2" w14:textId="2476C64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1F69E5E" w14:textId="74C01BA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D267490" w14:textId="60DAAAD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1CB225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F687CC7" w14:textId="0E029062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687CE29" w14:textId="5B271F7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5638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2FCDC00" w14:textId="43F89150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1581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990D56D" w14:textId="34D0D3D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4507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4587FE0" w14:textId="3871B48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22EA6F1" w14:textId="59309B4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2C73AFA" w14:textId="165A1A1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02E50F9" w14:textId="3E67059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BE55D96" w14:textId="1B942AA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9442A84" w14:textId="70B734C0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72000C9" w14:textId="37DDDE2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</w:tr>
      <w:tr w:rsidR="002B2DE1" w:rsidRPr="00554E50" w14:paraId="027EF5D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8F25A07" w14:textId="7E0D7391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47464E8" w14:textId="50B653B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9649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04FF220" w14:textId="71D9481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60860EE" w14:textId="7E4C62E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6984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A7B8A36" w14:textId="1DB66AE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722E35" w14:textId="77B92CD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7637301" w14:textId="3FDA113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D3FDFB5" w14:textId="62D8DFE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675DD46" w14:textId="1EAEF0A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2B69AF2" w14:textId="713AF7D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6331EC" w14:textId="49967EE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</w:tr>
      <w:tr w:rsidR="002B2DE1" w:rsidRPr="00554E50" w14:paraId="6B0B5C5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BA9068D" w14:textId="1C5857BD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E6D2ED4" w14:textId="7468B6E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DAA8988" w14:textId="6A9D3CA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26AEC77" w14:textId="13BD99E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5997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AFE64B3" w14:textId="143DE27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6A0E34" w14:textId="3B3CC88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AFBF60" w14:textId="17E2DE5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4DA197" w14:textId="24F6FFE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D3CDDEC" w14:textId="14B9B72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31A65D4" w14:textId="441E309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6C1273E" w14:textId="3B5C716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</w:tr>
      <w:tr w:rsidR="00430BEF" w:rsidRPr="00554E50" w14:paraId="2929301B" w14:textId="77777777" w:rsidTr="001A67C9">
        <w:tc>
          <w:tcPr>
            <w:tcW w:w="4131" w:type="dxa"/>
            <w:shd w:val="clear" w:color="000000" w:fill="FFFFFF"/>
            <w:vAlign w:val="center"/>
          </w:tcPr>
          <w:p w14:paraId="3030924F" w14:textId="6477386F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269A7CE" w14:textId="4CBCE71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288300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A577223" w14:textId="05FB603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7C27C8F" w14:textId="17A6CA3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281980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B315D9B" w14:textId="74A773B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1487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FE0CD1C" w14:textId="570F435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7699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E29A826" w14:textId="7F97573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F24B91B" w14:textId="6BF9C76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EDE3206" w14:textId="6864708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D31FBA1" w14:textId="703E7D8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18F1519" w14:textId="2861A51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430BEF" w:rsidRPr="00554E50" w14:paraId="5B5023A1" w14:textId="77777777" w:rsidTr="001A67C9">
        <w:tc>
          <w:tcPr>
            <w:tcW w:w="4131" w:type="dxa"/>
            <w:shd w:val="clear" w:color="000000" w:fill="FFFFFF"/>
            <w:vAlign w:val="center"/>
          </w:tcPr>
          <w:p w14:paraId="788D73CB" w14:textId="45082F10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5A01DF7" w14:textId="6602575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2602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AAA8A3C" w14:textId="02DEBA3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B860328" w14:textId="3599CC1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F33C377" w14:textId="68380DA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FDE6CF7" w14:textId="4970114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3073D89" w14:textId="6B540D0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7D089B7" w14:textId="128410B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63FD5E5" w14:textId="6F823A9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9FD96AC" w14:textId="720E5AD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08A0E37" w14:textId="2BC0D07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430BEF" w:rsidRPr="00554E50" w14:paraId="3520586F" w14:textId="77777777" w:rsidTr="001A67C9">
        <w:tc>
          <w:tcPr>
            <w:tcW w:w="4131" w:type="dxa"/>
            <w:shd w:val="clear" w:color="000000" w:fill="FFFFFF"/>
            <w:vAlign w:val="center"/>
          </w:tcPr>
          <w:p w14:paraId="0173AD12" w14:textId="1F0B1D29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DC33174" w14:textId="086A67E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4D0588" w14:textId="75205FE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9DA2845" w14:textId="760D1FF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147AE31" w14:textId="708F9C1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5F26073" w14:textId="5064376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E6ADCAA" w14:textId="2FAF7AC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4A04B23" w14:textId="7A0551B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46F4E56" w14:textId="391CF99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D1D242A" w14:textId="27A0693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20140D0" w14:textId="4FF1BF9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430BEF" w:rsidRPr="00554E50" w14:paraId="574BC4A8" w14:textId="77777777" w:rsidTr="001A67C9">
        <w:tc>
          <w:tcPr>
            <w:tcW w:w="4131" w:type="dxa"/>
            <w:shd w:val="clear" w:color="000000" w:fill="FFFFFF"/>
            <w:vAlign w:val="center"/>
          </w:tcPr>
          <w:p w14:paraId="2679895E" w14:textId="084F144A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F979D76" w14:textId="5CCA22F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6808831" w14:textId="51AC2D8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BF58ED9" w14:textId="555B7F0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6760CDF" w14:textId="32258B2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9D8B263" w14:textId="6558664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9403EAD" w14:textId="0B58AF7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0B17453" w14:textId="644F99B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2C86933" w14:textId="5CC880C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D788338" w14:textId="130246B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34EF64E" w14:textId="595E9E5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</w:tr>
      <w:tr w:rsidR="00430BEF" w:rsidRPr="00554E50" w14:paraId="579438C2" w14:textId="77777777" w:rsidTr="001A67C9">
        <w:tc>
          <w:tcPr>
            <w:tcW w:w="4131" w:type="dxa"/>
            <w:shd w:val="clear" w:color="000000" w:fill="FFFFFF"/>
            <w:vAlign w:val="center"/>
          </w:tcPr>
          <w:p w14:paraId="78E9D618" w14:textId="1DED1F43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DC748AF" w14:textId="2CD514E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13C460E" w14:textId="058F80F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05850D1" w14:textId="6D5258A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7213192" w14:textId="0B207E0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F77B176" w14:textId="788F873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DDFECC9" w14:textId="35433D6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28BAA98" w14:textId="6F98163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31C5F4F" w14:textId="389884A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2814E97" w14:textId="4E27059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5B0B81E" w14:textId="4A0F424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5984C25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DE1BE16" w14:textId="1FF1ABCE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846150E" w14:textId="0B65646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14205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A2835E" w14:textId="73F548F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1647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C96795A" w14:textId="2206B81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12959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BA411F" w14:textId="5D69EDF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B610A6B" w14:textId="2841FB7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4D981A4" w14:textId="09D0681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74F3118" w14:textId="5AA1B84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1B2841" w14:textId="588B190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0E42AD8" w14:textId="48DE57C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C4C6328" w14:textId="053AE99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2B2DE1" w:rsidRPr="00554E50" w14:paraId="2B6B3D8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2017AF" w14:textId="02E3D435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B39887D" w14:textId="2523EE1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935FD2C" w14:textId="20C5E0B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73E720E" w14:textId="5E1EB70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1AA3A4F" w14:textId="464C918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A8BBD85" w14:textId="5CAB570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F26277" w14:textId="51A5ED4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6B8768D" w14:textId="57A1F9E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DA8DADB" w14:textId="30D18320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1E10961" w14:textId="4B23169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131B7F6" w14:textId="145FA9B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C99572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C23F966" w14:textId="1655D167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238EFB" w14:textId="7823F33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E30ED41" w14:textId="2ECC293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60AA7AF" w14:textId="39CCED3B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1CFD2F2" w14:textId="2AAA8AC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CDC56D1" w14:textId="1A0E38E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BFB8603" w14:textId="445D4E1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B51051E" w14:textId="2591C89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E3E3C8B" w14:textId="08F60F10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4A588DF" w14:textId="0E445EF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D80ADD4" w14:textId="0953DFA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4B20BF5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B2969E" w14:textId="60EEDC99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B48FEA5" w14:textId="5FEA78E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A5DD236" w14:textId="7BCA743A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564C65" w14:textId="5FC0B13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BD6BF2" w14:textId="0DA2FE3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EE31807" w14:textId="3EAB6EC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91D9AB6" w14:textId="4382EF1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FC50D9C" w14:textId="0583CCC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A7FD2E" w14:textId="0678F3D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8A88994" w14:textId="7497897E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B2D1A0" w14:textId="52162489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60DCC3B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258583F" w14:textId="11534259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3E5036" w14:textId="23A51021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B9813F7" w14:textId="5A0D154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442B73B" w14:textId="79FE9C1F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E7C3DBC" w14:textId="31BBBAC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F590CF9" w14:textId="365937F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6535E5C" w14:textId="137F339D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757C836" w14:textId="1C68B06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DA8A2D3" w14:textId="7EA30AF4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97B3F03" w14:textId="1860EC5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82D1F12" w14:textId="7601875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02A74B2C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60D357" w14:textId="322DE771" w:rsidR="00430BEF" w:rsidRPr="0008261E" w:rsidRDefault="00430BEF" w:rsidP="00430BE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989DA1" w14:textId="022F300C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2219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E3E7FB" w14:textId="76207B6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474E65" w14:textId="104D0D8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1422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9733BC" w14:textId="45005DB5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611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A8923C" w14:textId="3DD30468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455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FEC098" w14:textId="7D55DF46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2F54EC" w14:textId="20500152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D9A313" w14:textId="5C121D27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51D25D" w14:textId="0494E58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00180C" w14:textId="25E60F03" w:rsidR="00430BEF" w:rsidRPr="0008261E" w:rsidRDefault="00430BEF" w:rsidP="00430BE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</w:tr>
    </w:tbl>
    <w:p w14:paraId="4543E289" w14:textId="77777777" w:rsidR="00554E50" w:rsidRDefault="00554E50" w:rsidP="00554E50">
      <w:pPr>
        <w:pStyle w:val="segue"/>
      </w:pPr>
      <w:r>
        <w:t>segue</w:t>
      </w:r>
    </w:p>
    <w:p w14:paraId="5856747D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7BFCDA2" w14:textId="44A40489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1E1EC1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265E8" w:rsidRPr="00554E50" w14:paraId="74C48514" w14:textId="77777777" w:rsidTr="00A01C92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6372888" w14:textId="7282C180" w:rsidR="008265E8" w:rsidRPr="0008261E" w:rsidRDefault="008265E8" w:rsidP="00024CF1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Via Dei Riari, 48,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4E53C4F" w14:textId="5FD5CD7C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C2C7C1E" w14:textId="65C40972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1E8E9BC" w14:textId="38D40FCC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1E08B25" w14:textId="7EE66C58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CCE6DD2" w14:textId="3639BBBF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8265E8" w:rsidRPr="00554E50" w14:paraId="0578F250" w14:textId="77777777" w:rsidTr="008265E8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2324574" w14:textId="242A794D" w:rsidR="008265E8" w:rsidRPr="0008261E" w:rsidRDefault="008265E8" w:rsidP="00024CF1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9F5047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D7852A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66C9D81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E308B8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31D3C1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9582FA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80D84F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F717FB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FDD963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589997C" w14:textId="77777777" w:rsidR="008265E8" w:rsidRPr="0008261E" w:rsidRDefault="008265E8" w:rsidP="00024CF1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7C42B3" w:rsidRPr="00554E50" w14:paraId="6B795514" w14:textId="77777777" w:rsidTr="008265E8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F4A57B" w14:textId="2CAC063C" w:rsidR="007C42B3" w:rsidRPr="0008261E" w:rsidRDefault="007C42B3" w:rsidP="007C42B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7D1EEC" w14:textId="3DCAAC65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70046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182943" w14:textId="15522543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B2ED33D" w14:textId="512FEF61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66617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6A871A" w14:textId="7AAD2DB3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330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A20F92" w14:textId="1D816E41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2908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3C5392" w14:textId="1425B443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327E48" w14:textId="448E1106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2352C4" w14:textId="5C8562EE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E0CEFC" w14:textId="6D108E5F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522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7166B9" w14:textId="4BB0A977" w:rsidR="007C42B3" w:rsidRPr="0008261E" w:rsidRDefault="007C42B3" w:rsidP="007C42B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</w:t>
            </w:r>
          </w:p>
        </w:tc>
      </w:tr>
      <w:tr w:rsidR="007C42B3" w:rsidRPr="00554E50" w14:paraId="014F130F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28C1E245" w14:textId="767D5321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1122A3D" w14:textId="1332C10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0EB3057" w14:textId="653E5B6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54D59BA" w14:textId="2B287B5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780139" w14:textId="622602F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EA9958E" w14:textId="747B76A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ADB67F7" w14:textId="51BC7AD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C2668AD" w14:textId="33558D0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88AA550" w14:textId="2C68038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25A4FEA" w14:textId="6B368BA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DB88C2A" w14:textId="6E4D6A56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7C42B3" w:rsidRPr="00554E50" w14:paraId="0E03FA95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519AE8FC" w14:textId="211C90CA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E8F0C7" w14:textId="633F701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969D072" w14:textId="3A3AAC6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5ECF6A1" w14:textId="14ADA97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EBE38A2" w14:textId="6E97DE6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4D0F313" w14:textId="4463B78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F0A0F79" w14:textId="1A25A11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893BD37" w14:textId="71E5E5B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6CED101" w14:textId="7D391FD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49F3403" w14:textId="3FE2AC3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A9B2565" w14:textId="436084A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7C42B3" w:rsidRPr="00554E50" w14:paraId="2E3BA4DB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49B0E119" w14:textId="46429374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1B8540D" w14:textId="6E85D6D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77D33A4" w14:textId="51CEC39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0F77425" w14:textId="323CEDE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02F6026" w14:textId="5799539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B38686E" w14:textId="16871D5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E0B3912" w14:textId="306A984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AA3BBF9" w14:textId="293FB5D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66F4C2B" w14:textId="05A1834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1392120" w14:textId="663B3ECD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7B88769" w14:textId="372FCC3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C42B3" w:rsidRPr="00554E50" w14:paraId="06BE57A6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413026AC" w14:textId="70B16EBA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F486867" w14:textId="1491CAE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7DA220A" w14:textId="6FC9553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6A75B12" w14:textId="57DD713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D5DB933" w14:textId="41EDA4F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E1C984" w14:textId="6392653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7FCBD32" w14:textId="0E631DD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70A0E92" w14:textId="33F5520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7DDC232" w14:textId="242C133D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52997F7" w14:textId="51C2154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7B7B041" w14:textId="2EBE976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7C42B3" w:rsidRPr="00554E50" w14:paraId="5881A67C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4F352018" w14:textId="3878537A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41D19AD" w14:textId="2E0EB17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B6EDD56" w14:textId="2925213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A6D13A9" w14:textId="6C7B2EA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97EA7F" w14:textId="180384D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6BC56E2" w14:textId="237F1CA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5DFFD4" w14:textId="48A8FF6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04B2DD1" w14:textId="2A7F3A6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F296BD1" w14:textId="50E8904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516C12C" w14:textId="1A9CF51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4FD9FE9" w14:textId="51B1BC5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7C42B3" w:rsidRPr="00554E50" w14:paraId="6965C54D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00DCB5D9" w14:textId="1C11CB67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E38EE4B" w14:textId="42DDA4C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91A9062" w14:textId="4D9BA55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D140073" w14:textId="672D539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62043B" w14:textId="7AA8B51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EDF354B" w14:textId="64873F8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40C68B8" w14:textId="01E2004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80AA7BF" w14:textId="4BB4C50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BD21AF0" w14:textId="0D67B90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1BC85FA" w14:textId="31B3081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6C6797" w14:textId="72C74E6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7C42B3" w:rsidRPr="00554E50" w14:paraId="57E1F99D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004F170F" w14:textId="13D3D9FB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5344621" w14:textId="538FB94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64712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1735C38" w14:textId="4E472AD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923B62" w14:textId="750E65C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62612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AFD14C3" w14:textId="5540883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F294523" w14:textId="7CFF184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D4E3458" w14:textId="00660ED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B6E93A0" w14:textId="4CC58D6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C221893" w14:textId="24526CE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B4657FE" w14:textId="512CDBD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AA8D5B" w14:textId="473CA5D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7C42B3" w:rsidRPr="00554E50" w14:paraId="5576ABEA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1331F379" w14:textId="08A7CCC5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E5630F6" w14:textId="1DC0A97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BA13C8F" w14:textId="49F2C27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F3D5954" w14:textId="7C05E15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F98B16D" w14:textId="76A3C446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F36A967" w14:textId="396A86D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F0DD872" w14:textId="5ABC45B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357B8E2" w14:textId="3361B49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5C68FA" w14:textId="569D29B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E8E6719" w14:textId="76DBDC1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16299C" w14:textId="29EAFC1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C42B3" w:rsidRPr="00554E50" w14:paraId="79037FDB" w14:textId="77777777" w:rsidTr="008265E8">
        <w:tc>
          <w:tcPr>
            <w:tcW w:w="4131" w:type="dxa"/>
            <w:shd w:val="clear" w:color="000000" w:fill="FFFFFF"/>
            <w:vAlign w:val="center"/>
          </w:tcPr>
          <w:p w14:paraId="3F58ABF9" w14:textId="36D523C5" w:rsidR="007C42B3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7CA3C1C" w14:textId="29C9FF41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70D10B" w14:textId="45522D6A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71068C9" w14:textId="7CA51C50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B90E665" w14:textId="653C1CFA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0E3A8CE" w14:textId="4E307CA9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8CFA0E8" w14:textId="352B3111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05CB55C" w14:textId="55063290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FA63787" w14:textId="69CEB2E6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6AD1D38" w14:textId="39B213AC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A46CBC1" w14:textId="7FA97975" w:rsidR="007C42B3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C42B3" w:rsidRPr="00554E50" w14:paraId="5DB8590A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44AE18FB" w14:textId="1FE28E59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014161" w14:textId="0F18F51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9360B2A" w14:textId="6815AA2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EA9864" w14:textId="3AA4972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CE53A00" w14:textId="1729288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91F65AD" w14:textId="5D47D25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48C6135" w14:textId="3D2C5A0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E475EDC" w14:textId="4E78E85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0F1549" w14:textId="5C41082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B5EE4C6" w14:textId="187BD52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27B4431" w14:textId="3A59BFA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C42B3" w:rsidRPr="00554E50" w14:paraId="697FF25F" w14:textId="77777777" w:rsidTr="008265E8">
        <w:tc>
          <w:tcPr>
            <w:tcW w:w="4131" w:type="dxa"/>
            <w:shd w:val="clear" w:color="000000" w:fill="FFFFFF"/>
            <w:vAlign w:val="center"/>
            <w:hideMark/>
          </w:tcPr>
          <w:p w14:paraId="043CAA0E" w14:textId="596C68BD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6549143" w14:textId="6D5A3A7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5557755" w14:textId="4CF3814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C9FCBB6" w14:textId="0C33E97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956EB8A" w14:textId="6391652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DA4FA05" w14:textId="02B89ED6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186030" w14:textId="70873CA5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BED295" w14:textId="066FD01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EA186BA" w14:textId="38544482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E655321" w14:textId="6F8A3A2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032EB44" w14:textId="4A67AE8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7C42B3" w:rsidRPr="00554E50" w14:paraId="0837A846" w14:textId="77777777" w:rsidTr="008265E8">
        <w:tc>
          <w:tcPr>
            <w:tcW w:w="4131" w:type="dxa"/>
            <w:shd w:val="clear" w:color="000000" w:fill="FFFFFF"/>
            <w:vAlign w:val="center"/>
          </w:tcPr>
          <w:p w14:paraId="79E10AE1" w14:textId="198F587A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96B42DD" w14:textId="1ED06CA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2F0EC22" w14:textId="36875DD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F9F91A4" w14:textId="3E2F5E1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7A330C0" w14:textId="23D99B3A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A91E602" w14:textId="1655967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A318D4D" w14:textId="4A47BCC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A06B41E" w14:textId="6182B99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E38A104" w14:textId="64A715D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D85E02F" w14:textId="10D6001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3F63AB9" w14:textId="0E9C0AE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C42B3" w:rsidRPr="00554E50" w14:paraId="44E077B3" w14:textId="77777777" w:rsidTr="008265E8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C8203A5" w14:textId="7F6C57A7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D2C8AD" w14:textId="0B031E3B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B6978E0" w14:textId="7BC38D8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D0CA658" w14:textId="2BBA087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956405B" w14:textId="44B53656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3CCD99F" w14:textId="498BF296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4C59B2E" w14:textId="5511879E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37455CC" w14:textId="593D2F89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10C4529" w14:textId="3B023857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8FE5A0A" w14:textId="0BAF11B1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0D0FF42" w14:textId="67D01BB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7C42B3" w:rsidRPr="00554E50" w14:paraId="356DB880" w14:textId="77777777" w:rsidTr="008265E8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5CEBE9" w14:textId="4723985D" w:rsidR="007C42B3" w:rsidRPr="0008261E" w:rsidRDefault="007C42B3" w:rsidP="007C42B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D33A55" w14:textId="76FA332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71D646" w14:textId="5876339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283ABE" w14:textId="7048576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622C5E" w14:textId="7A04CD53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0C1438" w14:textId="07BCA6E0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708A34" w14:textId="0A39C3F8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C6B913" w14:textId="0D4ACC1C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B70436" w14:textId="4FA5831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CEF5A7" w14:textId="424EC67F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B2FF1B" w14:textId="24486F14" w:rsidR="007C42B3" w:rsidRPr="0008261E" w:rsidRDefault="007C42B3" w:rsidP="007C42B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</w:tbl>
    <w:p w14:paraId="57CE0A21" w14:textId="77777777" w:rsidR="00554E50" w:rsidRDefault="00554E50" w:rsidP="00554E50">
      <w:pPr>
        <w:pStyle w:val="segue"/>
      </w:pPr>
      <w:r>
        <w:t>segue</w:t>
      </w:r>
    </w:p>
    <w:p w14:paraId="16677386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9C7A5DD" w14:textId="6414BFF1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1E1EC1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14338A" w:rsidRPr="00554E50" w14:paraId="33D36B1C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44407E6" w14:textId="3B50259C" w:rsidR="0014338A" w:rsidRPr="0008261E" w:rsidRDefault="0014338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4338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Via Dei Frentani, 6, Roma</w:t>
            </w:r>
            <w:r w:rsidRPr="0008261E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0EFCD8E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AADB9F8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5C442D3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544696C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C8D4D18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B4E8658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C0DF65" w14:textId="77777777" w:rsidR="0014338A" w:rsidRPr="0008261E" w:rsidRDefault="0014338A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4717CF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C692C2D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9D09B3A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2DFFAF4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5AB3848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9B1399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4BAEB9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7AB663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B3E33B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4214486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739A13A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84CA9D" w14:textId="0E9267C0" w:rsidR="0014338A" w:rsidRPr="0008261E" w:rsidRDefault="0014338A" w:rsidP="0014338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5DD168" w14:textId="0489EF2C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61377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378408" w14:textId="05AEDEC9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D10D7C" w14:textId="046BD013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58309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FF1B12" w14:textId="00777EA3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262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BE7741" w14:textId="12E29E7A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2630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F1B9DF" w14:textId="139755F7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74A83B" w14:textId="6712C621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66C1F6" w14:textId="1E04BE4A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2BF51A" w14:textId="4E4CF002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415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66AE4C" w14:textId="3A8D45B1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</w:tr>
      <w:tr w:rsidR="002B2DE1" w:rsidRPr="00554E50" w14:paraId="27497CA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8EB2595" w14:textId="11343B7A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00D941A" w14:textId="25E69E4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1487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3F79486" w14:textId="5A4EDD5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C097B72" w14:textId="56D1CC7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1224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2D1A90B" w14:textId="1D5D11A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04EE2A9" w14:textId="32BDEDD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D5A5B2A" w14:textId="2957933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E683812" w14:textId="7D94DED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F3BCDE7" w14:textId="73B2E87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456D5B5" w14:textId="126EE67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5162D6" w14:textId="530FE05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179232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9406631" w14:textId="3D49F4EE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69D36E0" w14:textId="7229134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84EF762" w14:textId="286D449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75336F" w14:textId="41E8309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42F215" w14:textId="54389A0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A4DD16B" w14:textId="52EA112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67BBC8" w14:textId="7ACA245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49BAD30" w14:textId="7B88048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34FF9DA" w14:textId="5C8F9C0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E312438" w14:textId="3BF0F8D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E475448" w14:textId="5388009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7362E5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F455BB8" w14:textId="51945477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2DC5431" w14:textId="3FCB5E2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996DE68" w14:textId="0F62EF6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BDEDFF8" w14:textId="41A8BA1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0432308" w14:textId="401F755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AA3C027" w14:textId="0902EED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70F4E45" w14:textId="0BABB63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13A6616" w14:textId="293640A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6B3C98" w14:textId="458F8CA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0094EB" w14:textId="78A822E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25DE565" w14:textId="537C69D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03EB0B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49D2AA7" w14:textId="01E0ACDB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C7A4173" w14:textId="69B85C6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92DD17C" w14:textId="1705A31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DCA73DC" w14:textId="6012F74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ACBBBD5" w14:textId="0CBB649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4F18610" w14:textId="1D19A3C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B0E9AF" w14:textId="2E81CFD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E019832" w14:textId="751CD1D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E3883CB" w14:textId="75B8976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24C89F" w14:textId="265510D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312AAB" w14:textId="29BFD9A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B4F9E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00E7171" w14:textId="58916AD8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522B36D" w14:textId="2BDF9EE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2029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F4A275D" w14:textId="6C18A00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AD4F8E5" w14:textId="089D4E6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1753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5D486E" w14:textId="5345329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0B05244" w14:textId="6E7C409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750DE49" w14:textId="1493CFD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46C596E" w14:textId="3E171DC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BAFB2AB" w14:textId="6701E86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E661E90" w14:textId="7DFEF59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EAF6F5B" w14:textId="59401DA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2C8799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88F90CE" w14:textId="01C58F49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6B311F7" w14:textId="6360F52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EC5167C" w14:textId="4BECD78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9FC604B" w14:textId="6F0F231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0727DD" w14:textId="547ACF8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91249F" w14:textId="435865C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636D1B6" w14:textId="6C80690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01806D0" w14:textId="67B184C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CA2F48" w14:textId="7029AC9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B84AF33" w14:textId="7FC1FAF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4233C2" w14:textId="686FA51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C274AC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FEE313D" w14:textId="73515A14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FE3A370" w14:textId="0D7698A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49814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B01D4F5" w14:textId="268DD34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053899B" w14:textId="6E89F61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47814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D2C78B" w14:textId="02CC077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43DD6DF" w14:textId="17595C5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368E567" w14:textId="3165A32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A3589B2" w14:textId="4251C1E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2F02D16" w14:textId="67E430B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2FE5A0B" w14:textId="4F2ADD4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D1228E" w14:textId="1214276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213E79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A6D4A35" w14:textId="5662F086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DC47B7E" w14:textId="474CB15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5C25902" w14:textId="1EE32A5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DD5919" w14:textId="2CEAE25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5AFF6D6" w14:textId="3E14481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A9D5904" w14:textId="401EE9C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16CD028" w14:textId="55E4D7A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67A8957" w14:textId="658FE49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5F39D48" w14:textId="7C7319A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DE5A25B" w14:textId="57984F9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D9256AC" w14:textId="65F2ED1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4338A" w:rsidRPr="00554E50" w14:paraId="7FC07FF3" w14:textId="77777777" w:rsidTr="001A67C9">
        <w:tc>
          <w:tcPr>
            <w:tcW w:w="4131" w:type="dxa"/>
            <w:shd w:val="clear" w:color="000000" w:fill="FFFFFF"/>
            <w:vAlign w:val="center"/>
          </w:tcPr>
          <w:p w14:paraId="60A957C9" w14:textId="3E1DF018" w:rsidR="0014338A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B99AD7C" w14:textId="52E9A067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1A1445E" w14:textId="1BFE37EF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2C88738" w14:textId="65BA6E25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1F8243F" w14:textId="44687325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7934182" w14:textId="4B8559A3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744C9AF" w14:textId="285FF62B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4F9ED8D" w14:textId="63C02AF8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31B3628" w14:textId="72909263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5F960CB" w14:textId="304F8541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B03116E" w14:textId="276C8935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5F3B8A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6F98910" w14:textId="525C4E91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E0BE0FB" w14:textId="1941EC7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8C309E7" w14:textId="6EAA35D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D5F9B30" w14:textId="239E077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7D16A16" w14:textId="41C8C01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7DFAC2D" w14:textId="25C4442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ADD208C" w14:textId="09C0829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03691C5" w14:textId="1EB20F8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831685" w14:textId="79ECA65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803D225" w14:textId="004CB4B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5A1A996" w14:textId="462C1A6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A81F7A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1FFE4B7" w14:textId="5E14F3C1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F61899" w14:textId="50B7AFD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C1A7070" w14:textId="2703331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D583DC5" w14:textId="5178686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D469A8A" w14:textId="308430C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8A37028" w14:textId="7CF2FD0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1128811" w14:textId="7573223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EFAF6B3" w14:textId="381E85E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CD71B0D" w14:textId="6B0E6A4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3359C76" w14:textId="48D7575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AC0336F" w14:textId="5AF10D5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4338A" w:rsidRPr="00554E50" w14:paraId="59759B3B" w14:textId="77777777" w:rsidTr="001A67C9">
        <w:tc>
          <w:tcPr>
            <w:tcW w:w="4131" w:type="dxa"/>
            <w:shd w:val="clear" w:color="000000" w:fill="FFFFFF"/>
            <w:vAlign w:val="center"/>
          </w:tcPr>
          <w:p w14:paraId="770587D8" w14:textId="7AFD0F0C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A3957B1" w14:textId="3909B7F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4989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4E5DC44" w14:textId="0339BE1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1401B09" w14:textId="276AE45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4785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359E557" w14:textId="42B2368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ABFEF82" w14:textId="0D3C60C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0540AD9" w14:textId="786A365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330D849" w14:textId="762CADF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3E63DDE" w14:textId="5415CE4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2E01CDB" w14:textId="2E0BA7D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ABFC1AB" w14:textId="133D23A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4C62D2B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FD11CAC" w14:textId="193883E8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445BE16" w14:textId="4D4FB5C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9A3665" w14:textId="132C1E5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125A9D1" w14:textId="7450875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CF08AB2" w14:textId="281110D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305AB5A" w14:textId="4993FEC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B8B699F" w14:textId="53F06C4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E5FCF02" w14:textId="6EDB3E0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C9535D3" w14:textId="5972662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3EBF09" w14:textId="2951928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9339EDF" w14:textId="65BB9CA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9898EFF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3A7A25" w14:textId="01458E2A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6C91BF" w14:textId="0D278E2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1FF79F" w14:textId="0B205C6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6B612F" w14:textId="0D0614D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7C1A6B" w14:textId="7908C29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0E6C9C" w14:textId="18FF294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6992AF" w14:textId="242C0C3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2D20A2" w14:textId="0F39285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49D79F" w14:textId="4F8AA1E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E1B079" w14:textId="1D307FB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3BF744" w14:textId="406FE13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0463D028" w14:textId="77777777" w:rsidR="00554E50" w:rsidRDefault="00554E50" w:rsidP="00554E50">
      <w:pPr>
        <w:pStyle w:val="segue"/>
      </w:pPr>
      <w:r>
        <w:t>segue</w:t>
      </w:r>
    </w:p>
    <w:p w14:paraId="043534D3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8382F2A" w14:textId="2BE44610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1E1EC1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14338A" w:rsidRPr="00554E50" w14:paraId="1261CFC7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A7F380C" w14:textId="0E4FEAAF" w:rsidR="0014338A" w:rsidRPr="0008261E" w:rsidRDefault="0014338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4338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Via Montesacro, 8,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0D95FB5B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DD8811D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5DE1213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36822E4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D0F6350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26DE360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6CC55B" w14:textId="77777777" w:rsidR="0014338A" w:rsidRPr="0008261E" w:rsidRDefault="0014338A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0DC1983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CB8E2E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A1A6182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11BC085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B597BF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8B1D4D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0F0058A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115A05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B75851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3C407D9" w14:textId="77777777" w:rsidR="0014338A" w:rsidRPr="0008261E" w:rsidRDefault="0014338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3E12C6C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B8C805" w14:textId="48502940" w:rsidR="0014338A" w:rsidRPr="0008261E" w:rsidRDefault="0014338A" w:rsidP="0014338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DE421B" w14:textId="50B45EBD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80773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9ADAED" w14:textId="3DAF5509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CD9D20" w14:textId="56478711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80301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11A51A" w14:textId="0097615E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F78D12" w14:textId="06A6B45F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449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EBAEF9" w14:textId="09F25175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A47295" w14:textId="17F5803A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CC75BB" w14:textId="2F1773FD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CD31DE" w14:textId="19617601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FEEE8F" w14:textId="46E1B48A" w:rsidR="0014338A" w:rsidRPr="0008261E" w:rsidRDefault="0014338A" w:rsidP="0014338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</w:tr>
      <w:tr w:rsidR="002B2DE1" w:rsidRPr="00554E50" w14:paraId="1BA6034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160B088" w14:textId="050EA66F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61555B" w14:textId="74C1872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21458F4" w14:textId="79698F8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A55AC4" w14:textId="390281E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F97C7AD" w14:textId="75B6284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D413B6" w14:textId="3A84C26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F050695" w14:textId="36A14BA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EDA5752" w14:textId="0933413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954D2C9" w14:textId="1DEE825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627355F" w14:textId="5C8CF19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9375AE0" w14:textId="3626BA5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D89141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D90566" w14:textId="014C3EC8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2B0F9E4" w14:textId="5D13D2A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6F5F84" w14:textId="1CC5526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DB033ED" w14:textId="362454A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C50E4B" w14:textId="3D6CAE1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1C2558D" w14:textId="3A200BD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758B0E8" w14:textId="2B6F24D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0876DFB" w14:textId="02E9818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692FB6B" w14:textId="6335EE7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FC40B6A" w14:textId="686BC51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EF6CFA7" w14:textId="67EE43F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274914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ED532DD" w14:textId="3F66C082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40D2739" w14:textId="265A590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7A66E80" w14:textId="37D4060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6EA1891" w14:textId="0256946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DBD3403" w14:textId="5603DC8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E813FEA" w14:textId="7FC5629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F7DD258" w14:textId="4C5C583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8FB47BF" w14:textId="4AF8296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AFC32B2" w14:textId="72C94A2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8319501" w14:textId="05169F7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12E2600" w14:textId="75162BF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B6AF2E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CF67BB5" w14:textId="6551A154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6F49A10" w14:textId="2B17804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0C6F9FA" w14:textId="22E08B7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C70E56E" w14:textId="6199B48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21E7F4F" w14:textId="3CBEFAE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706C513" w14:textId="1302538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9C35FC4" w14:textId="14AC3B8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73DB155" w14:textId="1D23A86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4C8B62A" w14:textId="16A3ABE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3012A26" w14:textId="461ABDA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EBAB2D2" w14:textId="592A3F4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395EB9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0F5BF91" w14:textId="50246F99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EC2FF3B" w14:textId="6BE39F8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9C6674E" w14:textId="24CF1E3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B75F241" w14:textId="2E4758D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DB7610" w14:textId="5DCBD61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C4D2479" w14:textId="35D001E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7CF592" w14:textId="7508F0C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2E5C40C" w14:textId="62C0CBD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9ECA51" w14:textId="24C4366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DC4439E" w14:textId="3B78E45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D62D518" w14:textId="684E771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3547B15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97C9D1C" w14:textId="1FDA0CE3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CA4020D" w14:textId="5CFB03D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AEFA67B" w14:textId="559A641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6D29CF8" w14:textId="384383D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8DC993B" w14:textId="61FC1A41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1EF3CAF" w14:textId="43FE94D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1F7CDA8" w14:textId="0AB3233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9975D4" w14:textId="75228D6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C4A3103" w14:textId="3C09889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547289D" w14:textId="0B1A486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5EDF7C9" w14:textId="502532A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A3BFD9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6A14FE" w14:textId="79A5D5FE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2B42053" w14:textId="6A482C1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70788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348F802" w14:textId="0621D8C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15F0EEA" w14:textId="554778A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70419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6CBE49A" w14:textId="74F295A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70DBE43" w14:textId="5DC333C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548F3C6" w14:textId="21CED4B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ABCA7D5" w14:textId="03DDDE2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27F52FF" w14:textId="03C36C9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99FD875" w14:textId="6E34E02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43FAF7C" w14:textId="7F04212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4110CB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A7D5A82" w14:textId="30C44C4F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6060B57" w14:textId="0669C7D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0EDC17B" w14:textId="3972474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C2439FD" w14:textId="0FBA2AA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4D1827D" w14:textId="4BBF3B8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487EA14" w14:textId="08E868E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D2BAD9F" w14:textId="4592C07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FB09AFB" w14:textId="4DBD212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5367083" w14:textId="24CBF68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4874FEB" w14:textId="66036AB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11CDCE" w14:textId="0F6913D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4338A" w:rsidRPr="00554E50" w14:paraId="532A635B" w14:textId="77777777" w:rsidTr="001A67C9">
        <w:tc>
          <w:tcPr>
            <w:tcW w:w="4131" w:type="dxa"/>
            <w:shd w:val="clear" w:color="000000" w:fill="FFFFFF"/>
            <w:vAlign w:val="center"/>
          </w:tcPr>
          <w:p w14:paraId="5D226B47" w14:textId="69206A2C" w:rsidR="0014338A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C7A5A9D" w14:textId="683837F4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CF2E804" w14:textId="31925A14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DBBB706" w14:textId="6663B380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569254A" w14:textId="43FC4709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DC865FE" w14:textId="25220BA8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BFDA082" w14:textId="18D0AF50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C036FF9" w14:textId="3ACD1C3D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AEB67A3" w14:textId="2F9534C8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3F3E3A8" w14:textId="2172D9B2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E717F38" w14:textId="45C4EEF5" w:rsidR="0014338A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075DEAC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C327600" w14:textId="1311B318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6E58C9B" w14:textId="74935CF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4FEF66" w14:textId="6252943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9FF4C4" w14:textId="1AB8617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B7E05CE" w14:textId="07D35E8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CB17A64" w14:textId="05EF235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FB11DE6" w14:textId="0A0ADCD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8D4FD03" w14:textId="25B29AC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DFB2A9E" w14:textId="092F6A4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9EB0A8" w14:textId="6058812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DEC2541" w14:textId="108BBD0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330D98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904CF07" w14:textId="15032C53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8870741" w14:textId="5994B39B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4774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2DF592" w14:textId="0112642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32BB47" w14:textId="64149BE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4746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477971" w14:textId="25115BE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B0ADE69" w14:textId="5831E30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B032D73" w14:textId="6139151C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3F35D4F" w14:textId="227AC2A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A4F72F2" w14:textId="13A6215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4F9802F" w14:textId="6530C50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B775D9" w14:textId="6C24FD8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4338A" w:rsidRPr="00554E50" w14:paraId="0D2EBD4E" w14:textId="77777777" w:rsidTr="001A67C9">
        <w:tc>
          <w:tcPr>
            <w:tcW w:w="4131" w:type="dxa"/>
            <w:shd w:val="clear" w:color="000000" w:fill="FFFFFF"/>
            <w:vAlign w:val="center"/>
          </w:tcPr>
          <w:p w14:paraId="3415E5C3" w14:textId="40AC9C67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71C3BE3" w14:textId="433047C7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1324956" w14:textId="2B539D3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13421DD" w14:textId="6ABF895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803E8E9" w14:textId="451657F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90B1360" w14:textId="1A60209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8F336D2" w14:textId="31C25360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58AF452" w14:textId="75B52AC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CBEC6C" w14:textId="7ADD367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0399DAA" w14:textId="1E30FBD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D623F9A" w14:textId="3D2DB5A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56E077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5212251" w14:textId="4FD65338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32E541D" w14:textId="7045B0FA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5DE2CE" w14:textId="61D6F86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D2E5DB" w14:textId="2A9756F3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CC8E769" w14:textId="20B03276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26293B8" w14:textId="080D19D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AC9B4E3" w14:textId="2EAB817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2D4766" w14:textId="2303C76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F18F337" w14:textId="0E094488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B3752AF" w14:textId="77159E3D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46BC4E9" w14:textId="0F6E0DF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9D70E6C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2164DB" w14:textId="5E633ECC" w:rsidR="0014338A" w:rsidRPr="0008261E" w:rsidRDefault="0014338A" w:rsidP="0014338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26EC5D" w14:textId="12DD772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469E93" w14:textId="5A616B6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3E51BA" w14:textId="6BDB05F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D25516" w14:textId="689D12E2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172B66" w14:textId="73C5172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E8ABF0" w14:textId="3981BE4E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1905C1" w14:textId="482830D5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FEA8B6" w14:textId="424F7A1F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9B21A9" w14:textId="4A4080D4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673E8A" w14:textId="040A1419" w:rsidR="0014338A" w:rsidRPr="0008261E" w:rsidRDefault="0014338A" w:rsidP="001433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41F7F1F4" w14:textId="77777777" w:rsidR="00554E50" w:rsidRDefault="00554E50" w:rsidP="00554E50">
      <w:pPr>
        <w:pStyle w:val="segue"/>
      </w:pPr>
      <w:r>
        <w:t>segue</w:t>
      </w:r>
    </w:p>
    <w:p w14:paraId="6009EF63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8318952" w14:textId="0EA8F264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72748E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72748E" w:rsidRPr="00554E50" w14:paraId="6250AB10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DE5AA17" w14:textId="1AAB8F2C" w:rsidR="0072748E" w:rsidRPr="0008261E" w:rsidRDefault="0072748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72748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Largo Rovani, 5,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EBB1670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A58AE9C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72F9467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75D0577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6A77C1A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31AE40F4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BF78CD" w14:textId="77777777" w:rsidR="0072748E" w:rsidRPr="0008261E" w:rsidRDefault="0072748E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8A3135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F8E84D6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8AE3A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4B61D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F46FF4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77EC76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B7386C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0FC3AA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6249EB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BA99E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7652B22C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FE9FEB" w14:textId="65C23394" w:rsidR="0072748E" w:rsidRPr="0008261E" w:rsidRDefault="0072748E" w:rsidP="0072748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49B497" w14:textId="7E198A2E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8214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A1E3DE" w14:textId="3978C203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268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AF7B69" w14:textId="6CE74F2D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4988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1E5B17" w14:textId="12B7D67E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994311" w14:textId="3E529546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1141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AEC87A" w14:textId="797DC5D8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4DE056" w14:textId="6CAD1A76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2011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A4324A" w14:textId="0816EF0D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629FBDA" w14:textId="38456B42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AFB22A" w14:textId="12DDB38E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2DE1" w:rsidRPr="00554E50" w14:paraId="4658F37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D8A35AC" w14:textId="0B077B51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A39F2B6" w14:textId="1787F68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C20E0D2" w14:textId="1ECBC0E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5DB4AD" w14:textId="0701F29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9E92944" w14:textId="110E225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0E0D610" w14:textId="15D5EB4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C812523" w14:textId="6D72C9E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17A9D57" w14:textId="193843C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7F2BC31" w14:textId="44BB198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62A7660" w14:textId="45BF310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60C0641" w14:textId="0879F14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74B2BAC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D80B57B" w14:textId="6CD29B6D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DBF11B1" w14:textId="60BDCF7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6167D42" w14:textId="36F3C46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7D00B2A" w14:textId="1681DED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3494153" w14:textId="5CDEEEF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C5BB265" w14:textId="7063580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4D78ABC" w14:textId="58A9EBC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F2280F" w14:textId="4B5AFC2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F7B884" w14:textId="158858D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16E7D8B" w14:textId="406675D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6D2EBF3" w14:textId="2E4D388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60BD09F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7B4DEB5" w14:textId="0748C791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D07B07" w14:textId="7E73A4C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90C9B01" w14:textId="64D1E81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3A33894" w14:textId="3154664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BE369E" w14:textId="3BBE2B8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74235B8" w14:textId="2A96E70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213CA75" w14:textId="0F77D43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C4AB295" w14:textId="38972F0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8B1F44B" w14:textId="3561310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DF5A5F5" w14:textId="2B3544A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3EC7122" w14:textId="6FE1673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18A1C5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34B9D9" w14:textId="52AE551F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4CAA79A" w14:textId="1549273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D8C9CC1" w14:textId="5D6FF50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66681D6" w14:textId="6DCA2A9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58FD3E5" w14:textId="647C2B1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9C0DA6D" w14:textId="738CCFB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6884018" w14:textId="1612276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40FB0E8" w14:textId="06CF947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902AC78" w14:textId="67E9C1B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69F388F" w14:textId="3F1B3FB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5498BEE" w14:textId="4341D39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0273436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6D8786" w14:textId="3692FA93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F504AE" w14:textId="077913A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0C181B8" w14:textId="2847C42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A9A4901" w14:textId="019DCA2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BEFB16A" w14:textId="5307124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575E157" w14:textId="3464BF2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6527211" w14:textId="6B9ADF7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3EEB723" w14:textId="2728E98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7F4A610" w14:textId="4A2C8A3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F938076" w14:textId="48176E8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8B4281B" w14:textId="4073FE6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0C3EDF4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ED13EB" w14:textId="4AA54CDE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421E7E2" w14:textId="2DEB2B8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1058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3C9747B" w14:textId="4776D6A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2869968" w14:textId="239DDD9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B7F509" w14:textId="2FF50C0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403455" w14:textId="2375175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248776" w14:textId="6776458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26D6088" w14:textId="6703A04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91D10C1" w14:textId="3EEBC9D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B18A3A9" w14:textId="07240AD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4B8BCC" w14:textId="70F67A6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7BAEFF1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307D21F" w14:textId="33EAD669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14E5B9" w14:textId="7F0D27F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2BDCAB7" w14:textId="144F3D3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616A686" w14:textId="1041D09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DFF2691" w14:textId="4F810BD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7751E2" w14:textId="6A70C7C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C8D1055" w14:textId="11A20E8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AB886C9" w14:textId="20C597B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417BB3E" w14:textId="4475E5E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D76F47D" w14:textId="5C4CE7E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78E5DBE" w14:textId="509A02C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389750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37CF09F" w14:textId="5749D936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B27C087" w14:textId="031D834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F11E0CB" w14:textId="50956B9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BE9BF5D" w14:textId="29BE021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15F10C0" w14:textId="3F0C695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71277E7" w14:textId="3F072A0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A8ED752" w14:textId="0E9722E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4E74F09" w14:textId="7CD064A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8CFFBD7" w14:textId="684AD2F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FD2C56" w14:textId="21A5ACB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49AD926" w14:textId="5BD62F1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72748E" w:rsidRPr="00554E50" w14:paraId="42E11714" w14:textId="77777777" w:rsidTr="001A67C9">
        <w:tc>
          <w:tcPr>
            <w:tcW w:w="4131" w:type="dxa"/>
            <w:shd w:val="clear" w:color="000000" w:fill="FFFFFF"/>
            <w:vAlign w:val="center"/>
          </w:tcPr>
          <w:p w14:paraId="7B5B4882" w14:textId="43F312A0" w:rsidR="0072748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7F9A1A1" w14:textId="2B18DDA1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EBA87D0" w14:textId="058CEAA5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4F906D0" w14:textId="00C7A7DB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08721A5" w14:textId="59E3C99D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B2286BD" w14:textId="13463D21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697EBA9" w14:textId="118A6201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D38748F" w14:textId="68C36619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9DC5456" w14:textId="0799D9B7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49C3E89" w14:textId="6353562C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917D8B3" w14:textId="02A3EFAC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6CDA5B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3F421E" w14:textId="1757218C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D8494C" w14:textId="3D8AE16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580BEA0" w14:textId="7AF4914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71DEE0B" w14:textId="34771B6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4207D2" w14:textId="5E72313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A32C560" w14:textId="455DF46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8CAD5A9" w14:textId="7475457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8738073" w14:textId="79180D1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2137D43" w14:textId="6A20F7A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B96A19" w14:textId="12ABDC5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4283D8A" w14:textId="660C5AF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6F785B5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A5BE586" w14:textId="62C38837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28149C8" w14:textId="73B7523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4F83A20" w14:textId="21EAC9E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DAA781" w14:textId="0BC2935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C58DD74" w14:textId="37E5B7C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8345999" w14:textId="714ADEB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B5E0DBD" w14:textId="35BFEF1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241C641" w14:textId="6E965B2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05F871A" w14:textId="7406FE4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BCEC1F8" w14:textId="55B20E6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5F4128C" w14:textId="63CCBD9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2748E" w:rsidRPr="00554E50" w14:paraId="63E935DE" w14:textId="77777777" w:rsidTr="001A67C9">
        <w:tc>
          <w:tcPr>
            <w:tcW w:w="4131" w:type="dxa"/>
            <w:shd w:val="clear" w:color="000000" w:fill="FFFFFF"/>
            <w:vAlign w:val="center"/>
          </w:tcPr>
          <w:p w14:paraId="77547084" w14:textId="3CC74B02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D6D7169" w14:textId="2FEAF9E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AA4B3EA" w14:textId="0E1342A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B971211" w14:textId="6B87B5E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D9CEBE4" w14:textId="4980F94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812823E" w14:textId="3D9A7F6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91B341A" w14:textId="62D1A10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3AAB066" w14:textId="2BDD2B9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63E028F" w14:textId="7E12D78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3F5090F" w14:textId="0FA49CE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A694782" w14:textId="5ADBC64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7E4F2B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4C47838" w14:textId="6522B6F6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044A569" w14:textId="359302E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48A4EEF" w14:textId="757B437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90323F5" w14:textId="6E71094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8873CE6" w14:textId="60EB770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7384E05" w14:textId="2F4E0E3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616096E" w14:textId="56C84E3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674A54A" w14:textId="697479E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F5EA0A" w14:textId="7B7D26D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C205987" w14:textId="4A568B4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01745FE" w14:textId="650A58D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2748E" w:rsidRPr="00554E50" w14:paraId="2C83FCC2" w14:textId="77777777" w:rsidTr="0072748E">
        <w:tc>
          <w:tcPr>
            <w:tcW w:w="4131" w:type="dxa"/>
            <w:shd w:val="clear" w:color="000000" w:fill="FFFFFF"/>
            <w:vAlign w:val="center"/>
            <w:hideMark/>
          </w:tcPr>
          <w:p w14:paraId="654067B1" w14:textId="39196ACD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2D6CBE3" w14:textId="1F7316E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58B475" w14:textId="6E211AA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70FC30C" w14:textId="0558262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2BA7555" w14:textId="3F66545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6340CC7" w14:textId="2CE607E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5DB1265" w14:textId="47CC48E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05DA04E" w14:textId="0250AFD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2DBB4AA" w14:textId="02A4A2F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1AEBFFD" w14:textId="0A3A466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082BC5" w14:textId="7EDB9C4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2748E" w:rsidRPr="00554E50" w14:paraId="6B421B79" w14:textId="77777777" w:rsidTr="0072748E">
        <w:tc>
          <w:tcPr>
            <w:tcW w:w="4131" w:type="dxa"/>
            <w:shd w:val="clear" w:color="000000" w:fill="FFFFFF"/>
            <w:vAlign w:val="center"/>
          </w:tcPr>
          <w:p w14:paraId="1CEE72F6" w14:textId="4A076905" w:rsidR="0072748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2BD0F01" w14:textId="1954D031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9F53F5B" w14:textId="65C3A670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08C3D0F" w14:textId="1DD51133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F0F3F5D" w14:textId="12018455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6FEC799" w14:textId="5F3E6A33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73C193D" w14:textId="787CFEA4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7A11F23" w14:textId="6E41CACB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B3463B9" w14:textId="6D0DB944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3E27A29" w14:textId="428958B8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2755B74" w14:textId="2A1D5DCB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72748E" w:rsidRPr="00554E50" w14:paraId="33E626F4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231774DB" w14:textId="43A3EB25" w:rsidR="0072748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55EABBB1" w14:textId="0280BF57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492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292F4FBE" w14:textId="2039185E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1712E8B8" w14:textId="496884A0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4B769344" w14:textId="49B4BAA0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1EFC68EE" w14:textId="3568776C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5452220A" w14:textId="03BA4846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6DF0C095" w14:textId="1C735756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188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481903FF" w14:textId="0FEA30AC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02BB2ED3" w14:textId="2659F354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61FFF851" w14:textId="63D8A3DF" w:rsidR="0072748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</w:tbl>
    <w:p w14:paraId="59E6532D" w14:textId="77777777" w:rsidR="00554E50" w:rsidRDefault="00554E50" w:rsidP="00554E50">
      <w:pPr>
        <w:pStyle w:val="segue"/>
      </w:pPr>
      <w:r>
        <w:t>segue</w:t>
      </w:r>
    </w:p>
    <w:p w14:paraId="7411DB22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C1095DE" w14:textId="6A97B77E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72748E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72748E" w:rsidRPr="00554E50" w14:paraId="0BA870D5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A337959" w14:textId="28882B1F" w:rsidR="0072748E" w:rsidRPr="0008261E" w:rsidRDefault="0072748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72748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Casa Circondariale Regina Coeli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53C33C53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3EE12B3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F5008A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C68241E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23E50A3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1C55AB6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7FD5945" w14:textId="77777777" w:rsidR="0072748E" w:rsidRPr="0008261E" w:rsidRDefault="0072748E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D56874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8FA49F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AB6A1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10BCDB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29FD9E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F37675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143B1A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2C0AB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A315A0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814F1F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BE77DC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35DB19" w14:textId="69A19551" w:rsidR="0072748E" w:rsidRPr="0008261E" w:rsidRDefault="0072748E" w:rsidP="0072748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2325E5" w14:textId="112FEA81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30597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B71BDE7" w14:textId="2C5031A4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571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8EF632" w14:textId="101E998D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29138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87CD9C" w14:textId="6406F120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561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E78D72" w14:textId="0AB8B617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1457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2A3BF6" w14:textId="68D61515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4B1547" w14:textId="5D4534E1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7BEE27" w14:textId="04337618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6C3234" w14:textId="321237B7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CEA047" w14:textId="3AF06789" w:rsidR="0072748E" w:rsidRPr="0008261E" w:rsidRDefault="0072748E" w:rsidP="0072748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674C85B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AD1787D" w14:textId="07004824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1081F9D" w14:textId="0BAE246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FB19975" w14:textId="1E507CF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B590C07" w14:textId="74D5868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2F1905" w14:textId="21A933B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DFC2AA" w14:textId="0107E30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3BB254" w14:textId="6F02B7D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F34E754" w14:textId="4FA76AA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B9B5ECE" w14:textId="5FD45A3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290BDC8" w14:textId="6EBFF6D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5CD7D4A" w14:textId="576B676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782CE4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DB2341C" w14:textId="6B5EDE81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8621B0" w14:textId="3987071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CC73F2C" w14:textId="7F88D1C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2CF337B" w14:textId="58DDD1B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1F6CDDF" w14:textId="09E2E56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444DC33" w14:textId="543CDF7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C0517F" w14:textId="7DA2146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D0314C1" w14:textId="600DD09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4022FB" w14:textId="0641DAD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98AC7BA" w14:textId="644A478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1D34E3" w14:textId="52C0FFF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7FBA41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030E751" w14:textId="265882C6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26E0A0" w14:textId="3788802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1841791" w14:textId="781B1709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388ED6B" w14:textId="041696F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708F03F" w14:textId="142A9CE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CF57A94" w14:textId="11EC772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06C4380" w14:textId="505F586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4666722" w14:textId="2658DBB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78F50D4" w14:textId="631FE55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01CA7D1" w14:textId="5E5437B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65EA563" w14:textId="64AEBF9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85AD5F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D34AD1" w14:textId="3325A9CE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3EA17CE" w14:textId="006AF8A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6A0188C" w14:textId="7C5CEAE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6DA7D1D" w14:textId="01F665F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FE9B99" w14:textId="44B206C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A42329" w14:textId="2C9BDEFC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3E5A8FF" w14:textId="36FDADB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C9114F5" w14:textId="76CE9A7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DDB812" w14:textId="3DE08A3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8EB65CD" w14:textId="444B311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9AD4C74" w14:textId="0EF6C86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7D3B0D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FCEED58" w14:textId="35EAB630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7444E7" w14:textId="4F6C7FB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29876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784162D" w14:textId="23E4479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153A865" w14:textId="6B350AA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28432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17001AE" w14:textId="0B19EF7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0FD6BFD" w14:textId="1CF0E530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524CBCF" w14:textId="57504BC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FABAAA1" w14:textId="4ADAD0C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7BDA193" w14:textId="3F15FE38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EC825B" w14:textId="6161FE6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C51C3DC" w14:textId="5964054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0B525C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F34848A" w14:textId="62E1F53B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CCDB12C" w14:textId="6B357157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A12B563" w14:textId="3EB93335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AC5469E" w14:textId="10965FF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D330951" w14:textId="42D9161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9F9542D" w14:textId="1EBAA02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D1EFD77" w14:textId="2C17ABA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8EEA421" w14:textId="23B7635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61B8764" w14:textId="7D7202C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925D568" w14:textId="0FA95D23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78B49A" w14:textId="53E8AFC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D7761E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078099B" w14:textId="37CC0904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8155AE0" w14:textId="134D104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64BF581" w14:textId="10222C2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B161D33" w14:textId="18DE046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A6ADE02" w14:textId="6D70492A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D3BA36" w14:textId="1418413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59B6808" w14:textId="66FF1B8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5F2E082" w14:textId="628D384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19BC0C2" w14:textId="3E28BF6D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F3E8ABF" w14:textId="2BEC78C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D5DAB0A" w14:textId="7F2217B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91F3B91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C35836" w14:textId="4D647B8D" w:rsidR="0072748E" w:rsidRPr="0008261E" w:rsidRDefault="0072748E" w:rsidP="0072748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1BF9CA" w14:textId="375A70A2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4AA30E" w14:textId="4654F99E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5E46D8" w14:textId="1F505D9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D0C8D9" w14:textId="6337277B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B61AC0" w14:textId="54BEE56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2D2392" w14:textId="68B8FBDF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BA807E" w14:textId="6A2A122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E01D57" w14:textId="0B65BAA4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D27BF4" w14:textId="53AAFBE1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EA2878" w14:textId="14C8CEF6" w:rsidR="0072748E" w:rsidRPr="0008261E" w:rsidRDefault="0072748E" w:rsidP="0072748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AA7331E" w14:textId="77777777" w:rsidR="00554E50" w:rsidRDefault="00554E50" w:rsidP="00554E50">
      <w:pPr>
        <w:pStyle w:val="segue"/>
      </w:pPr>
      <w:r>
        <w:t>segue</w:t>
      </w:r>
    </w:p>
    <w:p w14:paraId="1B60CB49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B636AA3" w14:textId="4E14401F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72748E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72748E" w:rsidRPr="00554E50" w14:paraId="458A6DBE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D6E7776" w14:textId="36457EEA" w:rsidR="0072748E" w:rsidRPr="0008261E" w:rsidRDefault="006D62B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6D62B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Via Fornovo, 12,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1E9A52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B70FD30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8AE1399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932A368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6B3A9EB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52491CE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A0F5E7" w14:textId="77777777" w:rsidR="0072748E" w:rsidRPr="0008261E" w:rsidRDefault="0072748E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C067DA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00E53BE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AF7A17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6EB8493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449A211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7DB3586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A13D3B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B6DB52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08BF4A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9F664D" w14:textId="77777777" w:rsidR="0072748E" w:rsidRPr="0008261E" w:rsidRDefault="0072748E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1A68EFD6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FA7304" w14:textId="48871EE7" w:rsidR="006D62BE" w:rsidRPr="0008261E" w:rsidRDefault="006D62BE" w:rsidP="006D62B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1B1894" w14:textId="1BE17211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76543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8A9B1E" w14:textId="169DCFB1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672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6D8DF7" w14:textId="7EF14797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69893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EBFBD3" w14:textId="08A257AD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454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287EE1" w14:textId="40F13589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4860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98648A" w14:textId="09085702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55E411" w14:textId="0719059C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1703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1B232A" w14:textId="17B9AD35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20C492" w14:textId="4EC3AF97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21E55C" w14:textId="1D93851A" w:rsidR="006D62BE" w:rsidRPr="0008261E" w:rsidRDefault="006D62BE" w:rsidP="006D62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2DE1" w:rsidRPr="00554E50" w14:paraId="39DDA8D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6C5B06B" w14:textId="48A2BCAB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90DE43F" w14:textId="1CEA349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4FA0388" w14:textId="3511792A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6662630" w14:textId="21E053A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7D3D89B" w14:textId="0EF9CDB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5296BA2" w14:textId="655F5E67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112D79B" w14:textId="4E1A535E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AE62029" w14:textId="20DB0B6E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96CB058" w14:textId="06781A9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9B5E5B9" w14:textId="3461F824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23AEE88" w14:textId="1FD7EBC6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600EDF5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7A39E0C" w14:textId="047B8C9C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AF2E696" w14:textId="7FCDC721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84D31F" w14:textId="59D2FD98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9A422CD" w14:textId="53C1E04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8D80AD0" w14:textId="1042C595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237619" w14:textId="37F87F2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276812F" w14:textId="344C784A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746DBAF" w14:textId="0973DD0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466D330" w14:textId="69B84D1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7C0DA24" w14:textId="00CA30C7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7D5ABD" w14:textId="7F1146A6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B7362F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59A44C0" w14:textId="54865863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A4C4C2B" w14:textId="45177677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C130654" w14:textId="1D90AA89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0E6B654" w14:textId="3F4FC811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DEDB159" w14:textId="0D96DB4F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2B96E55" w14:textId="08809AAD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ECAAC43" w14:textId="3AD6B171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03F6A12" w14:textId="235BD896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BD50550" w14:textId="6E71B0C2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639A08F" w14:textId="2963979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D16744" w14:textId="7C576A13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6D62BE" w:rsidRPr="00554E50" w14:paraId="77A3B48F" w14:textId="77777777" w:rsidTr="001A67C9">
        <w:tc>
          <w:tcPr>
            <w:tcW w:w="4131" w:type="dxa"/>
            <w:shd w:val="clear" w:color="000000" w:fill="FFFFFF"/>
            <w:vAlign w:val="center"/>
          </w:tcPr>
          <w:p w14:paraId="3026BBCA" w14:textId="09127663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8FEFA11" w14:textId="56FCB59B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8CC352B" w14:textId="3EC01B7B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D20880A" w14:textId="5793659E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40FC42B" w14:textId="55C3EA6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BE58BFA" w14:textId="2F78D45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037ADF2" w14:textId="7FDC6DD7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318D244" w14:textId="21DCB26B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A473AC4" w14:textId="0D7A469E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9A656A8" w14:textId="73820B77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D57429F" w14:textId="6F7C2B6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6D62BE" w:rsidRPr="00554E50" w14:paraId="4F10B945" w14:textId="77777777" w:rsidTr="001A67C9">
        <w:tc>
          <w:tcPr>
            <w:tcW w:w="4131" w:type="dxa"/>
            <w:shd w:val="clear" w:color="000000" w:fill="FFFFFF"/>
            <w:vAlign w:val="center"/>
          </w:tcPr>
          <w:p w14:paraId="17B72F35" w14:textId="03BD3F7E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99AC19E" w14:textId="4C03B53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1966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102C188" w14:textId="1A31650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1C77745" w14:textId="51A83FF1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C374518" w14:textId="18289D9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F6277F1" w14:textId="5FD3F57D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FA04AAA" w14:textId="2B3618B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35D4E1A" w14:textId="1C8DA128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D89F5F7" w14:textId="5467CDF6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0ADD940" w14:textId="3B5799A9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87441E4" w14:textId="0EEDD77F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6D62BE" w:rsidRPr="00554E50" w14:paraId="108E4D39" w14:textId="77777777" w:rsidTr="001A67C9">
        <w:tc>
          <w:tcPr>
            <w:tcW w:w="4131" w:type="dxa"/>
            <w:shd w:val="clear" w:color="000000" w:fill="FFFFFF"/>
            <w:vAlign w:val="center"/>
          </w:tcPr>
          <w:p w14:paraId="67E66884" w14:textId="653972F4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D447230" w14:textId="48182A8C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5DD53F0" w14:textId="43B984A4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6E9D003" w14:textId="22B2D20F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2DDFB47" w14:textId="19098120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8FD93C2" w14:textId="7791253D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31A3F77" w14:textId="60C4B6F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1015E5F" w14:textId="4795B076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C8E2773" w14:textId="0792AAA6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48C3575" w14:textId="1DB98F6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1EB7258" w14:textId="20BBD44E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6D62BE" w:rsidRPr="00554E50" w14:paraId="24DE95B0" w14:textId="77777777" w:rsidTr="001A67C9">
        <w:tc>
          <w:tcPr>
            <w:tcW w:w="4131" w:type="dxa"/>
            <w:shd w:val="clear" w:color="000000" w:fill="FFFFFF"/>
            <w:vAlign w:val="center"/>
          </w:tcPr>
          <w:p w14:paraId="419E434C" w14:textId="2157B2F4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F889D96" w14:textId="0A86D63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64887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71281AB" w14:textId="7AC87E04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0578D4" w14:textId="63FDED9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62598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8F93296" w14:textId="1C1F8347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B16689A" w14:textId="002CD084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2289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5B7BA0F" w14:textId="31E84141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4698A51" w14:textId="7290DDC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FEC4076" w14:textId="019A789E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571AC3B" w14:textId="32BC1898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4E94A92" w14:textId="57F947F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6D62BE" w:rsidRPr="00554E50" w14:paraId="6A4522FC" w14:textId="77777777" w:rsidTr="001A67C9">
        <w:tc>
          <w:tcPr>
            <w:tcW w:w="4131" w:type="dxa"/>
            <w:shd w:val="clear" w:color="000000" w:fill="FFFFFF"/>
            <w:vAlign w:val="center"/>
          </w:tcPr>
          <w:p w14:paraId="1174068A" w14:textId="08E13A89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2B92C2" w14:textId="6DA423C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1A9DFEA" w14:textId="1A199B38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CFFD9C4" w14:textId="1D593D0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E521229" w14:textId="4DED15CB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D8FA68E" w14:textId="49F92C11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AF57292" w14:textId="188412A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53934D6" w14:textId="273DF28C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EACE1DD" w14:textId="11C15289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961B93F" w14:textId="3DAB4EA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0C7730" w14:textId="212F758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6D62BE" w:rsidRPr="00554E50" w14:paraId="0A775A1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5431FD5" w14:textId="4E28C284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B290DFD" w14:textId="00235810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10A740F" w14:textId="07082C5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913326C" w14:textId="0C2C2588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082444E" w14:textId="211675E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08353E7" w14:textId="6C60BA0B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936B097" w14:textId="62DBD37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2216B5F" w14:textId="3F7F0E60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720DF2B" w14:textId="1ADBD35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31E75A6" w14:textId="0C5441D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294330E" w14:textId="6EA6E03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6D62BE" w:rsidRPr="00554E50" w14:paraId="4166A9A5" w14:textId="77777777" w:rsidTr="001A67C9">
        <w:tc>
          <w:tcPr>
            <w:tcW w:w="4131" w:type="dxa"/>
            <w:shd w:val="clear" w:color="000000" w:fill="FFFFFF"/>
            <w:vAlign w:val="center"/>
          </w:tcPr>
          <w:p w14:paraId="42B8552D" w14:textId="5E488050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4A88327" w14:textId="33E3A55F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FBC46E9" w14:textId="6058D52C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4F92705" w14:textId="7A7E54C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55AC481" w14:textId="576EAA70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63172F7" w14:textId="0E47535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2142901" w14:textId="7B60A168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A75B279" w14:textId="040CE64D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04CC51E" w14:textId="581A014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C32F5BA" w14:textId="03877C13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A09B4B7" w14:textId="1035FEBD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6D62BE" w:rsidRPr="00554E50" w14:paraId="2939C1CC" w14:textId="77777777" w:rsidTr="001A67C9">
        <w:tc>
          <w:tcPr>
            <w:tcW w:w="4131" w:type="dxa"/>
            <w:shd w:val="clear" w:color="000000" w:fill="FFFFFF"/>
            <w:vAlign w:val="center"/>
          </w:tcPr>
          <w:p w14:paraId="6CB1A0A4" w14:textId="2A209CDF" w:rsidR="006D62B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56C9728" w14:textId="5EAABF9E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EFC2CE" w14:textId="49A87E9D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6113A9E" w14:textId="1A328E55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E029AD0" w14:textId="14B5923C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4F9E81D" w14:textId="6BA5EF6A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24A9678" w14:textId="1161AD5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27B760C" w14:textId="7D50E9D0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56C9F40" w14:textId="7F2C8C1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3261B84" w14:textId="7237E7E1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7FA5273" w14:textId="341C67D2" w:rsidR="006D62B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1C32B21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4A8473E" w14:textId="46EF2C58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6C1E147" w14:textId="6BFFF391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6EC2CC6" w14:textId="28BA40A1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D7E6273" w14:textId="2DBC35B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493AA4D" w14:textId="7603440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FF8FB41" w14:textId="709FF9D8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CBB7B0" w14:textId="06DFB568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B52DB4B" w14:textId="4081F743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4B38592" w14:textId="38B6EF8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617E3CA" w14:textId="1A4FB4D4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D8AAD9A" w14:textId="62756996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6285F6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FE78262" w14:textId="0DE9CC34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F81DBDE" w14:textId="387F190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DCAD90" w14:textId="708490A6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3FB45F5" w14:textId="3E063749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9B776E8" w14:textId="4A03F0F4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E59973E" w14:textId="64CEAC9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E0C141D" w14:textId="65F8BED7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6CA0A3" w14:textId="23333EDF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25B49AE" w14:textId="0EE5AF1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3268875" w14:textId="48268619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84DA7BA" w14:textId="769BACE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A95BB0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5E04A7B" w14:textId="0B1465F5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89631A3" w14:textId="6D68FA9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4FB3C11" w14:textId="420F9B83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53C29C6" w14:textId="50C4B0A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01B635B" w14:textId="1DA55DDF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5BF460C" w14:textId="13B3ADFF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5EEDF60" w14:textId="4098D8DC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7FC3561" w14:textId="7C4C322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19872FF" w14:textId="79780E24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08099A6" w14:textId="1C01D18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0933644" w14:textId="7585376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416061B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46D3C0" w14:textId="2D5DD1A3" w:rsidR="006D62BE" w:rsidRPr="0008261E" w:rsidRDefault="006D62BE" w:rsidP="006D62B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3656D9" w14:textId="4EB58A4E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664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AEA477" w14:textId="60248BB0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E836B5" w14:textId="76E5BF53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87908D" w14:textId="321C2A4B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C1400D" w14:textId="7AC1C78E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C2E980" w14:textId="77CBE60A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847E82" w14:textId="49A64BAD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F6251C" w14:textId="48BED508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FA5B85" w14:textId="6F75BD53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95C792" w14:textId="2CE9EA1F" w:rsidR="006D62BE" w:rsidRPr="0008261E" w:rsidRDefault="006D62BE" w:rsidP="006D62B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302B2055" w14:textId="77777777" w:rsidR="00554E50" w:rsidRDefault="00554E50" w:rsidP="00554E50">
      <w:pPr>
        <w:pStyle w:val="segue"/>
      </w:pPr>
      <w:r>
        <w:t>segue</w:t>
      </w:r>
    </w:p>
    <w:p w14:paraId="018428A3" w14:textId="77777777" w:rsidR="00554E50" w:rsidRDefault="00554E50" w:rsidP="00554E5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6179AD4" w14:textId="77CC7EDF" w:rsidR="00554E50" w:rsidRDefault="00554E50" w:rsidP="0026639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965CEC"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965CEC" w:rsidRPr="00554E50" w14:paraId="45CFC58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79731AD" w14:textId="74356D13" w:rsidR="00965CEC" w:rsidRPr="0008261E" w:rsidRDefault="00965CEC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965CEC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1: P.zza S.M. Pietà, 5,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E59A9B8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0D0B296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1600DEB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D02B9A6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C9907DE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DF133FE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D901CA" w14:textId="77777777" w:rsidR="00965CEC" w:rsidRPr="0008261E" w:rsidRDefault="00965CE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267BFE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6FC8C4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75ED09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B131FFA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7BE8C04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40E5943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8310B9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253139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DE0B08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5A1C01" w14:textId="77777777" w:rsidR="00965CEC" w:rsidRPr="0008261E" w:rsidRDefault="00965CE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5646DB9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648B1D" w14:textId="4C9EF61A" w:rsidR="00965CEC" w:rsidRPr="0008261E" w:rsidRDefault="00965CEC" w:rsidP="00965CE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39AA7C" w14:textId="78CF43E4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105306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4E0D71" w14:textId="54EDFF72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864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966A350" w14:textId="0E9B963E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102241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93DFE5" w14:textId="74EFC5D1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699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0137FF" w14:textId="5CA301E7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2934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CE0962" w14:textId="5BDEB039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158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4A9C9D" w14:textId="7933C8C5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670CBA" w14:textId="630A0E93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5FFF4E" w14:textId="472622E4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D234F7" w14:textId="5892AFA5" w:rsidR="00965CEC" w:rsidRPr="0008261E" w:rsidRDefault="00965CEC" w:rsidP="00965CE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5AB75B0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6242FB" w14:textId="744669B6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B09A50" w14:textId="100EA492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51C9DBF" w14:textId="62D0185E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5DC6215" w14:textId="16B516D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1951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AB9439" w14:textId="3943C65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B622B51" w14:textId="25B8B6B5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024AFBF" w14:textId="296F28A8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A770CD4" w14:textId="0CA29ED8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433DDB6" w14:textId="07E8CAE6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4CD478A" w14:textId="45FC6C4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3E4A5A" w14:textId="279437EE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7658E3F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72AF607" w14:textId="34792A9E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62D3B04" w14:textId="5DC01AE7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03DE571" w14:textId="5FB61F81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97E37E" w14:textId="7AD83DA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AFEF82B" w14:textId="5B9EFD8E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2836795" w14:textId="1B882374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299BE3" w14:textId="29D090BA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54E4EB8" w14:textId="3FF3BAE8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82EE155" w14:textId="7B2A53CA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987305B" w14:textId="471FC24A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56C88F" w14:textId="09F45DC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B63142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B2DBE7D" w14:textId="400C80F0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4F199C0" w14:textId="3E851233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3A43A82" w14:textId="3DCF5DCA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E656C50" w14:textId="6076FF89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F8FFCB" w14:textId="46808222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279FA92" w14:textId="52E0EB6C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C8E7520" w14:textId="38A1F73B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302E68" w14:textId="7CEFD4AB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712745" w14:textId="0756DA0B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6FC5396" w14:textId="166CACA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91F934E" w14:textId="16C98436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965CEC" w:rsidRPr="00554E50" w14:paraId="26F3AF39" w14:textId="77777777" w:rsidTr="001A67C9">
        <w:tc>
          <w:tcPr>
            <w:tcW w:w="4131" w:type="dxa"/>
            <w:shd w:val="clear" w:color="000000" w:fill="FFFFFF"/>
            <w:vAlign w:val="center"/>
          </w:tcPr>
          <w:p w14:paraId="330980C6" w14:textId="2EE867D5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E9E0CE4" w14:textId="5D7A2FC9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613BF3" w14:textId="092CBB3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D45D12B" w14:textId="3D0F4E12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A7603B6" w14:textId="2AC23BD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C793396" w14:textId="2440227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0BCCC7F" w14:textId="2C6AF9D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5FDF729" w14:textId="4856ACB6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AFF9D43" w14:textId="0B424DD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B40E41C" w14:textId="727A7ECB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37BFF08" w14:textId="3D121FC9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965CEC" w:rsidRPr="00554E50" w14:paraId="507910DA" w14:textId="77777777" w:rsidTr="001A67C9">
        <w:tc>
          <w:tcPr>
            <w:tcW w:w="4131" w:type="dxa"/>
            <w:shd w:val="clear" w:color="000000" w:fill="FFFFFF"/>
            <w:vAlign w:val="center"/>
          </w:tcPr>
          <w:p w14:paraId="6D95E4F6" w14:textId="5027538D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A7DA79B" w14:textId="64AB5EAC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2464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193B110" w14:textId="6A43713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9FC7ECB" w14:textId="3299955C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698EC44" w14:textId="31B8029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3ACC139" w14:textId="72CDFDF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57D7D5A" w14:textId="0C0F0961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A3EB0C6" w14:textId="49F49DCC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21075EB" w14:textId="3589DA3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C8897FC" w14:textId="7600C32F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F3B4954" w14:textId="1A5B9FF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965CEC" w:rsidRPr="00554E50" w14:paraId="6482542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F88666B" w14:textId="5630A2F3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ECDEDF0" w14:textId="3E2B92D2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D2DEC92" w14:textId="769C581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5D99BD1" w14:textId="6E57731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83B87A6" w14:textId="360C7EC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ECFECA1" w14:textId="0793D6E5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9B5C9F6" w14:textId="3A98ACA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E11A44D" w14:textId="7C5221C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5D9182F" w14:textId="581FBDC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4818070" w14:textId="600A94C5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7293FD3" w14:textId="6A6EB8F2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965CEC" w:rsidRPr="00554E50" w14:paraId="285EBE41" w14:textId="77777777" w:rsidTr="001A67C9">
        <w:tc>
          <w:tcPr>
            <w:tcW w:w="4131" w:type="dxa"/>
            <w:shd w:val="clear" w:color="000000" w:fill="FFFFFF"/>
            <w:vAlign w:val="center"/>
          </w:tcPr>
          <w:p w14:paraId="76E30F1E" w14:textId="61E4076F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FC7DF84" w14:textId="4376E72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92607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1D6C144" w14:textId="532410A3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6C1205A" w14:textId="57BD0053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92321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A02DD96" w14:textId="235AC76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AFB8282" w14:textId="54DD8F09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DCA85DA" w14:textId="71ACC252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D7DC0C2" w14:textId="3EA6728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C588DAB" w14:textId="271A939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C3FC5FD" w14:textId="3AD8D7D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59B7831" w14:textId="6553298D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965CEC" w:rsidRPr="00554E50" w14:paraId="012746C1" w14:textId="77777777" w:rsidTr="001A67C9">
        <w:tc>
          <w:tcPr>
            <w:tcW w:w="4131" w:type="dxa"/>
            <w:shd w:val="clear" w:color="000000" w:fill="FFFFFF"/>
            <w:vAlign w:val="center"/>
          </w:tcPr>
          <w:p w14:paraId="55B57DE8" w14:textId="0D1CAD45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EAC1343" w14:textId="6B1BDBE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A6BACFC" w14:textId="400EC993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FD80981" w14:textId="537BAF6D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DF1580F" w14:textId="359404C9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ECBE1C8" w14:textId="2CA5BE0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EA1A78B" w14:textId="39E00593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AA5834B" w14:textId="33A5C73B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AAAC191" w14:textId="1372A531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3D0B20B" w14:textId="70F26926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84B05B8" w14:textId="32EC872F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965CEC" w:rsidRPr="00554E50" w14:paraId="198185B7" w14:textId="77777777" w:rsidTr="001A67C9">
        <w:tc>
          <w:tcPr>
            <w:tcW w:w="4131" w:type="dxa"/>
            <w:shd w:val="clear" w:color="000000" w:fill="FFFFFF"/>
            <w:vAlign w:val="center"/>
          </w:tcPr>
          <w:p w14:paraId="5AD20499" w14:textId="3716330A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6073B0C" w14:textId="3E059D25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E711C05" w14:textId="230A94E1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44CAB6D" w14:textId="1DFB9BE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C597CF8" w14:textId="1CDC6A3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01C000C" w14:textId="1181A61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D3AB0E9" w14:textId="7C0B25E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FA1D1B5" w14:textId="5986935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DF6D847" w14:textId="0B4B39B1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1D41F98" w14:textId="3A8368C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1CCD12D" w14:textId="4918087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965CEC" w:rsidRPr="00554E50" w14:paraId="56EFA137" w14:textId="77777777" w:rsidTr="001A67C9">
        <w:tc>
          <w:tcPr>
            <w:tcW w:w="4131" w:type="dxa"/>
            <w:shd w:val="clear" w:color="000000" w:fill="FFFFFF"/>
            <w:vAlign w:val="center"/>
          </w:tcPr>
          <w:p w14:paraId="18F37335" w14:textId="0E25E9CC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E9774CC" w14:textId="54080380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36886F6" w14:textId="5C874F12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C0E3E77" w14:textId="3F942A4F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97F56C9" w14:textId="424B4166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5314B17" w14:textId="3C8F257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F1A84AD" w14:textId="6837D3AE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760BA16" w14:textId="390A90BB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4CFC4A5" w14:textId="0BDE9CF7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1B7C216" w14:textId="6B4E64EB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19D9F28" w14:textId="5B23D25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965CEC" w:rsidRPr="00554E50" w14:paraId="7292BD67" w14:textId="77777777" w:rsidTr="001A67C9">
        <w:tc>
          <w:tcPr>
            <w:tcW w:w="4131" w:type="dxa"/>
            <w:shd w:val="clear" w:color="000000" w:fill="FFFFFF"/>
            <w:vAlign w:val="center"/>
          </w:tcPr>
          <w:p w14:paraId="42089319" w14:textId="030F3C1F" w:rsidR="00965CEC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DFFF0EF" w14:textId="6D805B91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2460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ECAEC46" w14:textId="3C313E9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9D6FF0B" w14:textId="2119B354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802F2A9" w14:textId="3B7B04AF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423F092" w14:textId="4329E788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1D0ED34" w14:textId="6687B126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728A767" w14:textId="6F113FBB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AAE725" w14:textId="7F91C4FA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0725049" w14:textId="7D8CF2FD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C7EABD5" w14:textId="3BBFCCEF" w:rsidR="00965CEC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5EC44B9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40B2117" w14:textId="6D3D4E2D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A0133EA" w14:textId="172C2E9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317990" w14:textId="3286754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4117630" w14:textId="7EABB3A8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CEFBFFD" w14:textId="6908A2F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4A541BA" w14:textId="3D57A49E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2D736F1" w14:textId="1CAAABF3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5638222" w14:textId="5CF630A3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584303D" w14:textId="12CA98A0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B3B5E7C" w14:textId="274DF583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FA4C272" w14:textId="7A514704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2770B0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B946780" w14:textId="753F72D9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7536134" w14:textId="2F392AA3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4C50193" w14:textId="1CB75EE4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4DA3DA5" w14:textId="01A53127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37BA33A" w14:textId="02898AEB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931E26E" w14:textId="15DD81C5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9C86131" w14:textId="31896415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745565E" w14:textId="3BEF9D22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A0F0528" w14:textId="33345C9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457B10" w14:textId="5A6624CF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D8F031B" w14:textId="3DEF8082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2F86EE9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EF2538" w14:textId="363F701B" w:rsidR="00965CEC" w:rsidRPr="0008261E" w:rsidRDefault="00965CEC" w:rsidP="00965CE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73C417" w14:textId="6E4A640C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366BAA" w14:textId="3D3E7D27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265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CD3346" w14:textId="323851ED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34C817" w14:textId="19225B8C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ECF504" w14:textId="736F4821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80926B" w14:textId="1A075E6A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7DBEEF" w14:textId="364E93CC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1282CE" w14:textId="3B4E9146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310A94" w14:textId="2A161E4B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6FAACD" w14:textId="43967684" w:rsidR="00965CEC" w:rsidRPr="0008261E" w:rsidRDefault="00965CEC" w:rsidP="00965C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</w:tbl>
    <w:p w14:paraId="65EB08E0" w14:textId="77777777" w:rsidR="00AD1BB7" w:rsidRDefault="00AD1BB7" w:rsidP="00AD1BB7">
      <w:pPr>
        <w:pStyle w:val="segue"/>
      </w:pPr>
      <w:r>
        <w:t>segue</w:t>
      </w:r>
    </w:p>
    <w:p w14:paraId="04C066ED" w14:textId="77777777" w:rsidR="00AD1BB7" w:rsidRDefault="00AD1BB7" w:rsidP="00AD1BB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43934A3" w14:textId="77777777" w:rsidR="00AD1BB7" w:rsidRDefault="00AD1BB7" w:rsidP="00AD1BB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AD1BB7" w:rsidRPr="00554E50" w14:paraId="486085DE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1A5474E" w14:textId="1FA3ECD1" w:rsidR="00AD1BB7" w:rsidRPr="0008261E" w:rsidRDefault="00AD1BB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AD1BB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ASL Roma 1: Centro </w:t>
            </w:r>
            <w:proofErr w:type="spellStart"/>
            <w:r w:rsidRPr="00AD1BB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Alcologico</w:t>
            </w:r>
            <w:proofErr w:type="spellEnd"/>
            <w:r w:rsidRPr="00AD1BB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CRARL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CAD3901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C70A1A5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7F62AC7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9D40D73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714E9F8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07480E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FC6705" w14:textId="77777777" w:rsidR="00AD1BB7" w:rsidRPr="0008261E" w:rsidRDefault="00AD1BB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090EB3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D85A160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A8CAA20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1678E0E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CC16F72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DD69BE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2E70AC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A53760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D4A1CE5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4335D2" w14:textId="77777777" w:rsidR="00AD1BB7" w:rsidRPr="0008261E" w:rsidRDefault="00AD1BB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1113B5" w14:paraId="7B92BF01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82AA16" w14:textId="6CBCC44B" w:rsidR="00AD1BB7" w:rsidRPr="001113B5" w:rsidRDefault="00AD1BB7" w:rsidP="00AD1BB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C3EB5B" w14:textId="04FDF94A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483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28C1F9" w14:textId="2E181CAC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149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A644F9" w14:textId="145ECAA1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B0E44B" w14:textId="220AED05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32D0EF" w14:textId="10208250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475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8649CD" w14:textId="4634F0BC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145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CA0362" w14:textId="5383FB0F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F08C23" w14:textId="782FEE69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3CE3C4" w14:textId="08A82AA8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FADA3A" w14:textId="5DC3A2B4" w:rsidR="00AD1BB7" w:rsidRPr="001113B5" w:rsidRDefault="00AD1BB7" w:rsidP="00AD1BB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113B5"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277034B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7B684B2" w14:textId="4D8F1C8B" w:rsidR="00AD1BB7" w:rsidRPr="0008261E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0D79E7" w14:textId="69522E78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00A7991" w14:textId="3C5BE59A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E6AA0A" w14:textId="653EA3F0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815E680" w14:textId="16B34AEE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B387E10" w14:textId="11D1F686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149032E" w14:textId="5FAA8C9D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90BCD9B" w14:textId="5A16D5F5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DBA19A" w14:textId="5A97334F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8D3792D" w14:textId="7054843A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DC59DD" w14:textId="3C1456F0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A36D88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6A28076" w14:textId="14B84C0B" w:rsidR="00AD1BB7" w:rsidRPr="0008261E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326E2A4" w14:textId="1D5A4697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D19B20" w14:textId="2545D6E4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538E3AE" w14:textId="7124BD1F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28367DF" w14:textId="03DABCC7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634B1CC" w14:textId="0F26B849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E95CC81" w14:textId="3BE88CE4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3D35232" w14:textId="215AA217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D052021" w14:textId="504DBD64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8AE7544" w14:textId="0BAB991B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7D5A565" w14:textId="6D65441F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D54BAE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51E704A" w14:textId="6E88EC58" w:rsidR="00AD1BB7" w:rsidRPr="0008261E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BC6A345" w14:textId="46B130FB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E72667B" w14:textId="1B764489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5D2636A" w14:textId="03305C16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3C8E1C" w14:textId="27ACD7C8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5248F48" w14:textId="7A64AB31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997F17" w14:textId="75C77EBF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9AD8F91" w14:textId="6995A556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2696AF9" w14:textId="46A9A082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13975E6" w14:textId="59059B7C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6CCF2D" w14:textId="4EE2F234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4FFE2B52" w14:textId="77777777" w:rsidTr="001A67C9">
        <w:tc>
          <w:tcPr>
            <w:tcW w:w="4131" w:type="dxa"/>
            <w:shd w:val="clear" w:color="000000" w:fill="FFFFFF"/>
            <w:vAlign w:val="center"/>
          </w:tcPr>
          <w:p w14:paraId="4693FE2C" w14:textId="0E449D50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68AC34A" w14:textId="1E9C96CE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472B78B" w14:textId="7FB01A1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FF7F1D0" w14:textId="75371447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0499BF" w14:textId="0EF04226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98AFE6B" w14:textId="05E2B62B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44F1409" w14:textId="10AE5598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8C0437B" w14:textId="768E8D64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2E9B7F3" w14:textId="1F97782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B42BF31" w14:textId="6C0C1EAF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AAD9371" w14:textId="7031790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126EC264" w14:textId="77777777" w:rsidTr="001A67C9">
        <w:tc>
          <w:tcPr>
            <w:tcW w:w="4131" w:type="dxa"/>
            <w:shd w:val="clear" w:color="000000" w:fill="FFFFFF"/>
            <w:vAlign w:val="center"/>
          </w:tcPr>
          <w:p w14:paraId="64D0B763" w14:textId="4FB3142A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6183F8F" w14:textId="00E1333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B4B2EAF" w14:textId="20FA773B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E4AD254" w14:textId="3E6E3162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773C9CA" w14:textId="76E9CCF2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112C2A" w14:textId="781CBD9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DD822AB" w14:textId="327FB8E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7B6EB0A" w14:textId="1C5D1F55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F63AE48" w14:textId="60DB918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E21DD38" w14:textId="20809466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43077BF" w14:textId="7C1C79DB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505C5729" w14:textId="77777777" w:rsidTr="001A67C9">
        <w:tc>
          <w:tcPr>
            <w:tcW w:w="4131" w:type="dxa"/>
            <w:shd w:val="clear" w:color="000000" w:fill="FFFFFF"/>
            <w:vAlign w:val="center"/>
          </w:tcPr>
          <w:p w14:paraId="3E242E4D" w14:textId="06C435BF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D110DC0" w14:textId="5071A3A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249470E" w14:textId="232B130C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037C8CA" w14:textId="30C187C6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1ECC04" w14:textId="27834F1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3859F1B" w14:textId="276278FF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83586A1" w14:textId="376A2833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87AB4B1" w14:textId="36F6CC40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672BAD9" w14:textId="5798FA7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A76FAC9" w14:textId="1D73391B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17FD6B2" w14:textId="28A8B16E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2279A074" w14:textId="77777777" w:rsidTr="001A67C9">
        <w:tc>
          <w:tcPr>
            <w:tcW w:w="4131" w:type="dxa"/>
            <w:shd w:val="clear" w:color="000000" w:fill="FFFFFF"/>
            <w:vAlign w:val="center"/>
          </w:tcPr>
          <w:p w14:paraId="01889A56" w14:textId="50BD5BC1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09591EE" w14:textId="437FDA6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50C5C9C" w14:textId="4261D705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649A982" w14:textId="386D564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2F8BC17" w14:textId="2EF41659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B548C5B" w14:textId="5191AB8E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5995C45" w14:textId="3249AFCE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7759B67" w14:textId="6AD8F858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5D7C489" w14:textId="70636629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19BC15D" w14:textId="03ADEE5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F5607E4" w14:textId="0216A1E5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3221DE4E" w14:textId="77777777" w:rsidTr="001A67C9">
        <w:tc>
          <w:tcPr>
            <w:tcW w:w="4131" w:type="dxa"/>
            <w:shd w:val="clear" w:color="000000" w:fill="FFFFFF"/>
            <w:vAlign w:val="center"/>
          </w:tcPr>
          <w:p w14:paraId="2F0D47E6" w14:textId="6D0FB352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8C2084" w14:textId="75F2DD36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9C83940" w14:textId="5F6006B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1492929" w14:textId="46EE103C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EBCECB9" w14:textId="1376B85B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0D26573" w14:textId="1653839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28ACA84" w14:textId="36396104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187E658" w14:textId="39EB3F1F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59CA73F" w14:textId="2FF94294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5C8D74E" w14:textId="15682ABD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4F8A6BF" w14:textId="1BCD96B5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0DCB8C64" w14:textId="77777777" w:rsidTr="001A67C9">
        <w:tc>
          <w:tcPr>
            <w:tcW w:w="4131" w:type="dxa"/>
            <w:shd w:val="clear" w:color="000000" w:fill="FFFFFF"/>
            <w:vAlign w:val="center"/>
          </w:tcPr>
          <w:p w14:paraId="585A25E9" w14:textId="6B6F0EEB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56D31BD" w14:textId="6A1FD730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919EE30" w14:textId="2D70AD47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2D368B4" w14:textId="5F4CB7F2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3647CE2" w14:textId="46A00A89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117CC7B" w14:textId="79A64102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90C777B" w14:textId="26CAD8B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E5079A3" w14:textId="2E30BC34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0570E6C" w14:textId="003BFF38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6D12584" w14:textId="4FA65010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0992275" w14:textId="3870F394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D1BB7" w:rsidRPr="00554E50" w14:paraId="2172510E" w14:textId="77777777" w:rsidTr="001A67C9">
        <w:tc>
          <w:tcPr>
            <w:tcW w:w="4131" w:type="dxa"/>
            <w:shd w:val="clear" w:color="000000" w:fill="FFFFFF"/>
            <w:vAlign w:val="center"/>
          </w:tcPr>
          <w:p w14:paraId="54D5A069" w14:textId="28E3DA2B" w:rsidR="00AD1BB7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277B772" w14:textId="41CB46B6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5C563BB" w14:textId="617EAEFF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08FFC89" w14:textId="7646247F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ED7FA6D" w14:textId="39146175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EAED53B" w14:textId="3432BA4C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43703A9" w14:textId="3DA5288A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D945252" w14:textId="1F4801FE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E26EB28" w14:textId="7D567178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6182F6E" w14:textId="183F48C1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8E056E5" w14:textId="241D9637" w:rsidR="00AD1BB7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D6CDE61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CC8128" w14:textId="2C615731" w:rsidR="00AD1BB7" w:rsidRPr="0008261E" w:rsidRDefault="00AD1BB7" w:rsidP="00AD1BB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83BD04" w14:textId="0DD7135C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4F701FE" w14:textId="36437E6B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144850" w14:textId="2C3F41EF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26F323" w14:textId="20F701A0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4A69E4" w14:textId="6ACDCE32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CD4A6A" w14:textId="76DCDAB5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AC7E48" w14:textId="740E31DE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75455A" w14:textId="01180D5D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F28C8D" w14:textId="37CD6F63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06D02B" w14:textId="5910C176" w:rsidR="00AD1BB7" w:rsidRPr="0008261E" w:rsidRDefault="00AD1BB7" w:rsidP="00AD1BB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B2C2513" w14:textId="77777777" w:rsidR="00965CEC" w:rsidRDefault="00965CEC" w:rsidP="0026639C">
      <w:pPr>
        <w:pStyle w:val="continua"/>
      </w:pPr>
    </w:p>
    <w:p w14:paraId="25D6BA86" w14:textId="11EE16AC" w:rsidR="002742A2" w:rsidRDefault="002742A2" w:rsidP="00DB2278">
      <w:pPr>
        <w:pStyle w:val="titolotabelle"/>
      </w:pPr>
    </w:p>
    <w:p w14:paraId="75E890E9" w14:textId="77777777" w:rsidR="002742A2" w:rsidRDefault="002742A2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34E699BE" w14:textId="79B8E14D" w:rsidR="002742A2" w:rsidRDefault="002742A2" w:rsidP="0026639C">
      <w:pPr>
        <w:pStyle w:val="titolotabelle"/>
      </w:pPr>
      <w:bookmarkStart w:id="23" w:name="_Toc83285285"/>
      <w:r w:rsidRPr="007F01DA">
        <w:lastRenderedPageBreak/>
        <w:t xml:space="preserve">Allegato </w:t>
      </w:r>
      <w:r>
        <w:t>4</w:t>
      </w:r>
      <w:r w:rsidRPr="007F01DA">
        <w:t>.</w:t>
      </w:r>
      <w:r w:rsidR="001053B5">
        <w:t>2</w:t>
      </w:r>
      <w:r w:rsidRPr="007F01DA">
        <w:t>.</w:t>
      </w:r>
      <w:r w:rsidRPr="007F01DA">
        <w:tab/>
      </w:r>
      <w:r w:rsidR="001053B5" w:rsidRPr="001053B5">
        <w:t xml:space="preserve">Utenza e prestazioni </w:t>
      </w:r>
      <w:proofErr w:type="spellStart"/>
      <w:r w:rsidR="001053B5" w:rsidRPr="001053B5">
        <w:t>SerD</w:t>
      </w:r>
      <w:proofErr w:type="spellEnd"/>
      <w:r w:rsidR="001053B5" w:rsidRPr="001053B5">
        <w:t xml:space="preserve"> Asl Roma</w:t>
      </w:r>
      <w:r w:rsidR="00E47DFB">
        <w:t xml:space="preserve"> </w:t>
      </w:r>
      <w:r w:rsidR="001053B5" w:rsidRPr="001053B5">
        <w:t xml:space="preserve">2 </w:t>
      </w:r>
      <w:r w:rsidR="005C055C">
        <w:t>-</w:t>
      </w:r>
      <w:r w:rsidR="001053B5" w:rsidRPr="001053B5">
        <w:t xml:space="preserve"> 2020</w:t>
      </w:r>
      <w:bookmarkEnd w:id="23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1053B5" w:rsidRPr="00554E50" w14:paraId="7CC3F4E4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E908C37" w14:textId="44A8309F" w:rsidR="001053B5" w:rsidRPr="0008261E" w:rsidRDefault="001113B5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1113B5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1113B5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</w:t>
            </w:r>
            <w:r w:rsidR="003D1990" w:rsidRPr="003D199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Roma</w:t>
            </w:r>
            <w:r w:rsidR="00E47DF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</w:t>
            </w:r>
            <w:r w:rsidR="003D1990" w:rsidRPr="003D199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2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A5FF5D7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E672D77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74831CE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7AB842E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9FA921B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1053B5" w:rsidRPr="00554E50" w14:paraId="211E168C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0496BBED" w14:textId="77777777" w:rsidR="001053B5" w:rsidRPr="0008261E" w:rsidRDefault="001053B5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25B4388F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0DEA880A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7971A30C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17890523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7E96DA44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7C4058A3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4B9561D2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3CD691D3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0EA53202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727C2ED8" w14:textId="77777777" w:rsidR="001053B5" w:rsidRPr="0008261E" w:rsidRDefault="001053B5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4CDFDB3C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53B8ED" w14:textId="21EDF485" w:rsidR="003D1990" w:rsidRPr="0008261E" w:rsidRDefault="003D1990" w:rsidP="003D1990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EA1B31" w14:textId="2ABEF01A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455027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21D807" w14:textId="00181DEF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3758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696B57" w14:textId="31AB2007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439584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47F0E6" w14:textId="341D3CB9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3089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F190FB" w14:textId="43C9D66D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16418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53B677" w14:textId="31312776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476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8BBF6E" w14:textId="006D3172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2237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3BD4BF" w14:textId="63AD1116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5D91E9" w14:textId="0CD5089B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2173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B3480C" w14:textId="20298AD5" w:rsidR="003D1990" w:rsidRPr="0008261E" w:rsidRDefault="003D1990" w:rsidP="003D199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47</w:t>
            </w:r>
          </w:p>
        </w:tc>
      </w:tr>
      <w:tr w:rsidR="002B2DE1" w:rsidRPr="00554E50" w14:paraId="61C574A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2EA75B2" w14:textId="7BFFFB99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7B212E5" w14:textId="67B173C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58B9DE1" w14:textId="1580795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348D8B" w14:textId="3652891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6141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26C7F1" w14:textId="44B9F49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1D13619" w14:textId="1F4FC43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2155D37" w14:textId="2F95E8D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A5AB79" w14:textId="4CB2635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6B0060B" w14:textId="18F598A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9E4B099" w14:textId="144194C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557BB9F" w14:textId="34A10FF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</w:tr>
      <w:tr w:rsidR="002B2DE1" w:rsidRPr="00554E50" w14:paraId="3C7588F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19768C" w14:textId="3A76AA77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E5BC11" w14:textId="58EB731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E6C9E89" w14:textId="538F6BD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0AB6BF" w14:textId="6A9F612E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6479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E11BA71" w14:textId="2281080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92A6109" w14:textId="546EB5A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9D963E6" w14:textId="2346483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3DA28EC" w14:textId="7BFBF16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60D2AF" w14:textId="54FDF98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47F3B40" w14:textId="616E600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010B828" w14:textId="18013B60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2B2DE1" w:rsidRPr="00554E50" w14:paraId="1255B1B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4140237" w14:textId="434AD65F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EA597FA" w14:textId="38968DA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1C41ACE" w14:textId="4926571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45012A" w14:textId="10E861B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4A882C" w14:textId="0DFD802E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356B749" w14:textId="00C3F32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0C220F2" w14:textId="4197033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276B673" w14:textId="2DD0E77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F42235B" w14:textId="3010420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7534223" w14:textId="62CDF58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01CF7A8" w14:textId="3751BC2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7B78D0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C8E759D" w14:textId="399707FB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0430F96" w14:textId="6917858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6392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7B9913C" w14:textId="5FEC16A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50576EE" w14:textId="08E1233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4966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DB038F1" w14:textId="35300B6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853D08" w14:textId="1264D33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E8340AF" w14:textId="3B9880F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C555F2D" w14:textId="25751ED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23126E1" w14:textId="6D02D2A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2AD3E02" w14:textId="7574202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B30BC60" w14:textId="1271736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</w:tr>
      <w:tr w:rsidR="002B2DE1" w:rsidRPr="00554E50" w14:paraId="3EC38F9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7AB5EA6" w14:textId="5BCA51DC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45AFD37" w14:textId="26FA0AD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1B10AF0" w14:textId="3992561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FFD5880" w14:textId="281A63D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13483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3912FF" w14:textId="6400BED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99A9B13" w14:textId="716F40A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B3C0AF4" w14:textId="0D81C18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97D37CA" w14:textId="39791C2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3D211AE" w14:textId="2F5E2D4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CFD1D20" w14:textId="4BF58C4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5531117" w14:textId="3286F9E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</w:tr>
      <w:tr w:rsidR="002B2DE1" w:rsidRPr="00554E50" w14:paraId="0C71EBB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68BE2A" w14:textId="0EFD62A8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0544C71" w14:textId="0E9EFA2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28139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D055634" w14:textId="306A29B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1862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0C8E9D9" w14:textId="7C7910C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23884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C00552" w14:textId="66C7EE0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F98EC50" w14:textId="7CA9377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3887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8AE8485" w14:textId="5B10A16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A1E926B" w14:textId="2FB14C7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1E4043E" w14:textId="030047A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3836B42" w14:textId="0E74F35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3B68751" w14:textId="2E0884C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3D1990" w:rsidRPr="00554E50" w14:paraId="5B0DD6BF" w14:textId="77777777" w:rsidTr="001A67C9">
        <w:tc>
          <w:tcPr>
            <w:tcW w:w="4131" w:type="dxa"/>
            <w:shd w:val="clear" w:color="000000" w:fill="FFFFFF"/>
            <w:vAlign w:val="center"/>
          </w:tcPr>
          <w:p w14:paraId="096CBBA7" w14:textId="2EEC60E0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67A5EC" w14:textId="579F01E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354784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25527AD" w14:textId="125CFD7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1897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7DFE2A0" w14:textId="540409D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353758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305F89B" w14:textId="75DDAC5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1837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71F1C09" w14:textId="0633B3D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4786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F837B48" w14:textId="495D96C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21D5637" w14:textId="18CA006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A816CBF" w14:textId="2345234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235C363" w14:textId="36CE26A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3958B4D" w14:textId="35E825D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3D1990" w:rsidRPr="00554E50" w14:paraId="0A2B8A33" w14:textId="77777777" w:rsidTr="001A67C9">
        <w:tc>
          <w:tcPr>
            <w:tcW w:w="4131" w:type="dxa"/>
            <w:shd w:val="clear" w:color="000000" w:fill="FFFFFF"/>
            <w:vAlign w:val="center"/>
          </w:tcPr>
          <w:p w14:paraId="3CF44C0E" w14:textId="7D502836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31699CB" w14:textId="7BF0B60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516B905" w14:textId="59CCA0A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3C4B81B" w14:textId="7BAF9C6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CD7B2A2" w14:textId="415FAAF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9ECCDFE" w14:textId="4B933D5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CA73448" w14:textId="35ECB56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58D920A" w14:textId="62B2E30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32841FA" w14:textId="6211209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A78046F" w14:textId="57D2F4F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94F16D4" w14:textId="3C6D3D5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3D1990" w:rsidRPr="00554E50" w14:paraId="7310F74A" w14:textId="77777777" w:rsidTr="001A67C9">
        <w:tc>
          <w:tcPr>
            <w:tcW w:w="4131" w:type="dxa"/>
            <w:shd w:val="clear" w:color="000000" w:fill="FFFFFF"/>
            <w:vAlign w:val="center"/>
          </w:tcPr>
          <w:p w14:paraId="43618F6F" w14:textId="632E03CE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0C8650D" w14:textId="0CA4468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2D96163" w14:textId="4D04F31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879FF9D" w14:textId="4139CB6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B4FEC33" w14:textId="101646F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42522E9" w14:textId="3410057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FB9424C" w14:textId="0AE2EAC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1314EE8" w14:textId="1623852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ACBFF8" w14:textId="296A721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D4D74F3" w14:textId="7B09D54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F8C43C6" w14:textId="538BF82E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D1990" w:rsidRPr="00554E50" w14:paraId="63FE3A6B" w14:textId="77777777" w:rsidTr="001A67C9">
        <w:tc>
          <w:tcPr>
            <w:tcW w:w="4131" w:type="dxa"/>
            <w:shd w:val="clear" w:color="000000" w:fill="FFFFFF"/>
            <w:vAlign w:val="center"/>
          </w:tcPr>
          <w:p w14:paraId="6CEBD588" w14:textId="56B64E70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E6BA1CB" w14:textId="395C883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1732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22AA510" w14:textId="592B18C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90B391E" w14:textId="744D1F8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E9B19B9" w14:textId="28D5FCB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F36C8A4" w14:textId="7552198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3BC0DEE" w14:textId="5140AF0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06F0879" w14:textId="2749A30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A4FFD2" w14:textId="6B084F2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AF6EA6A" w14:textId="7B722A8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D8BB728" w14:textId="5F9E0ED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3D1990" w:rsidRPr="00554E50" w14:paraId="78257EAB" w14:textId="77777777" w:rsidTr="001A67C9">
        <w:tc>
          <w:tcPr>
            <w:tcW w:w="4131" w:type="dxa"/>
            <w:shd w:val="clear" w:color="000000" w:fill="FFFFFF"/>
            <w:vAlign w:val="center"/>
          </w:tcPr>
          <w:p w14:paraId="2B140040" w14:textId="7FDBF7A2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95A67E0" w14:textId="13337940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C4FC0EF" w14:textId="1E7217E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AA97261" w14:textId="6C4966A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195E01C" w14:textId="531DC8D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DC36929" w14:textId="40408F9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CA645AD" w14:textId="1E1E7D5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1CBDA63" w14:textId="43E7080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485C7F5" w14:textId="53F06CF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B54BA20" w14:textId="3F54CF5E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C753956" w14:textId="394F878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5BE3D9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794B93" w14:textId="7BCF065B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5551E25" w14:textId="6B71D13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25179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D723FD2" w14:textId="7F303AF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3070E9D" w14:textId="51DD700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24229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0C88723" w14:textId="020A543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F504FC" w14:textId="6D7E61C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CD0505" w14:textId="069258A0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D46957A" w14:textId="45CFED6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7E146E8" w14:textId="7C7F0600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86A0719" w14:textId="5EA0EB1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9F3B9A" w14:textId="3EB4125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</w:tr>
      <w:tr w:rsidR="002B2DE1" w:rsidRPr="00554E50" w14:paraId="736DAA6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4E927E" w14:textId="03FE055E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756B953" w14:textId="54CA5E7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107EEA" w14:textId="7FFFAFB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4E1C813" w14:textId="42DC2C8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4C55E6A" w14:textId="5598960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2C3D65C" w14:textId="2974F0B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E0356B2" w14:textId="4E11A2F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121CB40" w14:textId="14856AE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87F0EF8" w14:textId="565A27F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D6E2D31" w14:textId="05466D0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6C87643" w14:textId="4EA6FEB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C32FA6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2FF961" w14:textId="65C662B8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7ED9BA" w14:textId="793713F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5738617" w14:textId="195B4F7E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BEC122B" w14:textId="6ADC57F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1851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81F886" w14:textId="5B021C2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282517" w14:textId="03741CF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A23B939" w14:textId="4AC0C76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7859FB0" w14:textId="4383943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C4C16ED" w14:textId="03C1A15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E1862D4" w14:textId="4AD20F82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944BF6" w14:textId="4841BC4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2F1BB1E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ABD19AF" w14:textId="76DD9AEF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38F275E" w14:textId="0E93FFE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5E5FDFE" w14:textId="71E93BF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34DBFA3" w14:textId="3D740FA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BD72D5" w14:textId="59DC863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6EB2C12" w14:textId="73E6CCA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706A573" w14:textId="2686459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0610CF" w14:textId="2FD8D99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4BF9B7C" w14:textId="3853CF8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BCA60F" w14:textId="5BA59DB9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13B6844" w14:textId="5D838A88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908DF7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483A88E" w14:textId="6470076B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9E622AE" w14:textId="0B7D4C53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CCD57E8" w14:textId="6734E95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CB2524C" w14:textId="3391E21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00C008F" w14:textId="4CE5D3A6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7E2458" w14:textId="0EE3F45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D453F3A" w14:textId="6267848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49773D5" w14:textId="0FA860F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1436B41" w14:textId="776CCDF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764AEB" w14:textId="0EA8F6A4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F24FCF3" w14:textId="4ACF773B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F2E82E3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72260E" w14:textId="5C4E72F9" w:rsidR="003D1990" w:rsidRPr="0008261E" w:rsidRDefault="003D1990" w:rsidP="003D199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2AE618" w14:textId="615D2D1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C9D5A0" w14:textId="5DC5F425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C1529BA" w14:textId="7D5AA09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EE8CCC" w14:textId="51624A7C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9C7235" w14:textId="505C5C5D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D63E16" w14:textId="5BD25987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189BDE" w14:textId="29EE0CF1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209799" w14:textId="5DB5079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649D79" w14:textId="5E12DF5A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FA2371" w14:textId="0DCFF60F" w:rsidR="003D1990" w:rsidRPr="0008261E" w:rsidRDefault="003D1990" w:rsidP="003D199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</w:tbl>
    <w:p w14:paraId="2C60B8EB" w14:textId="77777777" w:rsidR="003D1990" w:rsidRDefault="003D1990" w:rsidP="003D1990">
      <w:pPr>
        <w:pStyle w:val="segue"/>
      </w:pPr>
      <w:r>
        <w:t>segue</w:t>
      </w:r>
    </w:p>
    <w:p w14:paraId="15A2D069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2221919" w14:textId="35AFD659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0FC2E2AF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464468B" w14:textId="5B7198C8" w:rsidR="003D1990" w:rsidRPr="0008261E" w:rsidRDefault="00C24CF0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C24CF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Via Teodorico, 61,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5F2F6A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4ED01F8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3713B6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A00634A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BEDE04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60E1370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27F1EF4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D3462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36A23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7F97789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86BAA0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66673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91B9C9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5913EF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28851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8749A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226F2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297E22A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0C9058" w14:textId="0072D40F" w:rsidR="00C24CF0" w:rsidRPr="0008261E" w:rsidRDefault="00C24CF0" w:rsidP="00C24CF0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0A65F3" w14:textId="7361FD57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113049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F5D6EC" w14:textId="7F4BD36F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666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42E5B0" w14:textId="35323283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109390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72757F" w14:textId="68DB6601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555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123378" w14:textId="46028B31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2789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4D747C" w14:textId="7D98FE2C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7AAD8F" w14:textId="68F530CF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613219" w14:textId="3F9CC429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CBB954" w14:textId="2BDDFB5F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511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91B9F6" w14:textId="0CA41ADC" w:rsidR="00C24CF0" w:rsidRPr="0008261E" w:rsidRDefault="00C24CF0" w:rsidP="00C24CF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</w:tr>
      <w:tr w:rsidR="002B2DE1" w:rsidRPr="00554E50" w14:paraId="588AEC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CC5041" w14:textId="3E7588D4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2FB623" w14:textId="5F7BA8C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6B458A" w14:textId="5C1370F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F579D77" w14:textId="257490C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F40D25F" w14:textId="37A4625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4D34ED2" w14:textId="1BEC571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9838CA2" w14:textId="257C124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6B6DB20" w14:textId="4BAC068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0011DEA" w14:textId="251F098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E551D4" w14:textId="376FF27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9811838" w14:textId="6213F6B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2ABC4EE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4AECAC8" w14:textId="37CB191B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0A64056" w14:textId="56C59FE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4FEE961" w14:textId="3C38250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24BE250" w14:textId="6F5774E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435FA1F" w14:textId="01CA0FB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5C92FAE" w14:textId="2E352AF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2371DCC" w14:textId="14A1B27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77EF10D" w14:textId="792B6BC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BF266AD" w14:textId="48523D4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D59C45A" w14:textId="1BA9E4C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7CE91CD" w14:textId="1B69101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08B6A0B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52B96D6" w14:textId="430DBB79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4465BF2" w14:textId="5CEA014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422256" w14:textId="4385342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62C2BC3" w14:textId="53F492D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797AE9B" w14:textId="32DEBFE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112572F" w14:textId="701AE68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7A78EF9" w14:textId="04F65C1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224CBB0" w14:textId="3B538A1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A6E19F" w14:textId="7134484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2A83ED" w14:textId="0B3D54CA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B13FBFB" w14:textId="21600E9D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67DC7E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13FEF08" w14:textId="69BA76D8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CC1F758" w14:textId="6B42F95D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2409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83AEB52" w14:textId="619B69C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7628879" w14:textId="0AA3FD7A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1A6212" w14:textId="3F4A4B7F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1313DC2" w14:textId="2FA1D6D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91B0090" w14:textId="412369FA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BF159EC" w14:textId="139CF1B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51382C2" w14:textId="78CB5DA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88C2604" w14:textId="74DC78F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39B439D" w14:textId="65159A1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58D620F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26B0260" w14:textId="042314C8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E46D05A" w14:textId="6077796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2834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B3DE5D" w14:textId="3AB00D4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66958A" w14:textId="310E8B0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2225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839D70" w14:textId="60CCBECF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E3B7E0C" w14:textId="6AC8C3A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B5F5A38" w14:textId="26C5C50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414E83E" w14:textId="47281BDF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11E5A75" w14:textId="7735D2BD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480FC5E" w14:textId="1ADFE7B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35E6F07" w14:textId="0E65335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4DC01A1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9BB206F" w14:textId="023314E0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AD81C77" w14:textId="32F61BC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FC8C86A" w14:textId="0FFB3C4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4BD5369" w14:textId="28FAAAA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4049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35D93C" w14:textId="0EC65A2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2DB9077" w14:textId="0B38965F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41EB84" w14:textId="7225E5A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7F4E8F7" w14:textId="0CEBAED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99A268B" w14:textId="32727E7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9C58207" w14:textId="2C66F3AE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91A3717" w14:textId="69BC727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3A57FC8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DB5A8B0" w14:textId="4F69F80A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D155AF4" w14:textId="2DAC0E1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92764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74F1583" w14:textId="1F6165E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FF91863" w14:textId="45E5AFC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91426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29409D" w14:textId="31C6531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A0BF25" w14:textId="2B5F23B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8D1CECD" w14:textId="633C21A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3F75894" w14:textId="0A0258D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0DF1E5" w14:textId="0287FED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05A6A6" w14:textId="17E2DA3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8D6FA96" w14:textId="5D55C31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403B65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C7F64B7" w14:textId="56C4BBAA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4797A0" w14:textId="0ED8D76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B90921E" w14:textId="204B25B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4425D32" w14:textId="6108722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FE07E6" w14:textId="19EDD4D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C82005C" w14:textId="1BEFF5F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254A25E" w14:textId="2150F79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E59491" w14:textId="70C399F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9813CCC" w14:textId="0D81CE6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E061879" w14:textId="2ADFF5F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AE5914B" w14:textId="250D343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24CF0" w:rsidRPr="00554E50" w14:paraId="1D73CC7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D76D965" w14:textId="395452AE" w:rsidR="00C24CF0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37ED952" w14:textId="3238F2B9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46412A2" w14:textId="02E4AABB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E2B7D48" w14:textId="6F5294DF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5722858" w14:textId="2772DF63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782951B" w14:textId="33CFB6A5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79EFE2D" w14:textId="5CC0DB35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98A0E98" w14:textId="23118E6D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05E95A4" w14:textId="36CF53B6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79F85CD" w14:textId="70999743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DDCDF69" w14:textId="5465135D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E52BCE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E779485" w14:textId="7CCB1F49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C89A15C" w14:textId="1235396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70027C1" w14:textId="420CBE7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C01EF14" w14:textId="608E7C5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13DB58C" w14:textId="5845622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6A8930" w14:textId="514202B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D1DBB4C" w14:textId="6F2311E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8A729AD" w14:textId="7B25134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F6AE3B" w14:textId="350F1D1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870C37" w14:textId="2B07F58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8EC5A59" w14:textId="5B8651FA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CA744E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726E3EF" w14:textId="6AFFBD83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A0309C2" w14:textId="1DDF11EF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19A51AF" w14:textId="0263644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3C8A4D" w14:textId="2009810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92A31C" w14:textId="4265006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5883BD2" w14:textId="5E79A15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66BA82D" w14:textId="7CE003B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B1FABBA" w14:textId="1E09E69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90BCF45" w14:textId="501584D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1B5598" w14:textId="76951AA7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AF85A8" w14:textId="30C164C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24CF0" w:rsidRPr="00554E50" w14:paraId="1278826F" w14:textId="77777777" w:rsidTr="001A67C9">
        <w:tc>
          <w:tcPr>
            <w:tcW w:w="4131" w:type="dxa"/>
            <w:shd w:val="clear" w:color="000000" w:fill="FFFFFF"/>
            <w:vAlign w:val="center"/>
          </w:tcPr>
          <w:p w14:paraId="580B9867" w14:textId="139660B5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FE287A0" w14:textId="67F60E6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5570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079E7A8" w14:textId="01DFE66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FB8EC67" w14:textId="72549C6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5375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451F321" w14:textId="54B3FA9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E8E5F2" w14:textId="39C1E91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FCA4E27" w14:textId="17D6C78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F2514D2" w14:textId="190CEB1B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C9C9048" w14:textId="7838B086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D580BBF" w14:textId="69C3302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5C78650" w14:textId="0E416E7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52FAD75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43087DC" w14:textId="1573DBB1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4D8CADA" w14:textId="137D29D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BEAF56C" w14:textId="5D7F550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FD5FD1D" w14:textId="4611F889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F5C02F3" w14:textId="3B51222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7E9EDB5" w14:textId="290A03C2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45112E4" w14:textId="0C358EB0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54EA260" w14:textId="57CC5E8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4B805C7" w14:textId="2F3D926D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C29961" w14:textId="42915DD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E830245" w14:textId="29BDC41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24CF0" w:rsidRPr="00554E50" w14:paraId="35922C6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546ED0" w14:textId="701809CE" w:rsidR="00C24CF0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2C04EA" w14:textId="653D1C2B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C57FA9" w14:textId="746E9308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BF83DB" w14:textId="510B8BF2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32665C" w14:textId="4304AE70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8DD6A6" w14:textId="25A4CB44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70887B" w14:textId="3E16BB9B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3098FF" w14:textId="0928033A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6A3EF5" w14:textId="5F107A58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1FE326A" w14:textId="16327D9A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E0FE8D" w14:textId="2A094B8C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24CF0" w:rsidRPr="00554E50" w14:paraId="7BF2DDDD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DFA373" w14:textId="41A40217" w:rsidR="00C24CF0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8E4D84" w14:textId="4BF10A17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A409984" w14:textId="791CF71C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B4E519E" w14:textId="6740D672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69DED1F" w14:textId="3D6FB532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9E861E" w14:textId="01871A95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8C0E28" w14:textId="37136A52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07E588" w14:textId="7EE29B5C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FD5373" w14:textId="566F2057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77095D" w14:textId="003896A1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AF2388" w14:textId="15F75CFB" w:rsidR="00C24CF0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A1B5457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2459B4" w14:textId="793F1F19" w:rsidR="00C24CF0" w:rsidRPr="0008261E" w:rsidRDefault="00C24CF0" w:rsidP="00C24CF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924F92" w14:textId="5B32CE1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034D36" w14:textId="319C7521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B5DACC" w14:textId="53D92B6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979735" w14:textId="525E850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909097" w14:textId="18A8DA25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07BD82" w14:textId="50B7E27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FDF719" w14:textId="5F2E2963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FD4FE1" w14:textId="78A2FE64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EE1D63" w14:textId="2902A64C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EA5714" w14:textId="0D3DB0B8" w:rsidR="00C24CF0" w:rsidRPr="0008261E" w:rsidRDefault="00C24CF0" w:rsidP="00C24CF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557F3850" w14:textId="77777777" w:rsidR="003D1990" w:rsidRDefault="003D1990" w:rsidP="003D1990">
      <w:pPr>
        <w:pStyle w:val="segue"/>
      </w:pPr>
      <w:r>
        <w:t>segue</w:t>
      </w:r>
    </w:p>
    <w:p w14:paraId="0CA0436F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B47C227" w14:textId="368E7628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C24CF0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17C4CD1B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AF0414A" w14:textId="2D2F82EA" w:rsidR="003D1990" w:rsidRPr="0008261E" w:rsidRDefault="00175D80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75D8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Via Casilina, 1368,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E0575BF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282ED4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3D50B1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F184767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1781B87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24B8CD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FD4E16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7A9948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B5017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0567E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06FDB9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470AA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66FFB90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1128FD0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2409DD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9B1AF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666014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0B4A230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6790C3" w14:textId="0D1AF817" w:rsidR="00175D80" w:rsidRPr="0008261E" w:rsidRDefault="00175D80" w:rsidP="00175D80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29758F" w14:textId="1082296B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146484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8FDE4B" w14:textId="5CA7B37D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1067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4FBA17" w14:textId="41A2935F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139600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A2CBD5" w14:textId="33A70B49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939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72B586" w14:textId="0E4FBF23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6748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AA9500" w14:textId="36D1D9BC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108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22C0C5" w14:textId="6CE735A1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4A2003" w14:textId="35F9F87C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BAC06D" w14:textId="1304DE43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74C4F3" w14:textId="7F28ED12" w:rsidR="00175D80" w:rsidRPr="0008261E" w:rsidRDefault="00175D80" w:rsidP="00175D8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0FAEB0F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CBEF012" w14:textId="2666BE22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40C93D8" w14:textId="5A99427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1908CE0" w14:textId="746F78D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794B2F" w14:textId="7BAF113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54633CD" w14:textId="2DF948F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13DFE43" w14:textId="53A9A97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50326B" w14:textId="0CE49FC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9AB2A3C" w14:textId="01450D2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68000EA" w14:textId="4569BE9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AFBE90" w14:textId="0C79151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2E84F0" w14:textId="40BEAB6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D44F8B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C711E0" w14:textId="43B0D243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058FAC" w14:textId="34C5874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3659665" w14:textId="73ABA81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B478386" w14:textId="1AC9C18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18D75A3" w14:textId="5FF598E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AE6AC68" w14:textId="73473F7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E70E27B" w14:textId="232C310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BAD5437" w14:textId="798B5DA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384790D" w14:textId="62A12FD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C24D4F7" w14:textId="2AF2B9A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0B017D" w14:textId="5D132B2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7E5901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0587CD" w14:textId="352478A5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13793B8" w14:textId="3A9B20C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C2AE849" w14:textId="4FF003E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51E2EAE" w14:textId="260F5CB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1F1B436" w14:textId="6272B22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09B3DC7" w14:textId="7022B285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E9DE40A" w14:textId="4DFC501E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A42514A" w14:textId="3691223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354EE3" w14:textId="1B0C5F1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1202D7D" w14:textId="34DDDA6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A7DD1C6" w14:textId="34CC685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88C001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CD4AEAC" w14:textId="1F5783DC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63DD5E0" w14:textId="3711CE4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D42C09A" w14:textId="6A19E1B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4E39FB3" w14:textId="52CB66C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726200" w14:textId="7634DFE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E26A13E" w14:textId="663D405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B04C27B" w14:textId="751669D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0A5C55E" w14:textId="06A7DB5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2919B70" w14:textId="4D2BBEC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704EDEE" w14:textId="51B89B9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3289FEC" w14:textId="0406A04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AC1F68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DED6182" w14:textId="6B7875C7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C26D33" w14:textId="6BF7ED1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BE4277A" w14:textId="1FE159A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ACB4705" w14:textId="3CBEFAF2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3086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703A2C" w14:textId="7C85F44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3747C07" w14:textId="24E83D0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C714C6" w14:textId="0B666BFE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E74D010" w14:textId="6A4EB8E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25ED160" w14:textId="02B93D9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A93285E" w14:textId="2361782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A80657C" w14:textId="2A1911E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68E5E13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E1B6087" w14:textId="54AF86F9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B52D975" w14:textId="7B43392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1934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46D431B" w14:textId="4EA6C23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EB44856" w14:textId="5DA8024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547E9CD" w14:textId="715C77C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2E14027" w14:textId="4EB1005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66FA79" w14:textId="2C78ECB2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A3D9C9" w14:textId="16DB969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3E6C816" w14:textId="3A6C5B5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96EC8C" w14:textId="30FE0F0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3FDC119" w14:textId="13D9606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9A19F7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FE65BB" w14:textId="586C3E66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9193D9" w14:textId="3ACE8402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124964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AE1A84D" w14:textId="03D90AD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025BD9" w14:textId="44CC570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120731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B8A97C8" w14:textId="6A25801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EEDA88D" w14:textId="07EDF99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4233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E67FB59" w14:textId="405D517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6223BCE" w14:textId="626E571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5D29B3" w14:textId="31FD9F4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3158607" w14:textId="1EFCDD85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BC397C0" w14:textId="386413F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143574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86F04F9" w14:textId="380CADB2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61EAA83" w14:textId="45D6378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1802633" w14:textId="3F1D0B3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465EBA" w14:textId="5010E18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ACC424" w14:textId="1C83DE4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8ED3FE4" w14:textId="66424B5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B8EB1F" w14:textId="5E0FD5B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120ADD9" w14:textId="7F70C1B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DBA3067" w14:textId="6514290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ADFCB2B" w14:textId="7C36613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81EBE4" w14:textId="7FB0D1A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75D80" w:rsidRPr="00554E50" w14:paraId="655B5E08" w14:textId="77777777" w:rsidTr="001A67C9">
        <w:tc>
          <w:tcPr>
            <w:tcW w:w="4131" w:type="dxa"/>
            <w:shd w:val="clear" w:color="000000" w:fill="FFFFFF"/>
            <w:vAlign w:val="center"/>
          </w:tcPr>
          <w:p w14:paraId="5F791E21" w14:textId="2DC88A3B" w:rsidR="00175D80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485CD2D" w14:textId="1CEEC023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C1D147B" w14:textId="55274592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2A7AA6B" w14:textId="724F8265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541AEC0" w14:textId="0E62826A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3D9DA75" w14:textId="35978D22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79EAB1E" w14:textId="450343D1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D179E53" w14:textId="1E50A2DC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21BCBB" w14:textId="76E155FF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F521EF7" w14:textId="342228BC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C7A92B7" w14:textId="0AB8AE9C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6AEA23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D3333CA" w14:textId="69E3EB39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056D940" w14:textId="5D3CF78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ED93250" w14:textId="3CE2903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D6BD42B" w14:textId="73811BE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CB75CCC" w14:textId="3D093DE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16FDC85" w14:textId="343A0C0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6BAF0F" w14:textId="532833D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D27BCFE" w14:textId="2058A55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8A67B6" w14:textId="58471832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B9B2AA" w14:textId="2B7AE2FE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F082636" w14:textId="04798B8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ABB155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492AF9D" w14:textId="5385B348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A67EF61" w14:textId="4B9D247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05731CF" w14:textId="6485E3B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C1E964E" w14:textId="077849D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C7932CF" w14:textId="77DE2AB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09F0E70" w14:textId="07EC7CD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0F98CFE" w14:textId="1B08BF4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0A2CFDA" w14:textId="238065F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10CC765" w14:textId="5CDAAE0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24A486F" w14:textId="46B5136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C97C87" w14:textId="033BB5A2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75D80" w:rsidRPr="00554E50" w14:paraId="37EF0321" w14:textId="77777777" w:rsidTr="001A67C9">
        <w:tc>
          <w:tcPr>
            <w:tcW w:w="4131" w:type="dxa"/>
            <w:shd w:val="clear" w:color="000000" w:fill="FFFFFF"/>
            <w:vAlign w:val="center"/>
          </w:tcPr>
          <w:p w14:paraId="062EA3B2" w14:textId="1D3D81AB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64A8528" w14:textId="46929C1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8942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E330CA" w14:textId="0893149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DD38662" w14:textId="042A084F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8443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D71EA4" w14:textId="5B2FD7CB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5BF4688" w14:textId="38F9D0F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60197CA" w14:textId="268CB70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628E5B0" w14:textId="300DDC56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A0091D1" w14:textId="5C33456D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2E6C297" w14:textId="03BE5089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9C3CF29" w14:textId="0564CD3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4F6287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57DB68" w14:textId="14C4B996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0891D7E" w14:textId="41165CC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73D3627" w14:textId="661FFF7E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25345AB" w14:textId="3E3397A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FA4803E" w14:textId="2A8459E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4D8C389" w14:textId="052CC61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AD21FBB" w14:textId="3EB5621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A183548" w14:textId="75F8F6E8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DC0D7A9" w14:textId="0A4CC4F0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A1E3355" w14:textId="31CB0B4C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A3FB8D" w14:textId="3D7CBC5E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75D80" w:rsidRPr="00554E50" w14:paraId="1B087D0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1A6881" w14:textId="75533BAF" w:rsidR="00175D80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27D6C8" w14:textId="1525AB1A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67A028" w14:textId="6121C81B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77EEC8" w14:textId="68068E78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1036BC" w14:textId="5E94898D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110C076" w14:textId="036DDF03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B43394" w14:textId="29112213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2B7DE6" w14:textId="1154FE49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5899ED2" w14:textId="04ABDFA9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9EB5F4" w14:textId="50AFFF28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B73F6A" w14:textId="0ADC742E" w:rsidR="00175D80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059FDE39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7C1C33" w14:textId="307FD7F6" w:rsidR="00175D80" w:rsidRPr="0008261E" w:rsidRDefault="00175D80" w:rsidP="00175D8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52B3BC" w14:textId="3B077CD5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C5F9A7" w14:textId="042B35B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076B02" w14:textId="0CFD5695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A128C7" w14:textId="1053B137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A660A4" w14:textId="391F11F3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D64148" w14:textId="44FD523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93287E" w14:textId="4C8A32C5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855299" w14:textId="32FA55F4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BE95D7" w14:textId="1011ADEA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874646" w14:textId="53F70401" w:rsidR="00175D80" w:rsidRPr="0008261E" w:rsidRDefault="00175D80" w:rsidP="00175D8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611CEEAC" w14:textId="77777777" w:rsidR="003D1990" w:rsidRDefault="003D1990" w:rsidP="003D1990">
      <w:pPr>
        <w:pStyle w:val="segue"/>
      </w:pPr>
      <w:r>
        <w:t>segue</w:t>
      </w:r>
    </w:p>
    <w:p w14:paraId="2DFD1EA4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28D5178" w14:textId="2CC8B741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CF4CC4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452E7A2F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27B44E7" w14:textId="5122774E" w:rsidR="003D1990" w:rsidRPr="0008261E" w:rsidRDefault="00CF4CC4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CF4CC4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Via Dei Sestili, 7,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E0F49B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B8C4F6C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0CF967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6CBF77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9E299A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448E2E6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122BFA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2DD39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81A088F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9C7609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D0760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84C3B0A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81C25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08E63D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755DD7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19DFD5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0CBA0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102BDF36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357B48" w14:textId="7B21E767" w:rsidR="00CF4CC4" w:rsidRPr="0008261E" w:rsidRDefault="00CF4CC4" w:rsidP="00CF4CC4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C737F3" w14:textId="3902CF9E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94755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BA20FE" w14:textId="2ADCA2CA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581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90A78F" w14:textId="4806BEB3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90995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78F961" w14:textId="26013CB3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466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03F5AD" w14:textId="6046EF9D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2802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F4B5DA" w14:textId="2525E5E9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F15B63" w14:textId="0FCE4578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485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4BD415" w14:textId="2E53D863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1411C8" w14:textId="7D10EC0F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479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FAEB91" w14:textId="760DD8BE" w:rsidR="00CF4CC4" w:rsidRPr="0008261E" w:rsidRDefault="00CF4CC4" w:rsidP="00CF4C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</w:tr>
      <w:tr w:rsidR="002B2DE1" w:rsidRPr="00554E50" w14:paraId="3B1CA8B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E1EE3AB" w14:textId="2FF20C95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2111B26" w14:textId="7B3B6483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1458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4B3660" w14:textId="04FC7783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171FC36" w14:textId="5B9FF56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E56D58" w14:textId="7E9C8A4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A0BEFB" w14:textId="3F28361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9CB803E" w14:textId="4018E844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F03BB4B" w14:textId="2EACBAD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34EDF6" w14:textId="0C4B21C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299B54F" w14:textId="03C09341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DCD615B" w14:textId="14194C2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D36785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823BD7" w14:textId="30F3F4FE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03E9781" w14:textId="1E320BC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C46CEA8" w14:textId="3DDA15D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372F5F9" w14:textId="5F96C9D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C532BBF" w14:textId="0AA12EB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DC21382" w14:textId="18071C7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97322E3" w14:textId="215CC61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10E554E" w14:textId="245B9D4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EB47F6" w14:textId="42043BA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6346BCD" w14:textId="1C4FBDC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4188F1A" w14:textId="078A852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F728F6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DB47028" w14:textId="75DCF43C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3FAFB5" w14:textId="685E59C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C44924A" w14:textId="5DC1474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DACEB0F" w14:textId="607FBBA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DC297E8" w14:textId="573DBEEF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D4A89FB" w14:textId="0E9BFB3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F9C2ED5" w14:textId="0BAA614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5BD9A9D" w14:textId="4475BE4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5E14EFA" w14:textId="7762961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F9FB3C6" w14:textId="6890D6C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CC07C6E" w14:textId="227188B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28C2AF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8F55862" w14:textId="26AA2D8D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74C9752" w14:textId="11CACF2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055F7F6" w14:textId="4BE5C11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D1663AC" w14:textId="1487CE0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FA8604" w14:textId="22E3566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BF41AB4" w14:textId="1279783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EB1174D" w14:textId="5A7EE17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D7A962" w14:textId="74FA00B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E89E839" w14:textId="5AB0E8D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B9EA175" w14:textId="08B9440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FA4DBAB" w14:textId="5564DEE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9D09D5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6599C67" w14:textId="546E88E5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6D1DE54" w14:textId="5AAEF57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4824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C4B1E39" w14:textId="2A3DED6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8D34526" w14:textId="04AAA46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C10B7D8" w14:textId="36D236E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69A8AA" w14:textId="1D4A74E1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87881BC" w14:textId="65373CC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215EC6E" w14:textId="38F9CB1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E1BF75A" w14:textId="7003828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1ED04CD" w14:textId="4CF8D08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CDDF36D" w14:textId="3DD1C59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0916668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3305563" w14:textId="38CE3A62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048A7CF" w14:textId="2C939FD1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79095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E5A78F5" w14:textId="249815C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FDF10CB" w14:textId="50FCFE1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77774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9401A7" w14:textId="5949C21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8104F90" w14:textId="2551E18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4C936BC" w14:textId="0240725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64581AB" w14:textId="478FA78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8C5FE0" w14:textId="31384CB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B46FDA5" w14:textId="575AEFE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D7DAB02" w14:textId="25491B8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FA2D64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686485" w14:textId="66B69135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EE5187C" w14:textId="25CBC65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5E9228B" w14:textId="37CAC91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BDEEBA2" w14:textId="6701A34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202AE72" w14:textId="7E71546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BEB2A5A" w14:textId="5B06335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7C4777D" w14:textId="3D7541F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28EA79" w14:textId="29B25C9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7B80BBD" w14:textId="5321447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AA6F4BA" w14:textId="34705FE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2075DB6" w14:textId="043A1DA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0FAC936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50410E2" w14:textId="06AD7143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8085777" w14:textId="6E5F0B5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102DE6" w14:textId="5AC112D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EBD96D6" w14:textId="6AB4428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A50781E" w14:textId="51BB6EF1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C1CF1B6" w14:textId="5D59993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D71B2A7" w14:textId="4912D1F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DDF7AEB" w14:textId="13B150C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17B89CD" w14:textId="595D245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B623DD5" w14:textId="7ABD4FA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2EB15B6" w14:textId="49B1880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F4CC4" w:rsidRPr="00554E50" w14:paraId="2F835D10" w14:textId="77777777" w:rsidTr="001A67C9">
        <w:tc>
          <w:tcPr>
            <w:tcW w:w="4131" w:type="dxa"/>
            <w:shd w:val="clear" w:color="000000" w:fill="FFFFFF"/>
            <w:vAlign w:val="center"/>
          </w:tcPr>
          <w:p w14:paraId="6A9F974E" w14:textId="06ECB19E" w:rsidR="00CF4CC4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77C87B8" w14:textId="1D094674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F6F6566" w14:textId="4B6DF2D6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F91E5CC" w14:textId="1A1112C2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B29CAF5" w14:textId="2E3E5EF1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D5BD89F" w14:textId="39809E72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7920768" w14:textId="61A560B5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832EABB" w14:textId="4DF7E41E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46412DA" w14:textId="5C286D10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E34060C" w14:textId="3A267181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CD8AD76" w14:textId="15061D0A" w:rsidR="00CF4CC4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35D68A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D95F671" w14:textId="35A7B153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1C3FC4" w14:textId="2F78B80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FC71F91" w14:textId="048058D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512BD97" w14:textId="26A3A98F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B002160" w14:textId="49434E8B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0D1958" w14:textId="60EE0E03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4922B05" w14:textId="3940AB7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68947CB" w14:textId="3C0E7D2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B93FCA7" w14:textId="61609DE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507E90" w14:textId="1B95EED4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61449BB" w14:textId="00683F3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A3D576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1854AE1" w14:textId="70BE1414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1965CA7" w14:textId="1462D49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4550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06D2E03" w14:textId="527EF761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78AFD8A" w14:textId="507A8E8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A2D3F71" w14:textId="0205AF0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4E7C79D" w14:textId="6D6ACAA4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AE1ABBA" w14:textId="00D7746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E85C24D" w14:textId="6BA57E4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C7C0BF7" w14:textId="4293D1A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DE3F6A4" w14:textId="5F0B4C57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D79F1C7" w14:textId="77939A2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CF4CC4" w:rsidRPr="00554E50" w14:paraId="0EBEF97F" w14:textId="77777777" w:rsidTr="001A67C9">
        <w:tc>
          <w:tcPr>
            <w:tcW w:w="4131" w:type="dxa"/>
            <w:shd w:val="clear" w:color="000000" w:fill="FFFFFF"/>
            <w:vAlign w:val="center"/>
          </w:tcPr>
          <w:p w14:paraId="0E4EEAC7" w14:textId="1FCD51C5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4919E67" w14:textId="3BD6AEE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767B2E" w14:textId="594F358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9608288" w14:textId="5DFBC0B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7C67AF" w14:textId="64C013C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DA27AF8" w14:textId="608983B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D544021" w14:textId="081CDBC9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42D0922" w14:textId="63FDB02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C41A58" w14:textId="5A61F35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4337643" w14:textId="5D5E41E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4CCF71" w14:textId="7FDBB8A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5767EF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F762FA3" w14:textId="62BE6AFC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40E6A64" w14:textId="3633153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8144091" w14:textId="11F0944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BFDC407" w14:textId="0CC8A80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1563A13" w14:textId="75A346C4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3FEDCB7" w14:textId="6419505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3665550" w14:textId="610DF5B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7E3A937" w14:textId="1D0658CC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DF83F0" w14:textId="0814E94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0D569AD" w14:textId="7E07722E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643E35E" w14:textId="67582C56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CE68220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F1A033" w14:textId="5B1EF365" w:rsidR="00CF4CC4" w:rsidRPr="0008261E" w:rsidRDefault="00CF4CC4" w:rsidP="00CF4C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9B8F88" w14:textId="518F1A3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DE276D" w14:textId="3B70B848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195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9B6454" w14:textId="1E70CD0A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340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C64BB4A" w14:textId="2BEEFD4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71D861" w14:textId="03FEBC35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86DA8E" w14:textId="78A3150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7B40D8" w14:textId="7202723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736E57" w14:textId="17E761C0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5CF191" w14:textId="180E391D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AC5285" w14:textId="660396B2" w:rsidR="00CF4CC4" w:rsidRPr="0008261E" w:rsidRDefault="00CF4CC4" w:rsidP="00CF4C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</w:tbl>
    <w:p w14:paraId="021AB5E2" w14:textId="77777777" w:rsidR="003D1990" w:rsidRDefault="003D1990" w:rsidP="003D1990">
      <w:pPr>
        <w:pStyle w:val="segue"/>
      </w:pPr>
      <w:r>
        <w:t>segue</w:t>
      </w:r>
    </w:p>
    <w:p w14:paraId="55C051AD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E0A4AFE" w14:textId="47A0A141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F861B1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1BD4E880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BEBC763" w14:textId="0FB4F1CB" w:rsidR="003D1990" w:rsidRPr="0008261E" w:rsidRDefault="004203F8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4203F8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Via Casilina, 397,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F4D2E5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EF8299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161034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41C7072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B6AD0B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97751A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E833F1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1D7C4A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3617A0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835087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920DE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F2B2C0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44163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149BB0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AA57DC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9D67EFA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D20E3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422A90C6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855EEC" w14:textId="3016E631" w:rsidR="004203F8" w:rsidRPr="0008261E" w:rsidRDefault="004203F8" w:rsidP="004203F8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974DFD" w14:textId="31D5076B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147227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97BCF8" w14:textId="5CED78CE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759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39830A" w14:textId="4B1E2395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143965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64BD5F" w14:textId="0904FA4D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674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C1BBD4" w14:textId="545A761A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2662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4F9773" w14:textId="7CF07110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71CBAE" w14:textId="25A89F10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595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9F8ED5" w14:textId="5EA16294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3732D6" w14:textId="3A4AE53B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2A5EAB9" w14:textId="14657162" w:rsidR="004203F8" w:rsidRPr="0008261E" w:rsidRDefault="004203F8" w:rsidP="004203F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</w:tr>
      <w:tr w:rsidR="002B2DE1" w:rsidRPr="00554E50" w14:paraId="39390C4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600E666" w14:textId="3AFE49FE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93DB88" w14:textId="0D041DC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59A948" w14:textId="50D31C1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4BFDD77" w14:textId="729D426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F9FDB73" w14:textId="23F2053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2B28D9D" w14:textId="567AEFE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6EF9AC6" w14:textId="1FB504F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111767F" w14:textId="6031DB2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FBB470" w14:textId="663C43F7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445FF69" w14:textId="254DFA4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C642700" w14:textId="36533F1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4F5061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C9810F9" w14:textId="4DAD5796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0D007DB" w14:textId="144E267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7CA4FDF" w14:textId="0100688F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7670CC2" w14:textId="3635044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6133CA" w14:textId="7A2D9B7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70C8089" w14:textId="614A9B4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5ABCB6F" w14:textId="7142CB4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AA815A0" w14:textId="393FF3A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D526CBA" w14:textId="225A2A9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E21C7A1" w14:textId="1473753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0F43DD5" w14:textId="2B5B758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AB7A7B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6F8A2C3" w14:textId="553C5B2B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B88E1F6" w14:textId="2DCCBE7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D519361" w14:textId="3A3A5D4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D8FB121" w14:textId="78EC50D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C8AFE00" w14:textId="58EF9DF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B3F3CFC" w14:textId="51EE1ED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4137A78" w14:textId="3E3D4C4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A4E2F3A" w14:textId="3685B72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476918B" w14:textId="20C0F40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3BA7AA8" w14:textId="2D30938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4004DDC" w14:textId="65288F8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168592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2A9290A" w14:textId="59632EF0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E982226" w14:textId="793F743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1429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D62EA84" w14:textId="07E6C9F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6CB9436" w14:textId="54EDAC04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B018F52" w14:textId="69DE33D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5E3FD01" w14:textId="480FA62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66DDC64" w14:textId="47F50E3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FACB7AE" w14:textId="1564942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00F4F67" w14:textId="53F2C41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65D6F2" w14:textId="630429C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BF3C20D" w14:textId="2FE9C47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C23D8D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B30B3FD" w14:textId="17D7F7CF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675B8B2" w14:textId="6DD3BC8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7534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3B3896" w14:textId="2A16F66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3F6CDFA" w14:textId="3602A529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6698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E48B07B" w14:textId="37352D2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5A75585" w14:textId="73127E1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F88AC74" w14:textId="3F08FC8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94CAF82" w14:textId="7BEA047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DF61879" w14:textId="27E1BB5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159261" w14:textId="5976824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79D6477" w14:textId="41855C0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808B74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6416426" w14:textId="2B8E67F2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ABF5AD" w14:textId="6FE7B6C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11473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0FCA897" w14:textId="282CF2A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7DC9249" w14:textId="7A9C11E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E49D70" w14:textId="4E29A11F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4789DE3" w14:textId="40BE7B0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24E0342" w14:textId="50DC829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DF9CC6" w14:textId="0B8C176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E8E0855" w14:textId="324AEAC4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9E2A2BF" w14:textId="1DCE196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68A7072" w14:textId="77BA6D4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736196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16D08C6" w14:textId="70A21D08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F65AD0" w14:textId="47DA256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115741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C06B0F6" w14:textId="3DEA383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7BF8735" w14:textId="38BE694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115741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9B30527" w14:textId="0F2BC6C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3D95740" w14:textId="38C2997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3F500ED" w14:textId="6CC1E994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931534C" w14:textId="120F1B50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556439" w14:textId="170782A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AF2C1D6" w14:textId="56D0D97F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E03147E" w14:textId="7578A2A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30637E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78CF4B" w14:textId="58C8E6CC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2B55267" w14:textId="10A82B5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271150" w14:textId="77F22059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CFE002" w14:textId="2ABBDCE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BD1A48A" w14:textId="5D170FB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4A206B2" w14:textId="6BEEC569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6E795DB" w14:textId="343A7C4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D6CDF6E" w14:textId="02C0ED7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4C455F4" w14:textId="60DB2AE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B22470F" w14:textId="2DED4375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D0CE6FD" w14:textId="2A59E5B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4203F8" w:rsidRPr="00554E50" w14:paraId="2041B01D" w14:textId="77777777" w:rsidTr="001A67C9">
        <w:tc>
          <w:tcPr>
            <w:tcW w:w="4131" w:type="dxa"/>
            <w:shd w:val="clear" w:color="000000" w:fill="FFFFFF"/>
            <w:vAlign w:val="center"/>
          </w:tcPr>
          <w:p w14:paraId="009B510B" w14:textId="6D48A783" w:rsidR="004203F8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180C858" w14:textId="572B061C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492BE66" w14:textId="2AABC3AE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C9F199C" w14:textId="09A775C1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EA6453E" w14:textId="29DD19D4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BBB57FA" w14:textId="57DC8D26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D2B06C8" w14:textId="34BC4022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B01553" w14:textId="3A3ABA03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C2EF5DB" w14:textId="41BB2222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09AB131" w14:textId="3C8145FE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98C8E72" w14:textId="7463BFBE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578825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30E1664" w14:textId="28706ED2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7DA33E" w14:textId="5D0E429F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4EC3BBE" w14:textId="41C525F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5BCC709" w14:textId="09043486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2C6409" w14:textId="505075B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00676D9" w14:textId="1E61672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30A4AE8" w14:textId="2E227908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CE88B95" w14:textId="73B1E4C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03FC326" w14:textId="0293D68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2E5190" w14:textId="14D4038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0FBC31A" w14:textId="54DF1B2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4203F8" w:rsidRPr="00554E50" w14:paraId="4D7C84A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485A2D1" w14:textId="5579552A" w:rsidR="004203F8" w:rsidRPr="0008261E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C417E6" w14:textId="6600224D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4660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ED5A293" w14:textId="20F9CEB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4CAE14F" w14:textId="5C1C7591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6324993" w14:textId="37F3FF8A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23D56E2" w14:textId="43A7DF79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3AE4B5" w14:textId="7ED1E1C2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C64CDF8" w14:textId="1EE5023C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23E713F" w14:textId="7D3C45F3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08B42AC" w14:textId="2156C0BE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9899096" w14:textId="135C23EB" w:rsidR="004203F8" w:rsidRPr="0008261E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4203F8" w:rsidRPr="00554E50" w14:paraId="186E67A6" w14:textId="77777777" w:rsidTr="001A67C9">
        <w:tc>
          <w:tcPr>
            <w:tcW w:w="4131" w:type="dxa"/>
            <w:shd w:val="clear" w:color="000000" w:fill="FFFFFF"/>
            <w:vAlign w:val="center"/>
          </w:tcPr>
          <w:p w14:paraId="3CF93942" w14:textId="6FFE224D" w:rsidR="004203F8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0165CDD" w14:textId="016497F6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F5537E" w14:textId="5ACABD3D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290CE02" w14:textId="2F712CD4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83BF645" w14:textId="3B84D15A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F63A336" w14:textId="13B2BFF7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C7928E7" w14:textId="4BFCBCAF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F232165" w14:textId="4BDA5A78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1C52D16" w14:textId="72A075AF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45F4F2E" w14:textId="07F32772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76D554E" w14:textId="3C9315EC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4203F8" w:rsidRPr="00554E50" w14:paraId="1677B184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5E8AF916" w14:textId="73210457" w:rsidR="004203F8" w:rsidRDefault="004203F8" w:rsidP="004203F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14829A29" w14:textId="11D18035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7160D036" w14:textId="2D343221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2A20A619" w14:textId="68AAC332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4190D7F0" w14:textId="36B2C6B2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6CB8D745" w14:textId="7DCBD777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0A275E0B" w14:textId="3328F5EB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234F75BC" w14:textId="5111D3AD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3A646771" w14:textId="782FD60B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38E13218" w14:textId="7410B046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</w:tcPr>
          <w:p w14:paraId="324B869B" w14:textId="327C4F38" w:rsidR="004203F8" w:rsidRDefault="004203F8" w:rsidP="004203F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08E1DA31" w14:textId="77777777" w:rsidR="003D1990" w:rsidRDefault="003D1990" w:rsidP="003D1990">
      <w:pPr>
        <w:pStyle w:val="segue"/>
      </w:pPr>
      <w:r>
        <w:t>segue</w:t>
      </w:r>
    </w:p>
    <w:p w14:paraId="5B7C36FB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7562954" w14:textId="6FF5B765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4203F8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36611F4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F7C55CE" w14:textId="2F388466" w:rsidR="003D1990" w:rsidRPr="0008261E" w:rsidRDefault="001C2F5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C2F5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Via Appia Antica, 220,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FF494F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5033BAC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814DFA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3D5871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1ABC99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4FC225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F927C8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77F759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8590D6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B646D8E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CBB67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23602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82B7940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D76CFB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7CC62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C9BE05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88BC47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06B2FC2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BEC7D6" w14:textId="326DA6D1" w:rsidR="001C2F51" w:rsidRPr="0008261E" w:rsidRDefault="001C2F51" w:rsidP="001C2F5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054138" w14:textId="6D34B1C5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48686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A3F16F" w14:textId="7CA8E9D8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380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722555" w14:textId="23B7FDF5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45854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0F314E" w14:textId="7A1838CB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E347E3" w14:textId="7406BE12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1740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49C568" w14:textId="18841216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26D683" w14:textId="0333FF30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458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002E1E" w14:textId="0ACB6B0B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F5F629" w14:textId="0D190D71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644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F164C0" w14:textId="58097B20" w:rsidR="001C2F51" w:rsidRPr="0008261E" w:rsidRDefault="001C2F51" w:rsidP="001C2F5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</w:t>
            </w:r>
          </w:p>
        </w:tc>
      </w:tr>
      <w:tr w:rsidR="002B2DE1" w:rsidRPr="00554E50" w14:paraId="536D6C8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B7F6AC9" w14:textId="72CD7055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23070F9" w14:textId="2194B17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76AACAB" w14:textId="5173FAFE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6ED60A" w14:textId="25BF4CC5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1163E23" w14:textId="51016EF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D5A8BF8" w14:textId="22BE7C0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5B89F55" w14:textId="6534DE2B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6C54BA1" w14:textId="7387C10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9F351D4" w14:textId="4C68140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9712E6" w14:textId="5FBF7315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BCD613" w14:textId="22E990CB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2B2DE1" w:rsidRPr="00554E50" w14:paraId="70973A2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7EA01F0" w14:textId="2AB23C5F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7592E2D" w14:textId="54D7DD6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34D53F6" w14:textId="74C78439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9AAF27" w14:textId="196C328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3E3A26" w14:textId="5C8A9C9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B496226" w14:textId="3E722CE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9473B4C" w14:textId="1339F64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CBAC2B4" w14:textId="5EF9696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CC430A" w14:textId="2110150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E34B3B2" w14:textId="6416272E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DE7E12" w14:textId="6BEA9E3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448DE80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49FAEAE" w14:textId="0F0F26E6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CFD3D6D" w14:textId="574EDC09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A2A4DF3" w14:textId="744D64E7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3FD2478" w14:textId="18D46A3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16CC41E" w14:textId="53833D8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4AC9966" w14:textId="5203808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C85CA7A" w14:textId="79AA0059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3B57DDD" w14:textId="61EE3A2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4AA756D" w14:textId="646367D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A67D740" w14:textId="23957A4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CB98772" w14:textId="43E3466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D25AFA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30BE0B7" w14:textId="7FFBC3F4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9B8837A" w14:textId="31D833AB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698C599" w14:textId="7C85A3A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DE15619" w14:textId="2B3A025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8B0DCEA" w14:textId="74B9EA67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417E323" w14:textId="27C2542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3717F5F" w14:textId="76AFA0E0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4302832" w14:textId="1AC6CCE7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82C0FC" w14:textId="7FBCB09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1324D94" w14:textId="2DDC718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1D6EBED" w14:textId="4CC3DED9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</w:tr>
      <w:tr w:rsidR="002B2DE1" w:rsidRPr="00554E50" w14:paraId="522E44D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9D14BC0" w14:textId="39114E7C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D53DEAA" w14:textId="66A70F4F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591F867" w14:textId="3F1AE3E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BF33653" w14:textId="68447AE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C77DCC0" w14:textId="747B5C1A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D5CA058" w14:textId="1A1A4C9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5802DB4" w14:textId="40CFA65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1663526" w14:textId="724E2BDB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911B5B7" w14:textId="4E39658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750F2F" w14:textId="7E182DFA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0D478E1" w14:textId="67F09FF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</w:tr>
      <w:tr w:rsidR="002B2DE1" w:rsidRPr="00554E50" w14:paraId="5AEB5C1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414355D" w14:textId="421F238D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6500648" w14:textId="04F02D2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70DB54C" w14:textId="51D803AA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3F106D8" w14:textId="2198083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0A044F8" w14:textId="4ACDEDA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828FEC" w14:textId="1A2FE3B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ED8228F" w14:textId="2674A91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4B288EA" w14:textId="60E017B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03B3EFE" w14:textId="16E45F5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BEC62C7" w14:textId="3354C316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696313A" w14:textId="33B04D3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C2F51" w:rsidRPr="00554E50" w14:paraId="7DF34584" w14:textId="77777777" w:rsidTr="001A67C9">
        <w:tc>
          <w:tcPr>
            <w:tcW w:w="4131" w:type="dxa"/>
            <w:shd w:val="clear" w:color="000000" w:fill="FFFFFF"/>
            <w:vAlign w:val="center"/>
          </w:tcPr>
          <w:p w14:paraId="018DD6C1" w14:textId="0D8E149D" w:rsidR="001C2F51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97459B2" w14:textId="1EB98D46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43437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FA1C241" w14:textId="4F6D7FC9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BA60C95" w14:textId="36CC1531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42692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C3D8937" w14:textId="4E55C41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FC60210" w14:textId="4B510857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A49D5B0" w14:textId="7EB9C4D9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D978B6B" w14:textId="37C1B17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9CC5079" w14:textId="1CC20D2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E383289" w14:textId="5B7F72B9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CF77FEC" w14:textId="43611014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C2F51" w:rsidRPr="00554E50" w14:paraId="481ED9F3" w14:textId="77777777" w:rsidTr="001A67C9">
        <w:tc>
          <w:tcPr>
            <w:tcW w:w="4131" w:type="dxa"/>
            <w:shd w:val="clear" w:color="000000" w:fill="FFFFFF"/>
            <w:vAlign w:val="center"/>
          </w:tcPr>
          <w:p w14:paraId="3D340F6B" w14:textId="7DB2A62E" w:rsidR="001C2F51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1405856" w14:textId="499E2786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C899443" w14:textId="535F2069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509B0F1" w14:textId="036B491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FD60F41" w14:textId="45DFD53E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213F447" w14:textId="370475D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28EFC17" w14:textId="412A0D3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269F650" w14:textId="054A4C8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61B53EB" w14:textId="0E66A472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16F5E20" w14:textId="12BF753F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87ABFD9" w14:textId="56019E7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C2F51" w:rsidRPr="00554E50" w14:paraId="78973052" w14:textId="77777777" w:rsidTr="001A67C9">
        <w:tc>
          <w:tcPr>
            <w:tcW w:w="4131" w:type="dxa"/>
            <w:shd w:val="clear" w:color="000000" w:fill="FFFFFF"/>
            <w:vAlign w:val="center"/>
          </w:tcPr>
          <w:p w14:paraId="59402B2C" w14:textId="17293E5C" w:rsidR="001C2F51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DC50DAE" w14:textId="2449FDF4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BAA85C1" w14:textId="45A04BC3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7DA2A23" w14:textId="318754AD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78F3F34" w14:textId="2FC84CB6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D789A76" w14:textId="3233B01E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CA8245" w14:textId="03F84C1D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1F4965D" w14:textId="678CA683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F394D05" w14:textId="19DCCF5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44C8D7C" w14:textId="470B686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7DCB1A0" w14:textId="1BB1979B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C2F51" w:rsidRPr="00554E50" w14:paraId="65287BD6" w14:textId="77777777" w:rsidTr="001A67C9">
        <w:tc>
          <w:tcPr>
            <w:tcW w:w="4131" w:type="dxa"/>
            <w:shd w:val="clear" w:color="000000" w:fill="FFFFFF"/>
            <w:vAlign w:val="center"/>
          </w:tcPr>
          <w:p w14:paraId="3FF7085E" w14:textId="0711DAC5" w:rsidR="001C2F51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308E5C7" w14:textId="530279A7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763BECA" w14:textId="2101DD74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89B0768" w14:textId="5F996030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E77D7D9" w14:textId="1A0C025B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A05778" w14:textId="59C32CA2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0485831" w14:textId="2F9418F2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26C3DD6" w14:textId="5F8DCA70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8CF783" w14:textId="5D9C1250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4001BFB" w14:textId="477768EB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33E3948" w14:textId="4B00E1C0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C2F51" w:rsidRPr="00554E50" w14:paraId="33FE9302" w14:textId="77777777" w:rsidTr="001A67C9">
        <w:tc>
          <w:tcPr>
            <w:tcW w:w="4131" w:type="dxa"/>
            <w:shd w:val="clear" w:color="000000" w:fill="FFFFFF"/>
            <w:vAlign w:val="center"/>
          </w:tcPr>
          <w:p w14:paraId="28D2A980" w14:textId="7BE16F8B" w:rsidR="001C2F51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4BD652C" w14:textId="12811DD0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DF225F" w14:textId="7E6160D7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B368B19" w14:textId="78CD25B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833033" w14:textId="712CE95E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1DCE095" w14:textId="6301C025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1A0759D" w14:textId="5535352A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3CCFECB" w14:textId="75457168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A57AE20" w14:textId="041CAB3B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0BFEF8C" w14:textId="5AE1A111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E55933D" w14:textId="1CECF094" w:rsidR="001C2F51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8F7A6A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2395014" w14:textId="5B319D39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BC1C1B1" w14:textId="7F4886C0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3308682" w14:textId="1E284FA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7A4EF96" w14:textId="0EE9CD3E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D88167A" w14:textId="7997F8F4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8D2F6A7" w14:textId="0B14CB7E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04D1E37" w14:textId="263F1FA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98CEAA3" w14:textId="79927372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E125412" w14:textId="4BC00EF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02FFCBF" w14:textId="219DCF98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000CCC" w14:textId="1354522A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17F0EC1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C2405E" w14:textId="627B3830" w:rsidR="001C2F51" w:rsidRPr="0008261E" w:rsidRDefault="001C2F51" w:rsidP="001C2F5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2C4A37" w14:textId="7DDEEF0C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27E164" w14:textId="5E106001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FEA91E" w14:textId="7249115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AAE466" w14:textId="5001E06A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090AAC" w14:textId="0D3149A9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EB5EB9" w14:textId="54C4214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9DAAF6" w14:textId="0B821853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B46B57" w14:textId="2ACB9E5D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86EFD9" w14:textId="3A6ACF32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AC52CA" w14:textId="1CB83F00" w:rsidR="001C2F51" w:rsidRPr="0008261E" w:rsidRDefault="001C2F51" w:rsidP="001C2F5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</w:tbl>
    <w:p w14:paraId="109D3C78" w14:textId="77777777" w:rsidR="003D1990" w:rsidRDefault="003D1990" w:rsidP="003D1990">
      <w:pPr>
        <w:pStyle w:val="segue"/>
      </w:pPr>
      <w:r>
        <w:t>segue</w:t>
      </w:r>
    </w:p>
    <w:p w14:paraId="7B257778" w14:textId="77777777" w:rsidR="003D1990" w:rsidRDefault="003D1990" w:rsidP="003D199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765396B" w14:textId="30708E7B" w:rsidR="003D1990" w:rsidRDefault="003D1990" w:rsidP="003D199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C17DE7"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3D1990" w:rsidRPr="00554E50" w14:paraId="5C74C4C2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31589D68" w14:textId="6BA44710" w:rsidR="003D1990" w:rsidRPr="0008261E" w:rsidRDefault="00C17DE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C17DE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2: P.le dell</w:t>
            </w:r>
            <w: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’</w:t>
            </w:r>
            <w:r w:rsidRPr="00C17DE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Umanesimo, 10,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F9B68F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8167876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118319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832545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DD9ED62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B8BC4F6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6AD1F92" w14:textId="77777777" w:rsidR="003D1990" w:rsidRPr="0008261E" w:rsidRDefault="003D199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AA0D664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4D9691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6960329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03DE2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6DBEED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427E9D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60011D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B87563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7C3778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68F4FF" w14:textId="77777777" w:rsidR="003D1990" w:rsidRPr="0008261E" w:rsidRDefault="003D199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379AC87A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0FE19D" w14:textId="1A00B3E1" w:rsidR="00282DC4" w:rsidRPr="0008261E" w:rsidRDefault="00282DC4" w:rsidP="00282DC4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4F327A" w14:textId="5ABB42D3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55309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50687C" w14:textId="515A9094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434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C521AE" w14:textId="56BA2253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52232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A9F8BC" w14:textId="162950EE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334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B82D0B" w14:textId="41F34C22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2437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A4FCA6" w14:textId="3551835A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7D5D98" w14:textId="2563E47A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7C82A2" w14:textId="47A9BD2D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AC68B3" w14:textId="6FF2B2BB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508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3991CA" w14:textId="6DB5E469" w:rsidR="00282DC4" w:rsidRPr="0008261E" w:rsidRDefault="00282DC4" w:rsidP="00282DC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</w:tr>
      <w:tr w:rsidR="002B2DE1" w:rsidRPr="00554E50" w14:paraId="2614CF8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809BED8" w14:textId="41C755CE" w:rsidR="00282DC4" w:rsidRPr="0008261E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EB4C18" w14:textId="328CC8A8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D31693" w14:textId="74DFB502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15E7C8" w14:textId="5F203A61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969D074" w14:textId="48835307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B6EC216" w14:textId="5180E552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318BEED" w14:textId="341BCF5D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7616A62" w14:textId="4EFFA793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F3AF4BC" w14:textId="02B6F1F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3CBC6E8" w14:textId="0525728D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B9AA0B9" w14:textId="387A5636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98BD9D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769F3F7" w14:textId="5E736B0C" w:rsidR="00282DC4" w:rsidRPr="0008261E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6C10B9F" w14:textId="5446320C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6E791C7" w14:textId="672370E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D04FEA" w14:textId="690623C4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E96AEEF" w14:textId="59F676FC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5C1C218" w14:textId="222DEDF9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53FE032" w14:textId="7E61FA1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E88B0F5" w14:textId="1CCB668A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CF99C32" w14:textId="4F5FEF28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EE9E0EF" w14:textId="33A98E9B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D67288F" w14:textId="03165A3B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55F08A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3078B9" w14:textId="356F7FFC" w:rsidR="00282DC4" w:rsidRPr="0008261E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F9441D3" w14:textId="07843B55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AE15B8" w14:textId="47A3DD59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83F40E" w14:textId="73FB597B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B36B07A" w14:textId="263B4163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C1D07AC" w14:textId="524CF14B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0BC12AC" w14:textId="415A141F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252B5F" w14:textId="45F18C0C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EFDC203" w14:textId="509A5E5A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808D983" w14:textId="4001DA94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8D4A10" w14:textId="6F1A034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82DC4" w:rsidRPr="00554E50" w14:paraId="18D58368" w14:textId="77777777" w:rsidTr="001A67C9">
        <w:tc>
          <w:tcPr>
            <w:tcW w:w="4131" w:type="dxa"/>
            <w:shd w:val="clear" w:color="000000" w:fill="FFFFFF"/>
            <w:vAlign w:val="center"/>
          </w:tcPr>
          <w:p w14:paraId="69DAC088" w14:textId="4969D00D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8191C84" w14:textId="171DD31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667B823" w14:textId="5E4C4AB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40FFBCC" w14:textId="31432D29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43B75DC" w14:textId="1A5BE8C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8254DF7" w14:textId="46179989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A2CDCCB" w14:textId="052F5B78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61F05F9" w14:textId="71D9FB35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F35246F" w14:textId="223D598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4C37D48" w14:textId="10BDDEB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AAA0D84" w14:textId="5AC6855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82DC4" w:rsidRPr="00554E50" w14:paraId="66716104" w14:textId="77777777" w:rsidTr="001A67C9">
        <w:tc>
          <w:tcPr>
            <w:tcW w:w="4131" w:type="dxa"/>
            <w:shd w:val="clear" w:color="000000" w:fill="FFFFFF"/>
            <w:vAlign w:val="center"/>
          </w:tcPr>
          <w:p w14:paraId="521EE953" w14:textId="4FCD3AC4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6E9E601" w14:textId="31BB408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6296777" w14:textId="0F7DDD7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D73156D" w14:textId="1E4D131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309BE3B" w14:textId="0E478C5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7D3A9C8" w14:textId="67C6593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E256162" w14:textId="16408B1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B15ACAA" w14:textId="56D54AB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98DDB37" w14:textId="4B01887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21F7E35" w14:textId="68227B35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D399E0E" w14:textId="09BAC1A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82DC4" w:rsidRPr="00554E50" w14:paraId="03AF100C" w14:textId="77777777" w:rsidTr="001A67C9">
        <w:tc>
          <w:tcPr>
            <w:tcW w:w="4131" w:type="dxa"/>
            <w:shd w:val="clear" w:color="000000" w:fill="FFFFFF"/>
            <w:vAlign w:val="center"/>
          </w:tcPr>
          <w:p w14:paraId="26A3BFCE" w14:textId="3E019A20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3020425" w14:textId="52BA44B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7127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F65F621" w14:textId="5795447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5A01F09" w14:textId="3495D23B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5581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AD38E50" w14:textId="3E8B76DC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1075839" w14:textId="63501F1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1D04F48" w14:textId="766D3FF9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F7E6F6C" w14:textId="170FBDBC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0855C25" w14:textId="45BD1437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72CF672" w14:textId="5933308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F748C2" w14:textId="2B128AE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82DC4" w:rsidRPr="00554E50" w14:paraId="59BBCF05" w14:textId="77777777" w:rsidTr="001A67C9">
        <w:tc>
          <w:tcPr>
            <w:tcW w:w="4131" w:type="dxa"/>
            <w:shd w:val="clear" w:color="000000" w:fill="FFFFFF"/>
            <w:vAlign w:val="center"/>
          </w:tcPr>
          <w:p w14:paraId="6E076077" w14:textId="643C27C5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C0CB9B5" w14:textId="7AABBD6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45331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F3D0D9F" w14:textId="24685DC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44087CB" w14:textId="2F4D79C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44836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AA65A7A" w14:textId="192A81DA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AE9CB17" w14:textId="1B8ACC2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212A36" w14:textId="5EB2405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15D595E" w14:textId="7B3E22A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53A5FD0" w14:textId="4842336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B7A815C" w14:textId="3CC6411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5C1753F" w14:textId="140D34CC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82DC4" w:rsidRPr="00554E50" w14:paraId="287C3AAB" w14:textId="77777777" w:rsidTr="001A67C9">
        <w:tc>
          <w:tcPr>
            <w:tcW w:w="4131" w:type="dxa"/>
            <w:shd w:val="clear" w:color="000000" w:fill="FFFFFF"/>
            <w:vAlign w:val="center"/>
          </w:tcPr>
          <w:p w14:paraId="1501EA8E" w14:textId="3239B5E1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590071B" w14:textId="759E565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16D4F29" w14:textId="0D4FA21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9827BC9" w14:textId="63A2219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DD3A815" w14:textId="36795582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BE41FAC" w14:textId="0257CB0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99FCEA5" w14:textId="3FBA37E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2C75C85" w14:textId="34DF923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5352637" w14:textId="6D887D1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3080C43" w14:textId="0A9D458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6CB189E" w14:textId="66140FB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82DC4" w:rsidRPr="00554E50" w14:paraId="0E97B01E" w14:textId="77777777" w:rsidTr="001A67C9">
        <w:tc>
          <w:tcPr>
            <w:tcW w:w="4131" w:type="dxa"/>
            <w:shd w:val="clear" w:color="000000" w:fill="FFFFFF"/>
            <w:vAlign w:val="center"/>
          </w:tcPr>
          <w:p w14:paraId="40E380B9" w14:textId="79C89756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2CE016F" w14:textId="2AAC87A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41A036C" w14:textId="5238505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5022910" w14:textId="098CE84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EEE3B0E" w14:textId="729A86C2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45C65AC" w14:textId="3F77065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7B54C4F" w14:textId="6170849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13D177D" w14:textId="34D38799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FBAF75E" w14:textId="24AE27A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2B0ACA3" w14:textId="2E268CC8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EDBBABD" w14:textId="76AB9BA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82DC4" w:rsidRPr="00554E50" w14:paraId="1358B23D" w14:textId="77777777" w:rsidTr="001A67C9">
        <w:tc>
          <w:tcPr>
            <w:tcW w:w="4131" w:type="dxa"/>
            <w:shd w:val="clear" w:color="000000" w:fill="FFFFFF"/>
            <w:vAlign w:val="center"/>
          </w:tcPr>
          <w:p w14:paraId="6C4C1F00" w14:textId="16E1A77F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F4E345E" w14:textId="548DFF13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63BCD3F" w14:textId="41C660A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F3DAE39" w14:textId="2F84ABD5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C518D5B" w14:textId="7661C59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FA8D54C" w14:textId="018817AB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B0B7430" w14:textId="7C73A98E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1753C63" w14:textId="3F9DC90B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99A91D5" w14:textId="7C62251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9D9797C" w14:textId="44CDCE5D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7167378" w14:textId="13C4CCEF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82DC4" w:rsidRPr="00554E50" w14:paraId="10E7CB9C" w14:textId="77777777" w:rsidTr="001A67C9">
        <w:tc>
          <w:tcPr>
            <w:tcW w:w="4131" w:type="dxa"/>
            <w:shd w:val="clear" w:color="000000" w:fill="FFFFFF"/>
            <w:vAlign w:val="center"/>
          </w:tcPr>
          <w:p w14:paraId="4CBA9A5D" w14:textId="338A5A7B" w:rsidR="00282DC4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DC0B136" w14:textId="5C6336CC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5B2CC6" w14:textId="02A192A8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8D17EB2" w14:textId="5C166DF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7F6598B" w14:textId="6C034BC2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0D5EC09" w14:textId="67F10A79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9CCD423" w14:textId="1914617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1F30566" w14:textId="134FA484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3230D38" w14:textId="19186886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2BEFE27" w14:textId="27BC3C41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428EBB8" w14:textId="36CC64C0" w:rsidR="00282DC4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DC46A8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C401AF7" w14:textId="2FD731C5" w:rsidR="00282DC4" w:rsidRPr="0008261E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5728C2" w14:textId="3F1CC1B7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4C368B4" w14:textId="3AE70A2F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7948D25" w14:textId="2DB1492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8F7906C" w14:textId="1834D9EF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6C39C1" w14:textId="1DC9DC37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EF075A2" w14:textId="1C80A225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9DD9D80" w14:textId="5D5B7882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5EFDC38" w14:textId="1E3FFD93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DE003F9" w14:textId="62BBDA63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60520B5" w14:textId="6DFA529B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07E60A4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37FF1B" w14:textId="2BEEBEE0" w:rsidR="00282DC4" w:rsidRPr="0008261E" w:rsidRDefault="00282DC4" w:rsidP="00282DC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4299E1" w14:textId="5FF20F25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4163C3B" w14:textId="68E7A824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11880F" w14:textId="661A1292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9DA57A" w14:textId="7A298F5E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E2273E" w14:textId="41F3E441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083AE9" w14:textId="415569E4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C8B7C3" w14:textId="24F792DC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3E99BE" w14:textId="7EF8A7F0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9CE90F" w14:textId="1B8365C5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A5D8E3" w14:textId="344E9CE7" w:rsidR="00282DC4" w:rsidRPr="0008261E" w:rsidRDefault="00282DC4" w:rsidP="00282DC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60C1EF8" w14:textId="38CD3E95" w:rsidR="002742A2" w:rsidRDefault="002742A2" w:rsidP="002742A2">
      <w:pPr>
        <w:tabs>
          <w:tab w:val="left" w:pos="1701"/>
        </w:tabs>
        <w:spacing w:after="120"/>
        <w:rPr>
          <w:rFonts w:ascii="Verdana" w:hAnsi="Verdana"/>
          <w:b/>
          <w:color w:val="000000"/>
          <w:sz w:val="20"/>
          <w:szCs w:val="20"/>
        </w:rPr>
      </w:pPr>
    </w:p>
    <w:p w14:paraId="61D22807" w14:textId="77777777" w:rsidR="00836D03" w:rsidRDefault="00836D03">
      <w:r>
        <w:br w:type="page"/>
      </w:r>
    </w:p>
    <w:p w14:paraId="5656792C" w14:textId="035E221A" w:rsidR="00836D03" w:rsidRDefault="00836D03" w:rsidP="00836D03">
      <w:pPr>
        <w:pStyle w:val="titolotabelle"/>
      </w:pPr>
      <w:bookmarkStart w:id="24" w:name="_Toc83285286"/>
      <w:r w:rsidRPr="007F01DA">
        <w:lastRenderedPageBreak/>
        <w:t xml:space="preserve">Allegato </w:t>
      </w:r>
      <w:r>
        <w:t>4</w:t>
      </w:r>
      <w:r w:rsidRPr="007F01DA">
        <w:t>.</w:t>
      </w:r>
      <w:r>
        <w:t>3</w:t>
      </w:r>
      <w:r w:rsidRPr="007F01DA">
        <w:t>.</w:t>
      </w:r>
      <w:r w:rsidRPr="007F01DA">
        <w:tab/>
      </w:r>
      <w:r w:rsidR="00722B13" w:rsidRPr="00722B13">
        <w:t xml:space="preserve">Utenza e prestazioni </w:t>
      </w:r>
      <w:proofErr w:type="spellStart"/>
      <w:r w:rsidR="00722B13" w:rsidRPr="00722B13">
        <w:t>SerD</w:t>
      </w:r>
      <w:proofErr w:type="spellEnd"/>
      <w:r w:rsidR="00722B13" w:rsidRPr="00722B13">
        <w:t xml:space="preserve"> Asl Roma</w:t>
      </w:r>
      <w:r w:rsidR="00E47DFB">
        <w:t xml:space="preserve"> </w:t>
      </w:r>
      <w:r w:rsidR="00722B13" w:rsidRPr="00722B13">
        <w:t>3</w:t>
      </w:r>
      <w:r w:rsidR="00722B13">
        <w:t xml:space="preserve"> -</w:t>
      </w:r>
      <w:r w:rsidR="00722B13" w:rsidRPr="00722B13">
        <w:t xml:space="preserve"> 2020</w:t>
      </w:r>
      <w:bookmarkEnd w:id="24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36D03" w:rsidRPr="00554E50" w14:paraId="252F2844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E7364A6" w14:textId="4D4EE6DB" w:rsidR="00836D03" w:rsidRPr="0008261E" w:rsidRDefault="00FD04A6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FD04A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FD04A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Roma</w:t>
            </w:r>
            <w:r w:rsidR="00E47DF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</w:t>
            </w:r>
            <w:r w:rsidRPr="00FD04A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3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BE92213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9CD10B6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B06FFD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691C055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08C65EF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836D03" w:rsidRPr="00554E50" w14:paraId="5EE27F68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1D287327" w14:textId="77777777" w:rsidR="00836D03" w:rsidRPr="0008261E" w:rsidRDefault="00836D03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33D651DC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400F26F9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2056E993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414B76B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0716C4F8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0F8F1A31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7FEC70D6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2CB1B3EF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3850AAC5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09B42455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60E594B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3EB144" w14:textId="1D9F590C" w:rsidR="00FD04A6" w:rsidRPr="0008261E" w:rsidRDefault="00FD04A6" w:rsidP="00FD04A6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235A8A" w14:textId="654D99B4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216155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553BFF" w14:textId="6036C945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1422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EB73A3" w14:textId="5D5A9AF2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209623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C0116C" w14:textId="5CF8E737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1211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695AF1" w14:textId="2E718160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5011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D28905" w14:textId="00649DC3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DF6ADE" w14:textId="6B19038C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1145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13AFC5" w14:textId="49D7A057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4B12C6" w14:textId="551FEF8B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526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1C1996" w14:textId="3383F153" w:rsidR="00FD04A6" w:rsidRPr="0008261E" w:rsidRDefault="00FD04A6" w:rsidP="00FD04A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</w:t>
            </w:r>
          </w:p>
        </w:tc>
      </w:tr>
      <w:tr w:rsidR="002B2DE1" w:rsidRPr="00554E50" w14:paraId="7E1AA0D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848F3A" w14:textId="5E44E560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B777D03" w14:textId="3DFDB60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2813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203A6DF" w14:textId="5EAB8C1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257722" w14:textId="3F98D37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2202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557F6B8" w14:textId="3CA7527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A0C07E" w14:textId="649AA92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4058A56" w14:textId="6B0FAAD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398DE42" w14:textId="1787688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935BBA" w14:textId="5B62901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232A890" w14:textId="6DE1C37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C798CC8" w14:textId="507C847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58D8269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E99E758" w14:textId="4257FD3D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14D097D" w14:textId="065D540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371D72E" w14:textId="73A4BC2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158C03A" w14:textId="172B52E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4D3339C" w14:textId="4995360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56FA68A" w14:textId="43B4322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754BED2" w14:textId="20060F1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9294B16" w14:textId="558B3E9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032922A" w14:textId="0842D7E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F1E22CE" w14:textId="2045986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2A38F6" w14:textId="4D1A0D1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1197162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4D0DA6" w14:textId="37B5DEFA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2118C3E" w14:textId="1A6E728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63E18F0" w14:textId="226C2ED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74F970A" w14:textId="784EDF7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622B08" w14:textId="33FC068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819A7EC" w14:textId="1415C3F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B4BF6A7" w14:textId="0F60F4C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C42506A" w14:textId="62AB471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13D423" w14:textId="5E4DEFD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EBE368E" w14:textId="266E4F9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3FB887" w14:textId="568F3C2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B23180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C3A44AA" w14:textId="2604E324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690DD2" w14:textId="74333AE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343DFAB" w14:textId="0104F4A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DE88DAB" w14:textId="676372B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2280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D8FBE34" w14:textId="76743D8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E8085A4" w14:textId="3FC396B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393B9A0" w14:textId="020396E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544E8D2" w14:textId="1653FA7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FA494E2" w14:textId="29CBC00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7F07EB6" w14:textId="0D145657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039F96F" w14:textId="3A150D7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060A99C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C5E86F6" w14:textId="6325B1F1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16C55EC" w14:textId="7BE0017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4290E4F" w14:textId="0001F27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616C2CB" w14:textId="5CB42B1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1993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3BB445" w14:textId="4D4BF8B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77FA2B0" w14:textId="6E59011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691423B" w14:textId="595B66A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DA6BADC" w14:textId="3DDE642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05B5347" w14:textId="723350D6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A969DF8" w14:textId="62EF669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F36D808" w14:textId="49A127C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4ED48E5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FBB20B7" w14:textId="50D4FB4C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8E3051E" w14:textId="088D466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9690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848144F" w14:textId="641818C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03FEE51" w14:textId="3314A31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8261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FA68E89" w14:textId="74B59DF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B71A61" w14:textId="71EB05D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7BB155" w14:textId="349F61A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E4F0FA1" w14:textId="1846BBB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A174FCF" w14:textId="5ACE846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B5D7424" w14:textId="5FCB2F5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3D6EE9" w14:textId="200E7F5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FD04A6" w:rsidRPr="00554E50" w14:paraId="7F35EE30" w14:textId="77777777" w:rsidTr="001A67C9">
        <w:tc>
          <w:tcPr>
            <w:tcW w:w="4131" w:type="dxa"/>
            <w:shd w:val="clear" w:color="000000" w:fill="FFFFFF"/>
            <w:vAlign w:val="center"/>
          </w:tcPr>
          <w:p w14:paraId="4B65E4E4" w14:textId="0D5C0D7E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F0AE2A3" w14:textId="49E911C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176617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FA53897" w14:textId="3E01053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078ED99" w14:textId="6BEF3DE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174791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A3FBA0F" w14:textId="7A81B9F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9D1A31F" w14:textId="54EC568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A6BC11E" w14:textId="5CF7AD6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2DC621B" w14:textId="3BD21DF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BAC8737" w14:textId="019FA10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4CC27EA" w14:textId="6167463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7241B3E" w14:textId="70D08F2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FD04A6" w:rsidRPr="00554E50" w14:paraId="35241E4E" w14:textId="77777777" w:rsidTr="001A67C9">
        <w:tc>
          <w:tcPr>
            <w:tcW w:w="4131" w:type="dxa"/>
            <w:shd w:val="clear" w:color="000000" w:fill="FFFFFF"/>
            <w:vAlign w:val="center"/>
          </w:tcPr>
          <w:p w14:paraId="52FFB161" w14:textId="51F369F4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644BF83" w14:textId="362C0AF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673E64D" w14:textId="4E0D952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756C60E" w14:textId="6265173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6F8D5C3" w14:textId="32E9D586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32D690A" w14:textId="5BCC667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0237E40" w14:textId="10BE008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CAF1A04" w14:textId="1D523A5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485F135" w14:textId="7826E6E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1834B5B" w14:textId="4AADFB3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4EEB860" w14:textId="74EAFE9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D04A6" w:rsidRPr="00554E50" w14:paraId="5B77DA31" w14:textId="77777777" w:rsidTr="001A67C9">
        <w:tc>
          <w:tcPr>
            <w:tcW w:w="4131" w:type="dxa"/>
            <w:shd w:val="clear" w:color="000000" w:fill="FFFFFF"/>
            <w:vAlign w:val="center"/>
          </w:tcPr>
          <w:p w14:paraId="45AB7199" w14:textId="114C29D1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D31DD90" w14:textId="6A1435A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D0DB521" w14:textId="44D3DCB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1EA8854" w14:textId="7461C8A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D7CFA72" w14:textId="3F9370E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EA0D209" w14:textId="08386C4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AA68F52" w14:textId="43B9C99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2D4ED6B" w14:textId="1AC38E0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A4F74A" w14:textId="4613B566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CAFAE6C" w14:textId="3C76F1E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AC32539" w14:textId="3633515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D04A6" w:rsidRPr="00554E50" w14:paraId="3F815723" w14:textId="77777777" w:rsidTr="001A67C9">
        <w:tc>
          <w:tcPr>
            <w:tcW w:w="4131" w:type="dxa"/>
            <w:shd w:val="clear" w:color="000000" w:fill="FFFFFF"/>
            <w:vAlign w:val="center"/>
          </w:tcPr>
          <w:p w14:paraId="1FFA6584" w14:textId="465E7F69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4153904" w14:textId="783CE67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D3933E9" w14:textId="255C032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68922E0" w14:textId="26B6475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60BABD0" w14:textId="28F7157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8CB2C7E" w14:textId="29FE909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576C720" w14:textId="2108EE12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8C1D8F0" w14:textId="55599668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FAC3F83" w14:textId="3CF3CAD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E0D53A3" w14:textId="45DC043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04E8641" w14:textId="7D009E2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FD04A6" w:rsidRPr="00554E50" w14:paraId="48783AB3" w14:textId="77777777" w:rsidTr="001A67C9">
        <w:tc>
          <w:tcPr>
            <w:tcW w:w="4131" w:type="dxa"/>
            <w:shd w:val="clear" w:color="000000" w:fill="FFFFFF"/>
            <w:vAlign w:val="center"/>
          </w:tcPr>
          <w:p w14:paraId="5FF8A64A" w14:textId="643DE3E7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1105726" w14:textId="4E567F9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AEC26B8" w14:textId="3375613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096397B" w14:textId="2A8BDB3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E281F50" w14:textId="2DFA9F7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4463506" w14:textId="6408ECC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46D15D9" w14:textId="6FABD71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7EC0A8A" w14:textId="75640B7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55D0867" w14:textId="55C2DE0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D184110" w14:textId="70A0C15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685075C" w14:textId="58DFE8D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9A3EDD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40EDA5C" w14:textId="094E602B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8DBE42B" w14:textId="16A12297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16782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6CD436D" w14:textId="4E975DF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BA0858A" w14:textId="2C3E059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82FC9E9" w14:textId="0D8119EE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C61D41F" w14:textId="3882287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13995C" w14:textId="44FEA86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AEF07B6" w14:textId="4F77D7B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F0787D2" w14:textId="12402D2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EF234FD" w14:textId="6A84D36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CE789F3" w14:textId="1FC620F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7D15240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0E844A6" w14:textId="0DCF85CF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99E4B61" w14:textId="4144EED4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8BE8F20" w14:textId="4D8C742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856BA8" w14:textId="67E1679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67FEC3D" w14:textId="1D56F51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496C2B2" w14:textId="7B28EC0F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6B7D4AC" w14:textId="2D36AC2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5669230" w14:textId="5AD5EE09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B03351E" w14:textId="62F480C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19BF80" w14:textId="5F48880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7D4783B" w14:textId="322B18E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A89DE1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F143461" w14:textId="423616DD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52A2F40" w14:textId="246C22BA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E638511" w14:textId="4DF190C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AF49659" w14:textId="21EFF8D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4389E83" w14:textId="167D956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B25DAB0" w14:textId="4C7644A1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6435646" w14:textId="0985A04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0518815" w14:textId="51DDFFB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2DE6080" w14:textId="02867AAD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828E44A" w14:textId="7ECB1D57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3CAEA44" w14:textId="73503E2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5FF2ABD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19D25A" w14:textId="605B6DB5" w:rsidR="00FD04A6" w:rsidRPr="0008261E" w:rsidRDefault="00FD04A6" w:rsidP="00FD04A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A790CD" w14:textId="641CA927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474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6AD49A" w14:textId="150D30E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6AE067" w14:textId="33F54E1B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2F9BB2" w14:textId="09E4879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74D20F" w14:textId="56301B80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AB4D7C" w14:textId="0D6FC176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C86530" w14:textId="0327D8F3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DEC5CB" w14:textId="5238487C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56D10B" w14:textId="76FAE97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9E53BC" w14:textId="7ACEE905" w:rsidR="00FD04A6" w:rsidRPr="0008261E" w:rsidRDefault="00FD04A6" w:rsidP="00FD04A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69176D86" w14:textId="77777777" w:rsidR="00836D03" w:rsidRDefault="00836D03" w:rsidP="00836D03">
      <w:pPr>
        <w:pStyle w:val="segue"/>
      </w:pPr>
      <w:r>
        <w:t>segue</w:t>
      </w:r>
    </w:p>
    <w:p w14:paraId="42D197DA" w14:textId="77777777" w:rsidR="00836D03" w:rsidRDefault="00836D03" w:rsidP="00836D0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DBB6ECB" w14:textId="6C198392" w:rsidR="00836D03" w:rsidRDefault="00836D03" w:rsidP="00836D03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B815B3"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36D03" w:rsidRPr="00554E50" w14:paraId="7DE829E6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A965177" w14:textId="22EEE596" w:rsidR="00836D03" w:rsidRPr="0008261E" w:rsidRDefault="00D9050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D9050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3: Via Tagaste, 4, Ostia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3C0157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B04BB9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F9D7AA2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776461C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F6C6EE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1D40AC7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9C588F" w14:textId="77777777" w:rsidR="00836D03" w:rsidRPr="0008261E" w:rsidRDefault="00836D03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FE577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6E5130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92D79ED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AB4A9E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5A8136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1BF18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0D73B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F1D7C70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93BB4A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28EF82F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A4738D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AE36C1" w14:textId="0C152B18" w:rsidR="00D90507" w:rsidRPr="0008261E" w:rsidRDefault="00D90507" w:rsidP="00D9050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77685F" w14:textId="109C8CB2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129506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EBF1AE" w14:textId="6683991B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775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A39300" w14:textId="40D96998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127571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4B4B53" w14:textId="058C3A36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655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95B7AD" w14:textId="2F21B999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1927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B41987" w14:textId="35900314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4413ED" w14:textId="664F591E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BD5AAA" w14:textId="574DD1E1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4C176E" w14:textId="525E8C6C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2BB18D" w14:textId="3053698B" w:rsidR="00D90507" w:rsidRPr="0008261E" w:rsidRDefault="00D90507" w:rsidP="00D905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</w:tr>
      <w:tr w:rsidR="002B2DE1" w:rsidRPr="00554E50" w14:paraId="00AAE6B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95CD9BD" w14:textId="50D0B712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A19F9A3" w14:textId="55A8C1B3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8A8AC1" w14:textId="329DA103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AF9CBDA" w14:textId="2349D40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C0E5DCF" w14:textId="4EA55FA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E31B275" w14:textId="43D1860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397E755" w14:textId="40CE912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925D88" w14:textId="4F23A07A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B1ADFFB" w14:textId="64E2EC6D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10F7527" w14:textId="1F4394E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90E3243" w14:textId="5065ADF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A5F099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760F08A" w14:textId="2AEB9F0D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CF8A89D" w14:textId="68AC2A5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A69631C" w14:textId="455B8E3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80BD502" w14:textId="39D497DB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8F76B2B" w14:textId="4469E086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6D7285C" w14:textId="5981E64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734462A" w14:textId="3FC932A6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B746C95" w14:textId="7F6A63EB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C767A3A" w14:textId="169D8D1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83BE4B3" w14:textId="126D699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C19ADE" w14:textId="68920CF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C5863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FFE8FB" w14:textId="470AEB63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699BA14" w14:textId="3EEF07D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2846363" w14:textId="5FF7B5AD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BE5A9CE" w14:textId="03CCC26B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4AFF957" w14:textId="1B6B5D49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DFD263D" w14:textId="24CD6ED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3B0F5BC" w14:textId="4D7DA1B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6D005A3" w14:textId="509571B3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5751DFA" w14:textId="463B3BCD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90BB88A" w14:textId="5638E54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1B3733A" w14:textId="70456C4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92043D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5FD0A48" w14:textId="0D36FD78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78027BA" w14:textId="3E08290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A80CD8E" w14:textId="3D8F3FE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A5AA943" w14:textId="7AF415E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1C3FBD" w14:textId="197855A6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DC60BAE" w14:textId="4D9411A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1BAD9C5" w14:textId="2BA76E6F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411FF4" w14:textId="48AEB48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5738EC3" w14:textId="1C05612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D388E62" w14:textId="6E2DEC9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DBAFA47" w14:textId="2CA6E43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F7E9B3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5D87FD5" w14:textId="6329B1EE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ACBC3C" w14:textId="67060B9A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6BE29EE" w14:textId="5CE759CF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85B6B07" w14:textId="2432A12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3163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259DAC" w14:textId="01B5EF6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C1E96D1" w14:textId="45C93FAB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C8CA6C5" w14:textId="0FF4608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E69B0C" w14:textId="70B975F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BD70023" w14:textId="257A409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22D2451" w14:textId="080130D3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8D71CF3" w14:textId="09BE864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61572D4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714D65B" w14:textId="13A482F3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705161" w14:textId="2490177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110141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0EEB46D" w14:textId="6A0BDC6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08CB0A9" w14:textId="488B8BBF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109951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620EEB" w14:textId="4F68B07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CE3512B" w14:textId="7C44C2AA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7ADCBF1" w14:textId="41A8727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175B6FE" w14:textId="23CA3ED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BF9EAF7" w14:textId="5C38B07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B7E483" w14:textId="7173A7E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C66D2E" w14:textId="1100F9B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BAC2F5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87156D5" w14:textId="4955A5E1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1D193F" w14:textId="4D4A48F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A5E66FE" w14:textId="155C8FE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2A207B3" w14:textId="500FCBA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D0E2761" w14:textId="1237069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309ADC5" w14:textId="1D7E77B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55C5062" w14:textId="64E5E99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1849612" w14:textId="33F30389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7DFB8B" w14:textId="57FCE96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A27D684" w14:textId="2DB945F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55D69B0" w14:textId="274673E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378DC7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7A13BD4" w14:textId="0D7718A9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810D54" w14:textId="068926C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4E93D22" w14:textId="625CD9C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2DB3797" w14:textId="5997E13E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F0679C" w14:textId="180D8E1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7C397A7" w14:textId="30AE764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59D9C2F" w14:textId="58D0A31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A7DB1F5" w14:textId="5BBCFE46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320D9A7" w14:textId="7D3F50E3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E4A8063" w14:textId="38E3C98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2C0998" w14:textId="2986117A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D90507" w:rsidRPr="00554E50" w14:paraId="7B0F8D33" w14:textId="77777777" w:rsidTr="001A67C9">
        <w:tc>
          <w:tcPr>
            <w:tcW w:w="4131" w:type="dxa"/>
            <w:shd w:val="clear" w:color="000000" w:fill="FFFFFF"/>
            <w:vAlign w:val="center"/>
          </w:tcPr>
          <w:p w14:paraId="5EAEAFAC" w14:textId="54B8122C" w:rsidR="00D90507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E964FA5" w14:textId="2FF46FBC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77A57F1" w14:textId="7A9C4956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B8C7AB6" w14:textId="67F738FD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4C80DD" w14:textId="74EAF04E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CF89BF0" w14:textId="6AAF5905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883377A" w14:textId="189236A1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CF435BD" w14:textId="78018635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FBE5527" w14:textId="5E27B9B3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3D56335" w14:textId="28851E0A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C4B97E8" w14:textId="08A9287B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D5AB00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A8C95A" w14:textId="1AB2C4FC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C4143DB" w14:textId="28D782F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11000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ED5114E" w14:textId="61CE81F1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F05DAFD" w14:textId="42CFB0E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10791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EAF0D47" w14:textId="12A2B577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C9D2FD1" w14:textId="4A93EDA2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540224C" w14:textId="0FB061ED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706806" w14:textId="0E28E336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B535A50" w14:textId="355CC2C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7BC8861" w14:textId="5D3FBAC9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6C8B880" w14:textId="685BB8E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D90507" w:rsidRPr="00554E50" w14:paraId="6A1A075D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D1BDA1" w14:textId="6F81611F" w:rsidR="00D90507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6496E4" w14:textId="7BF6267A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FD74A9" w14:textId="045A2F04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7123FB" w14:textId="7A530DAC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7E0A95" w14:textId="457B569F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237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68CB07" w14:textId="30DAD4B6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41774C" w14:textId="0268AE8D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8AA1CE" w14:textId="7C875011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6E5E23" w14:textId="19A038F1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81E39C3" w14:textId="6F15939F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9AA78A" w14:textId="3E3CCB6E" w:rsidR="00D90507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3E7EF37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995767" w14:textId="043CABF3" w:rsidR="00D90507" w:rsidRPr="0008261E" w:rsidRDefault="00D90507" w:rsidP="00D9050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BAAB03" w14:textId="7A1F1F0C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231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3F6C75" w14:textId="1F87343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307A3A" w14:textId="5AE0A0EA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CDE5FA" w14:textId="2A2AC8DB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FC78AA" w14:textId="2B48C23F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AE1196" w14:textId="2F3F4BC8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E57CB0" w14:textId="1CEB06D0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ED3391" w14:textId="2EFCCB15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E03464" w14:textId="49066B9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46BDB1" w14:textId="12FECDD4" w:rsidR="00D90507" w:rsidRPr="0008261E" w:rsidRDefault="00D90507" w:rsidP="00D9050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03D0E880" w14:textId="77777777" w:rsidR="00836D03" w:rsidRDefault="00836D03" w:rsidP="00836D03">
      <w:pPr>
        <w:pStyle w:val="segue"/>
      </w:pPr>
      <w:r>
        <w:t>segue</w:t>
      </w:r>
    </w:p>
    <w:p w14:paraId="00742FF9" w14:textId="77777777" w:rsidR="00836D03" w:rsidRDefault="00836D03" w:rsidP="00836D0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4612326" w14:textId="76CAC1E5" w:rsidR="00836D03" w:rsidRDefault="00836D03" w:rsidP="00836D03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D62015"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36D03" w:rsidRPr="00554E50" w14:paraId="6C3B5E3F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D8E2B6B" w14:textId="2A399623" w:rsidR="00836D03" w:rsidRPr="0008261E" w:rsidRDefault="00D62015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D62015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3: Via del Casaletto, 400,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2247933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C4A8575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1EEDFB3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5408BC2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E27141C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458A68B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C9B7C44" w14:textId="77777777" w:rsidR="00836D03" w:rsidRPr="0008261E" w:rsidRDefault="00836D03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FB0D6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3DF3F2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C4685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E40B95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9D002A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E1C109A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B5D521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BE0184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34D1D70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6F2E87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8D37EB" w14:paraId="6623FCB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F9F080" w14:textId="696C7767" w:rsidR="00D62015" w:rsidRPr="008D37EB" w:rsidRDefault="00D62015" w:rsidP="00D62015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8C20CF" w14:textId="4B0C6014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82744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CD39BE3" w14:textId="79D99B5B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533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102283" w14:textId="5E207E9A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79332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08EDA1" w14:textId="36B1EC5E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481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912503" w14:textId="5466BA74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3045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45B0BF" w14:textId="533A8FBE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9A3BE4" w14:textId="64063D22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F895FC" w14:textId="42CA0915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9EBDA4" w14:textId="213C53B0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463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DDEEEF" w14:textId="57D8373C" w:rsidR="00D62015" w:rsidRPr="008D37EB" w:rsidRDefault="00D62015" w:rsidP="00D620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8D37EB"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75AFC7B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DA22982" w14:textId="5253E946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11F28D6" w14:textId="592BC02D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6E4D98" w14:textId="6957C10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9A38E5E" w14:textId="2B460B36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299974D" w14:textId="71C8D3B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4E0EDC" w14:textId="283526F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29CD601" w14:textId="7E159022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5CAB429" w14:textId="7818DD0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C6E73E5" w14:textId="3D33DAE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460DA5B" w14:textId="29718B3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A59773" w14:textId="4073578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E49C58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38D35AE" w14:textId="0AA1BB04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B5146A1" w14:textId="3077072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1992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80F500D" w14:textId="06D96F9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7EDA18" w14:textId="1CB6E05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817641" w14:textId="6D49528D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8A2638C" w14:textId="218AF42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8D1B3B8" w14:textId="08657ED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E88D14" w14:textId="339B274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7794668" w14:textId="148E11E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28ECD4A" w14:textId="5ECB694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B664AA0" w14:textId="0CB934B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20AB4D0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2C7B80" w14:textId="00B9F813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88AD038" w14:textId="2351BE2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062AB6B" w14:textId="2A42EDA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456EEC2" w14:textId="0134C713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6123583" w14:textId="2288230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39B9C6F" w14:textId="3E7EC25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3CD30DC" w14:textId="068BAD2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1D815EE" w14:textId="253062D3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9CE132C" w14:textId="193E0DB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1C22BF2" w14:textId="19C52C6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11C95CA" w14:textId="7004FF6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A97037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6B72643" w14:textId="2857EFB4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43C9EF" w14:textId="4993EBA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A69764" w14:textId="7D28C282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C0A8855" w14:textId="63B69F8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B1CF6C6" w14:textId="781C9E7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133F83A" w14:textId="5F3167D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1C68AEF" w14:textId="3AC2E366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8CCBFB3" w14:textId="0023597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1E32944" w14:textId="40AAB05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2B2FDA0" w14:textId="7B728D8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7B8E0DC" w14:textId="6DF2BEE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785B7E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E6C676F" w14:textId="7DEADE29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FC8F58D" w14:textId="2D94F29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1377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B80EF2C" w14:textId="357EFA9D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C6459BA" w14:textId="207F88D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D32064" w14:textId="605ADE6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E8E84C6" w14:textId="66125D7E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C88A813" w14:textId="45723F5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1A4BC63" w14:textId="04D071D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7DC19DB" w14:textId="21CAC284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1D88BA6" w14:textId="4172994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7235C7" w14:textId="2CB08814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2276A83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FEE1ED9" w14:textId="2979639C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D222834" w14:textId="5E65F8A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4739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26CFD4C" w14:textId="7E87F2C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A3E4578" w14:textId="6F090C2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4067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1FBE5FC" w14:textId="01EA91B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7B2C2C5" w14:textId="5705B583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FE6F1AE" w14:textId="6124ED2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9D2928D" w14:textId="07EF1F8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E4D0C40" w14:textId="1CDF96A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CDBFC11" w14:textId="441631B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E620C17" w14:textId="5E978A5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17E519D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D1F57D6" w14:textId="5DB1A433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6798621" w14:textId="13633D0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66476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F1B9494" w14:textId="2869F12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01FBD84" w14:textId="0F0A9C4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64840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CB6634B" w14:textId="09939007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C0C1521" w14:textId="616A6DF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936795" w14:textId="3E03A23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FF99BBE" w14:textId="26873CB6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5D88EFB" w14:textId="45C54B1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FF20D8C" w14:textId="5FBA67D3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3FE8FF2" w14:textId="3900B67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DF5C03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B1C5E23" w14:textId="087D0E94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A543E2F" w14:textId="1226E8C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CE23FE8" w14:textId="6A1DE43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BA6EE9" w14:textId="2F76D62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13DD35C" w14:textId="3C70B9F3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BE24DDB" w14:textId="00DD3D4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3D1B7CE" w14:textId="0D9F162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F852D3B" w14:textId="57FCA40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2510A5" w14:textId="528388F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FFC461D" w14:textId="4550637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1A748A" w14:textId="7AD85C3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D62015" w:rsidRPr="00554E50" w14:paraId="411830C7" w14:textId="77777777" w:rsidTr="001A67C9">
        <w:tc>
          <w:tcPr>
            <w:tcW w:w="4131" w:type="dxa"/>
            <w:shd w:val="clear" w:color="000000" w:fill="FFFFFF"/>
            <w:vAlign w:val="center"/>
          </w:tcPr>
          <w:p w14:paraId="57DB5E36" w14:textId="785979AB" w:rsidR="00D62015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5BA16DC" w14:textId="044EA752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F0BB636" w14:textId="321BC907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F5A099D" w14:textId="4E5464DF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2F9743" w14:textId="45699B01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8CACD44" w14:textId="764D3069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7318113" w14:textId="634FD430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1316170" w14:textId="00F37FCE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E73CD9F" w14:textId="3556FD93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BA40EA0" w14:textId="7FFCFC9D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FD1DD00" w14:textId="2802204A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EA9DE04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EF1DD04" w14:textId="59EB9037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FB8CF19" w14:textId="0A9FC5A2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5531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FEDF175" w14:textId="39A3FCEA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6550D9E" w14:textId="6F51F22C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5347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7F82077" w14:textId="4F13B990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5026CAA" w14:textId="40E8761B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90FA421" w14:textId="1253E432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8184ED1" w14:textId="6007555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794970C" w14:textId="0CD5A93A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A736925" w14:textId="0737722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8959CB7" w14:textId="047CDA32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D62015" w:rsidRPr="00554E50" w14:paraId="7E84351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B70883" w14:textId="49A35D49" w:rsidR="00D62015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CE40E3" w14:textId="49C7CC2E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9C2040" w14:textId="05198C96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8E24A5" w14:textId="7FE18E78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020AF47" w14:textId="70C4F806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F0E865" w14:textId="7A6D058E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104DF9" w14:textId="60E39833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8C16C9" w14:textId="007E0B0E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52E1E1" w14:textId="46731569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B04BCE" w14:textId="242D779E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58FA38" w14:textId="22E187A1" w:rsidR="00D62015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4D630E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F6CCFD" w14:textId="0FFDC93A" w:rsidR="00D62015" w:rsidRPr="0008261E" w:rsidRDefault="00D62015" w:rsidP="00D6201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22E0F4" w14:textId="032D1D1A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1C985A" w14:textId="56B32B5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0D98E0" w14:textId="6BD41EF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AE9D98" w14:textId="3B694245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E0B05A" w14:textId="7A211A39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DA4841" w14:textId="5B8C4C66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12E478" w14:textId="4A7ACB94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D39701" w14:textId="429749D1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54B8CF" w14:textId="76BE5DF8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42C6ED" w14:textId="189651CF" w:rsidR="00D62015" w:rsidRPr="0008261E" w:rsidRDefault="00D62015" w:rsidP="00D6201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581E568B" w14:textId="77777777" w:rsidR="00836D03" w:rsidRDefault="00836D03" w:rsidP="00836D03">
      <w:pPr>
        <w:pStyle w:val="segue"/>
      </w:pPr>
      <w:r>
        <w:t>segue</w:t>
      </w:r>
    </w:p>
    <w:p w14:paraId="1EEB09DC" w14:textId="77777777" w:rsidR="00836D03" w:rsidRDefault="00836D03" w:rsidP="00836D0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9E5FDF6" w14:textId="3DA41753" w:rsidR="00836D03" w:rsidRDefault="00836D03" w:rsidP="00836D03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997BAE"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36D03" w:rsidRPr="00554E50" w14:paraId="2A11A2DB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74C9352" w14:textId="7EA3F39B" w:rsidR="00836D03" w:rsidRPr="0008261E" w:rsidRDefault="00050BC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50BC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3: Via Vaiano, Roma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5FBC792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C81524B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83EE1C2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4F67B980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9443E29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F7DF763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1A17DFC" w14:textId="77777777" w:rsidR="00836D03" w:rsidRPr="0008261E" w:rsidRDefault="00836D03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B6AD888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01A4C9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1B8E06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32433A0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EDD6ADA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F5902FC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4D47CEE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6C961D8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6BB7BD3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8A3E1F" w14:textId="77777777" w:rsidR="00836D03" w:rsidRPr="0008261E" w:rsidRDefault="00836D03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305650" w14:paraId="4B9F39D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887FC9" w14:textId="20A0EC1D" w:rsidR="00050BC7" w:rsidRPr="00305650" w:rsidRDefault="00050BC7" w:rsidP="00050BC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9B0E5F" w14:textId="7D6475AA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3905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832FE0" w14:textId="18AFF21D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D0644A" w14:textId="51E913D1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2720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A44265" w14:textId="18961B44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9422E3" w14:textId="1ED2A8B1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0B4498" w14:textId="60E8CBF1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5344CC" w14:textId="29E56F9F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1125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832E2F" w14:textId="023625E1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8FA660" w14:textId="30D2EE35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EEA0E5" w14:textId="25BA6DEE" w:rsidR="00050BC7" w:rsidRPr="00305650" w:rsidRDefault="00050BC7" w:rsidP="00050BC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305650"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</w:tr>
      <w:tr w:rsidR="002B2DE1" w:rsidRPr="00554E50" w14:paraId="75B91EF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67C0132" w14:textId="4428E4A5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E46A531" w14:textId="5C06B5D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73C3454" w14:textId="7328016F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BB020BB" w14:textId="0BDA7E0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E471D7" w14:textId="0D8BA4D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EFF8A8" w14:textId="2950C0A6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D231DAC" w14:textId="5B5F3F1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73624C1" w14:textId="706A4B1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32CCEB6" w14:textId="16D51EE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9030AB6" w14:textId="3F9DBD1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4BEC5DB" w14:textId="1E43B6A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4B756BE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9E5398D" w14:textId="1006BE13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9DDB801" w14:textId="0EA7959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9E8D9C6" w14:textId="259B5536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F771D8" w14:textId="29934E1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D76168" w14:textId="60163E3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C0A8DF" w14:textId="0C6609A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21B67E6" w14:textId="443CB0E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6DCA2F" w14:textId="4FB2C5C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EF22890" w14:textId="509EB277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B0B250F" w14:textId="48B9C79F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59976F4" w14:textId="2620644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51EFAC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2BA0B2E" w14:textId="589CCE59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4BEABB" w14:textId="63996D3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978EE11" w14:textId="00437CF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F51A563" w14:textId="7198B50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A42D566" w14:textId="1E9EB90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101B5CB" w14:textId="4E6104E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9A823CE" w14:textId="4234712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27287CD" w14:textId="612171A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ED0A7E1" w14:textId="4184FDC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5C52581" w14:textId="1824785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73C7345" w14:textId="474EBCD1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2A3D39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0868C0A" w14:textId="6D320979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B731E1" w14:textId="74FE087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3013AD7" w14:textId="3C94B49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3B0320" w14:textId="00ACD52F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FF3C53C" w14:textId="6B9014B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5E25AC6" w14:textId="4AD9F87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7C13ED0" w14:textId="132CCA3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B938615" w14:textId="7733763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58BA946" w14:textId="0F248577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E9AD83" w14:textId="1374D91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B22E37" w14:textId="63CA290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0281D5F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F91901" w14:textId="25D158F0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C410A56" w14:textId="1D9F7756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6367051" w14:textId="07653EE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17F9C8F" w14:textId="4813316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7A5D838" w14:textId="6993DEE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0648DA7" w14:textId="120F6E6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C9AE0B6" w14:textId="6F01FFF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CAB83EE" w14:textId="5A3AC87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AF11335" w14:textId="5F3EE7C1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D7AB89D" w14:textId="404D9E0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09294A" w14:textId="0FD9803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43D6E5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9F98B7E" w14:textId="02CDDF15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5692DCE" w14:textId="5AD45A8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F0EF7D3" w14:textId="433FBDA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463822" w14:textId="7FE63C9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E4726D" w14:textId="73ED82F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306A606" w14:textId="6A538097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11C19A1" w14:textId="5E75367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E103371" w14:textId="08B9D9A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E925CEE" w14:textId="6C57091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003D8FF" w14:textId="5878C4B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EA893DD" w14:textId="3D2E969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3E6118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3BEA631" w14:textId="6B6583E6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3FA948B" w14:textId="04E8036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F21842B" w14:textId="0A0D24B6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3D84022" w14:textId="5B08B77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A214260" w14:textId="61A0C6D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8FC3789" w14:textId="4D57CD9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EEB7ABA" w14:textId="628B776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AD02A5C" w14:textId="2B68225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EF5B767" w14:textId="3A4BD69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389DC28" w14:textId="369EEA5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ACFE08B" w14:textId="0BEC14C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81C08F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C3C655B" w14:textId="42DAC35C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0915B1" w14:textId="656825B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B922C00" w14:textId="2D9A03E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1AEC9DA" w14:textId="2DD2130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9827F78" w14:textId="57091CF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E60FF2D" w14:textId="6DF6EDD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A2A405B" w14:textId="002E9C6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1F3C92F" w14:textId="2AACCAB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07A0005" w14:textId="2A6ED4E0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35F8188" w14:textId="2A6E4FE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1F8FD58" w14:textId="4D9EB8B5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050BC7" w:rsidRPr="00554E50" w14:paraId="5E09E145" w14:textId="77777777" w:rsidTr="001A67C9">
        <w:tc>
          <w:tcPr>
            <w:tcW w:w="4131" w:type="dxa"/>
            <w:shd w:val="clear" w:color="000000" w:fill="FFFFFF"/>
            <w:vAlign w:val="center"/>
          </w:tcPr>
          <w:p w14:paraId="66919AAA" w14:textId="4DB6D5AB" w:rsidR="00050BC7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AE753FB" w14:textId="1979DAD6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78DB76D" w14:textId="3B437BE1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2C29229" w14:textId="03753E68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D6E0642" w14:textId="2FC4A01D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0F30A3D" w14:textId="08B28547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DC8E2A" w14:textId="42648CEE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646D075" w14:textId="01F420C0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5B7BAE5" w14:textId="435E6F48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489CB57" w14:textId="63DF7D20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54AB4E0" w14:textId="3DDB84FA" w:rsidR="00050BC7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0BC7" w:rsidRPr="00554E50" w14:paraId="41325B55" w14:textId="77777777" w:rsidTr="001A67C9">
        <w:tc>
          <w:tcPr>
            <w:tcW w:w="4131" w:type="dxa"/>
            <w:shd w:val="clear" w:color="000000" w:fill="FFFFFF"/>
            <w:vAlign w:val="center"/>
          </w:tcPr>
          <w:p w14:paraId="7F65E069" w14:textId="12C57170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25F0CFE" w14:textId="296116D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3820EAB" w14:textId="634C0CF1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F7977E8" w14:textId="507FD0B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1FA028E" w14:textId="4D97331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F40E46B" w14:textId="19FE88B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787A6D4" w14:textId="25AB6DF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A17D135" w14:textId="6C30751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EC1AEF4" w14:textId="049194D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761922B" w14:textId="10552333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531590F" w14:textId="41C8C42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E2EB07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E69F46" w14:textId="7C89E95D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17920A4" w14:textId="626C6EF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EE5EFBF" w14:textId="53958469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62B46C1" w14:textId="34C1753C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54653AE" w14:textId="360B678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60542A8" w14:textId="7D5E4248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2DAF808" w14:textId="3E1AD34F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56A0BF2" w14:textId="18CE54C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0590FDE" w14:textId="6932C88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3C28008" w14:textId="3F6CCF91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7B67837" w14:textId="2D092C2F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AD4F39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35BBCD" w14:textId="59227780" w:rsidR="00050BC7" w:rsidRPr="0008261E" w:rsidRDefault="00050BC7" w:rsidP="00050BC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725BC6" w14:textId="6F77FF86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378C87" w14:textId="3943F1DA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16F7D9" w14:textId="28CBE9C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2F33BE" w14:textId="23DE0D01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E10027" w14:textId="24BF7F9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CFA305" w14:textId="49D6F16E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ADE244" w14:textId="49ED8F74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CE1050" w14:textId="0FE2F20D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549D16" w14:textId="2F9449D2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1B2E87" w14:textId="5AA41EEB" w:rsidR="00050BC7" w:rsidRPr="0008261E" w:rsidRDefault="00050BC7" w:rsidP="00050BC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FD03781" w14:textId="17F6601E" w:rsidR="005E6232" w:rsidRDefault="005E6232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3E8D850A" w14:textId="3C05E991" w:rsidR="004364B1" w:rsidRDefault="004364B1" w:rsidP="004364B1">
      <w:pPr>
        <w:pStyle w:val="titolotabelle"/>
      </w:pPr>
      <w:bookmarkStart w:id="25" w:name="_Toc83285287"/>
      <w:r w:rsidRPr="007F01DA">
        <w:lastRenderedPageBreak/>
        <w:t xml:space="preserve">Allegato </w:t>
      </w:r>
      <w:r>
        <w:t>4</w:t>
      </w:r>
      <w:r w:rsidRPr="007F01DA">
        <w:t>.</w:t>
      </w:r>
      <w:r>
        <w:t>4</w:t>
      </w:r>
      <w:r w:rsidRPr="007F01DA">
        <w:t>.</w:t>
      </w:r>
      <w:r w:rsidRPr="007F01DA">
        <w:tab/>
      </w:r>
      <w:r w:rsidRPr="00722B13">
        <w:t xml:space="preserve">Utenza e prestazioni </w:t>
      </w:r>
      <w:proofErr w:type="spellStart"/>
      <w:r w:rsidRPr="00722B13">
        <w:t>SerD</w:t>
      </w:r>
      <w:proofErr w:type="spellEnd"/>
      <w:r w:rsidRPr="00722B13">
        <w:t xml:space="preserve"> Asl Roma</w:t>
      </w:r>
      <w:r w:rsidR="00E47DFB">
        <w:t xml:space="preserve"> 4</w:t>
      </w:r>
      <w:r>
        <w:t xml:space="preserve"> -</w:t>
      </w:r>
      <w:r w:rsidRPr="00722B13">
        <w:t xml:space="preserve"> 2020</w:t>
      </w:r>
      <w:bookmarkEnd w:id="25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4364B1" w:rsidRPr="00554E50" w14:paraId="1ED7DE24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6359B1C" w14:textId="49DE22F6" w:rsidR="004364B1" w:rsidRPr="0008261E" w:rsidRDefault="004364B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4364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4364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Roma</w:t>
            </w:r>
            <w:r w:rsidR="00E47DF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</w:t>
            </w:r>
            <w:r w:rsidRPr="004364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4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18C7024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3B6EF4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C06DE65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E8EB3D7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3960F5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4364B1" w:rsidRPr="00554E50" w14:paraId="190B99CE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5A71DAE0" w14:textId="77777777" w:rsidR="004364B1" w:rsidRPr="0008261E" w:rsidRDefault="004364B1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5CE6AE5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18BC5B0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0CFD5106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6D1A041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1A1C711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502BBE7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3937F5FD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32E4BB4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0BF29BB8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754CA966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43C913E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182F1A" w14:textId="6E9C7B6B" w:rsidR="004364B1" w:rsidRPr="0008261E" w:rsidRDefault="004364B1" w:rsidP="004364B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D3EC49" w14:textId="694A066D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164773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1C7F78" w14:textId="19409531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1152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452D4FE" w14:textId="1B63672E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149224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C1E92C" w14:textId="160D034B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1AE8BF" w14:textId="2C728D25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14055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5F9DDC" w14:textId="51EB9A16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37DCC9" w14:textId="7C954ACD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884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1DD906" w14:textId="33B0AD5C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1B7206" w14:textId="00138BC4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989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F24EE3" w14:textId="6AAAEB07" w:rsidR="004364B1" w:rsidRPr="0008261E" w:rsidRDefault="004364B1" w:rsidP="004364B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</w:t>
            </w:r>
          </w:p>
        </w:tc>
      </w:tr>
      <w:tr w:rsidR="002B2DE1" w:rsidRPr="00554E50" w14:paraId="39DEB5D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40E9DE1" w14:textId="47BB7F28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CB835A" w14:textId="3DD1F39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6363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7AD988" w14:textId="351D8B7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CF7F4F9" w14:textId="3554C70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4604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7DC1A3" w14:textId="735C198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67A4123" w14:textId="7C1C955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B21BB05" w14:textId="623EB07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810B0D1" w14:textId="2804C85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5C2176" w14:textId="4BC193D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07C760C" w14:textId="4E90DEA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1C97D74" w14:textId="6EACECC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</w:tr>
      <w:tr w:rsidR="002B2DE1" w:rsidRPr="00554E50" w14:paraId="500FE1F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FF2C5C2" w14:textId="4F38CF6C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99765A" w14:textId="5C33D5F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5E0A21" w14:textId="1347331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BB746A3" w14:textId="7C37630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11DD352" w14:textId="396F30A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40F796" w14:textId="2330838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76706A3" w14:textId="0017EEA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676908D" w14:textId="3745EC6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D945C72" w14:textId="376B2D5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FAB587B" w14:textId="77B524E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B6E4311" w14:textId="0D9CC77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2B2DE1" w:rsidRPr="00554E50" w14:paraId="4F0BC1E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C5C345F" w14:textId="6EA1EEA2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851D51C" w14:textId="7CAA0C1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66980A5" w14:textId="2313131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78FBE2" w14:textId="18E69C8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463BA95" w14:textId="6C95F7D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F9C9C9" w14:textId="62FB474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9BEEDF8" w14:textId="39ED57C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CBC4E03" w14:textId="043A85D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F0999F0" w14:textId="5965287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E6365A7" w14:textId="3AE9D64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63F8CDE" w14:textId="0CA1FCF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3B4F60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11B20BA" w14:textId="48823137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8C33691" w14:textId="2C12DB9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4113EF4" w14:textId="1306054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4A8EE28" w14:textId="7E2A29D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FC5545D" w14:textId="7738113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04259D6" w14:textId="6960D67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C7D4FB7" w14:textId="15A631D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E680BAE" w14:textId="5BF3518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894D0C7" w14:textId="4081D90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01A2F79" w14:textId="73C059A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79BEBE2" w14:textId="0CE1BE9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2B2DE1" w:rsidRPr="00554E50" w14:paraId="650B404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05005FE" w14:textId="53DEE3B8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902E718" w14:textId="3D55E3A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6266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F686D72" w14:textId="1D21F3C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43B6D34" w14:textId="1B5A620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D945F8" w14:textId="6C536D9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85E3261" w14:textId="4C9D7FD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0BF93AD" w14:textId="5C5C443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090FE8F" w14:textId="216705C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5827BF4" w14:textId="5B39D09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9DA2ED6" w14:textId="527BA79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2439080" w14:textId="437EA94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</w:tr>
      <w:tr w:rsidR="002B2DE1" w:rsidRPr="00554E50" w14:paraId="18C2648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BAE1CCA" w14:textId="0F2CD98D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1935D47" w14:textId="69D3840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6E5C35" w14:textId="1F952D0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DD46147" w14:textId="72D0039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A4BCBC" w14:textId="42D80EC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5E926E7" w14:textId="444C07E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C864501" w14:textId="6A29246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6123671" w14:textId="58E77E2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BF694A" w14:textId="161EF45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137065D" w14:textId="1654654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6FBE664" w14:textId="10D9094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4364B1" w:rsidRPr="00554E50" w14:paraId="35F9373D" w14:textId="77777777" w:rsidTr="001A67C9">
        <w:tc>
          <w:tcPr>
            <w:tcW w:w="4131" w:type="dxa"/>
            <w:shd w:val="clear" w:color="000000" w:fill="FFFFFF"/>
            <w:vAlign w:val="center"/>
          </w:tcPr>
          <w:p w14:paraId="7497F6A5" w14:textId="11644FF9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4DE0318" w14:textId="10F6B41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123575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29599A" w14:textId="0E8299B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15F5764" w14:textId="0553EB4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116213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1A86720" w14:textId="725FC8A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489219F" w14:textId="30F33D1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7062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BDBB949" w14:textId="6090F93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7600E46" w14:textId="5BFE184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10445B" w14:textId="1B097F9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A1B485A" w14:textId="27A6936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3B370C0" w14:textId="7EE3001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4364B1" w:rsidRPr="00554E50" w14:paraId="328024CE" w14:textId="77777777" w:rsidTr="001A67C9">
        <w:tc>
          <w:tcPr>
            <w:tcW w:w="4131" w:type="dxa"/>
            <w:shd w:val="clear" w:color="000000" w:fill="FFFFFF"/>
            <w:vAlign w:val="center"/>
          </w:tcPr>
          <w:p w14:paraId="34C8EF8F" w14:textId="32104082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B9B16F8" w14:textId="4C7D8C3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7CCEFA7" w14:textId="6CA975C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C129F0C" w14:textId="6EB1B59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16C9734" w14:textId="57118EF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DF18BDE" w14:textId="047EAEE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68FA5BA" w14:textId="531C022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FD5C7EF" w14:textId="530F594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763DCDD" w14:textId="746D4E2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D1CD73D" w14:textId="202055C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67A078B" w14:textId="58797B3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4364B1" w:rsidRPr="00554E50" w14:paraId="4584C193" w14:textId="77777777" w:rsidTr="001A67C9">
        <w:tc>
          <w:tcPr>
            <w:tcW w:w="4131" w:type="dxa"/>
            <w:shd w:val="clear" w:color="000000" w:fill="FFFFFF"/>
            <w:vAlign w:val="center"/>
          </w:tcPr>
          <w:p w14:paraId="7910CD59" w14:textId="2F8D6DCD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4A2B95C" w14:textId="024DA28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1ADB2CC" w14:textId="0698238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FB114AD" w14:textId="7007326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772FF27" w14:textId="5F3BD8A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1B32786" w14:textId="51DA085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1002DE7" w14:textId="2499D89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EEDB1CF" w14:textId="3B8AB63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FCB4990" w14:textId="043BF9D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4D1DA6D" w14:textId="0279516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1B55B85" w14:textId="7C98F22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4364B1" w:rsidRPr="00554E50" w14:paraId="58A7535F" w14:textId="77777777" w:rsidTr="001A67C9">
        <w:tc>
          <w:tcPr>
            <w:tcW w:w="4131" w:type="dxa"/>
            <w:shd w:val="clear" w:color="000000" w:fill="FFFFFF"/>
            <w:vAlign w:val="center"/>
          </w:tcPr>
          <w:p w14:paraId="11031074" w14:textId="2D3901D8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D9AE2C5" w14:textId="03E810D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9FA74FB" w14:textId="5C32302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866C416" w14:textId="121CCCE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97D400E" w14:textId="14F10B4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50F3E8B" w14:textId="5CCC342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4DF0BBA" w14:textId="404DBF3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BD19F01" w14:textId="7CC29D1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3CDF1A9" w14:textId="3C7B0B40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EBCA374" w14:textId="4E78E26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D788C9" w14:textId="03B69D8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4364B1" w:rsidRPr="00554E50" w14:paraId="394E4D24" w14:textId="77777777" w:rsidTr="001A67C9">
        <w:tc>
          <w:tcPr>
            <w:tcW w:w="4131" w:type="dxa"/>
            <w:shd w:val="clear" w:color="000000" w:fill="FFFFFF"/>
            <w:vAlign w:val="center"/>
          </w:tcPr>
          <w:p w14:paraId="263640E0" w14:textId="546E9BAF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A63914B" w14:textId="5C0B7DD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8C99B67" w14:textId="1D110F2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95B77E3" w14:textId="3A3E497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5132585" w14:textId="27113A6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A9321ED" w14:textId="5662C3E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9896D4C" w14:textId="4FAE97B7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832BB2D" w14:textId="120FD41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D437A85" w14:textId="3EE9991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0C043F7" w14:textId="6656E8B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AFC3A1C" w14:textId="303B2E8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4DA03A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BF2396B" w14:textId="32B171E1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918174" w14:textId="012FE6F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9307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7203932" w14:textId="6C8E320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A3F2F3F" w14:textId="320B8D6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8429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50455EF" w14:textId="2E8E766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26187B2" w14:textId="14A67CD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29F7149" w14:textId="2A9965D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9C9CB26" w14:textId="63AB79A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832B2D" w14:textId="5553FD4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C1C23EE" w14:textId="1E1676F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E9B3F58" w14:textId="7D8163D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75D3C84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CB4B6D" w14:textId="7DA615E8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19770D" w14:textId="7F17DEC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FF9217D" w14:textId="74AD9DEB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3868450" w14:textId="0E01D0A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A8ECAFA" w14:textId="7F32758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0DB177" w14:textId="6D34F1B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F5DD124" w14:textId="12D9CDC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D2CFA51" w14:textId="66CF784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18BBDA8" w14:textId="582F424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8F7B3C4" w14:textId="361187E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1B848F5" w14:textId="1668A07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44EBA3F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8B72D80" w14:textId="27132AEB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6595BF3" w14:textId="47307B0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D292197" w14:textId="6DDF0AD3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DFA6D0F" w14:textId="7A0AF4C2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1037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B368BB4" w14:textId="2D999A5F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69A3528" w14:textId="0EA48E5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4F62549" w14:textId="5EA4ED6E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2012E9F" w14:textId="367AEE0A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2666014" w14:textId="2A8129BC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C80C2B2" w14:textId="5F0D4C18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BA0200" w14:textId="0C629E4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4364B1" w:rsidRPr="00554E50" w14:paraId="1F92203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DBD796" w14:textId="3E5E975B" w:rsidR="004364B1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EA5FE5" w14:textId="4DE1532D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A6DD331" w14:textId="5840CC5F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4BFA83" w14:textId="48ED4F59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D622CC" w14:textId="5309E651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01B038" w14:textId="3DD59B3A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4D23275" w14:textId="46B0C5D4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E66B61" w14:textId="06A233FB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B2168B" w14:textId="17B0CF1F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17B614" w14:textId="75068ECE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B0E01A" w14:textId="17A17E08" w:rsidR="004364B1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14256949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FD74F9" w14:textId="4C7C567A" w:rsidR="004364B1" w:rsidRPr="0008261E" w:rsidRDefault="004364B1" w:rsidP="004364B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7D4A2C" w14:textId="162D265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821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937264" w14:textId="6A01EBA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342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C9862A2" w14:textId="226B3461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513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0CC7E2" w14:textId="77D24F26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5CD336" w14:textId="7DFF2EC4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1F9B9B" w14:textId="68E05D7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A14CBE" w14:textId="5C6F87DD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0A0125" w14:textId="75967455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DAC679" w14:textId="38CC6DE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FD0E95" w14:textId="69641D09" w:rsidR="004364B1" w:rsidRPr="0008261E" w:rsidRDefault="004364B1" w:rsidP="004364B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</w:tbl>
    <w:p w14:paraId="7A44D26F" w14:textId="77777777" w:rsidR="004364B1" w:rsidRDefault="004364B1" w:rsidP="004364B1">
      <w:pPr>
        <w:pStyle w:val="segue"/>
      </w:pPr>
      <w:r>
        <w:t>segue</w:t>
      </w:r>
    </w:p>
    <w:p w14:paraId="3D49E004" w14:textId="77777777" w:rsidR="004364B1" w:rsidRDefault="004364B1" w:rsidP="004364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623BE50" w14:textId="5CDCAA23" w:rsidR="004364B1" w:rsidRDefault="004364B1" w:rsidP="004364B1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4364B1" w:rsidRPr="00554E50" w14:paraId="086F8518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3448DA21" w14:textId="1EC148FC" w:rsidR="004364B1" w:rsidRPr="0008261E" w:rsidRDefault="00145A54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45A54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4: Via Mario Villotti, Civitavecchia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9E5005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14C3B4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48B6C9C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3D277A2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C446F5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0AA77E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519733" w14:textId="77777777" w:rsidR="004364B1" w:rsidRPr="0008261E" w:rsidRDefault="004364B1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226330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443CBE0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F14D5C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317500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624BC7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01F5C6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3E76A8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E5B010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443E00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F76A01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0D539C8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C80847" w14:textId="2410FA35" w:rsidR="00145A54" w:rsidRPr="0008261E" w:rsidRDefault="00145A54" w:rsidP="00145A54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2F280C1" w14:textId="62D26B00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61866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425AB5" w14:textId="1D4B55E2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9EAF7D" w14:textId="6E15A274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55562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BF312A" w14:textId="389A0384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CE0187" w14:textId="2F3D3EDC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5361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1DA01D" w14:textId="56B690C3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944CFB" w14:textId="07AE08C6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523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5A07DB" w14:textId="3CF6ABAC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EC5220" w14:textId="426DC918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721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1748DF" w14:textId="0AF07989" w:rsidR="00145A54" w:rsidRPr="0008261E" w:rsidRDefault="00145A54" w:rsidP="00145A54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09F05E2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BA7E6B1" w14:textId="4A1D68EF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349E85F" w14:textId="317931C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2175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56456B5" w14:textId="0A24AC8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55F4190" w14:textId="2A2EB7E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262E2B1" w14:textId="066E1D3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69F6EAE" w14:textId="6BC4559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65BC89" w14:textId="16F7139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2FEBDDE" w14:textId="58096866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1C6CF48" w14:textId="49AF8F9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30ACAA3" w14:textId="6E86991D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00C7BA6" w14:textId="4C43F5C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1E38815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5580C20" w14:textId="3E5E59C7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DD6164A" w14:textId="53F7BD2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9221FF4" w14:textId="795F3E97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D308BE9" w14:textId="1B9A487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74534B" w14:textId="6484415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BAC426E" w14:textId="607A7CF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A7D5C29" w14:textId="2E45520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64587CF" w14:textId="187557F0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477CDCB" w14:textId="745AF1B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31EA411" w14:textId="251E68C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988BFF2" w14:textId="5697FC9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516F70A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8C753C0" w14:textId="20E16AF9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1E4E8D6" w14:textId="3AFD942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5C5056E" w14:textId="1C67174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26DFC77" w14:textId="6394252A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07B4138" w14:textId="7788D0AD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81A89B" w14:textId="480F137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2E230C" w14:textId="0BDD232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032395" w14:textId="48DD46EA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478C2A6" w14:textId="66679B3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7D0595F" w14:textId="39AF0DEC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F0156E5" w14:textId="5CFAD32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E34C71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425C63" w14:textId="609656A7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BDF1D00" w14:textId="19393E6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9687D70" w14:textId="6AD3AD77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A11603" w14:textId="3DD5C3C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6D6799C" w14:textId="522E512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D042DB6" w14:textId="3FC42296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45A895E" w14:textId="738DCCE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054A481" w14:textId="0A2A605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A37BC0A" w14:textId="56A6999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7357093" w14:textId="539A524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82C7FEE" w14:textId="5AAF172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3EF956C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9C5CFE3" w14:textId="0026E5B3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4C502D8" w14:textId="07E936C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1484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0AE7F8" w14:textId="212760F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71E437" w14:textId="40F4BBCD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4D0AFD" w14:textId="22114B4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0AB733D" w14:textId="7A92D0A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C70B138" w14:textId="1BE3A6F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A4B84D1" w14:textId="3CB3F17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E3306BD" w14:textId="7D043C4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6965F11" w14:textId="2BC6F5A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1CA0A49" w14:textId="0B77C71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557A1CC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E82FC57" w14:textId="1A28640B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217839B" w14:textId="0857E9A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6579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20774C" w14:textId="65275BA0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78D7BFA" w14:textId="50F96CD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6031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9D9D65F" w14:textId="2769489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01EF54" w14:textId="776F3FB0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4723D0" w14:textId="3AC05F2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235A22D" w14:textId="2795293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E9B7A5B" w14:textId="63841DB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B1BF02" w14:textId="25FAE43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6F9BAA5" w14:textId="2DE3867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4200870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8AF4AD9" w14:textId="14C34FBC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7D73C07" w14:textId="7C532A5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45057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726A02C" w14:textId="5699975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FDBAAB3" w14:textId="7FECB90D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41936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9307264" w14:textId="654CD1A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2A1263F" w14:textId="312AD2F4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2829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44F00A" w14:textId="36D98B7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EB98F78" w14:textId="69C39ED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FC1AE49" w14:textId="12BDFF06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447E921" w14:textId="3419C9BA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5C78330" w14:textId="6AAE8E96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0C647D1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947FE8B" w14:textId="4A9521AE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9FCD16B" w14:textId="04BB3E9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2FAD52F" w14:textId="60215FE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BD12159" w14:textId="37FE4F8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F932CB" w14:textId="12F9F2BA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31E700A" w14:textId="7A6A485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1BCDE63" w14:textId="012EEAE3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AC62FF" w14:textId="0F6155F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15E91C0" w14:textId="1AC7C57C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40A46AB" w14:textId="1BAED65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945F8BE" w14:textId="6980C535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45A54" w:rsidRPr="00554E50" w14:paraId="519F50D3" w14:textId="77777777" w:rsidTr="001A67C9">
        <w:tc>
          <w:tcPr>
            <w:tcW w:w="4131" w:type="dxa"/>
            <w:shd w:val="clear" w:color="000000" w:fill="FFFFFF"/>
            <w:vAlign w:val="center"/>
          </w:tcPr>
          <w:p w14:paraId="061EF2AF" w14:textId="6C797D4D" w:rsidR="00145A54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C50E090" w14:textId="32408F7B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5C3EEF8" w14:textId="6979F4F6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8B38744" w14:textId="4709E5B2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A59408E" w14:textId="47A590FB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D0E3D02" w14:textId="67B9B312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647631F" w14:textId="5A910774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BB27D99" w14:textId="5B778025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989082F" w14:textId="36E6C384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90BD65A" w14:textId="4587849B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62B2E62" w14:textId="7222E9EC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3301DA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7EC85B8" w14:textId="62499697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7D2C03A" w14:textId="2788955C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B256FD9" w14:textId="70E10AC8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640BE90" w14:textId="11378F17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CDB4EFD" w14:textId="0FB7952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4720DFD" w14:textId="6B33CF8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68F60B9" w14:textId="68141B70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57E93C9" w14:textId="128618BD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3F88C85" w14:textId="064ACEF2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1337F97" w14:textId="1EABD821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FB2A350" w14:textId="2E1345B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45A54" w:rsidRPr="00554E50" w14:paraId="6698C29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EDCD81" w14:textId="7D40E906" w:rsidR="00145A54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F1BF27" w14:textId="1898D3C0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4413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3F2D95" w14:textId="3381EFFE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C494FC" w14:textId="37629A23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3819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F943196" w14:textId="4A7C4822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3EF726" w14:textId="10C5AA04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9C345C" w14:textId="5ACD51EE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91992B" w14:textId="7FB378BC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ADE81B" w14:textId="5FD3A30B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AE135A" w14:textId="31C40AC8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29185E" w14:textId="1A3ED144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145A54" w:rsidRPr="00554E50" w14:paraId="0BBDBE1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42405C" w14:textId="76EEE6FB" w:rsidR="00145A54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ABE5F6" w14:textId="46201DC0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A1CE5B" w14:textId="59221E3F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C76578B" w14:textId="0CEF4C61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096237" w14:textId="5351D185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A098F0D" w14:textId="04DFC292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C1D2F9" w14:textId="17381A0E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C7477E" w14:textId="5E4C5BB5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0E669E" w14:textId="326719AD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839DED" w14:textId="3850E368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C4E87D5" w14:textId="1230D34B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45A54" w:rsidRPr="00554E50" w14:paraId="595E22D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8091A08" w14:textId="762694CC" w:rsidR="00145A54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386245" w14:textId="41274AEC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E1EE833" w14:textId="1B722078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BEE563" w14:textId="0454622E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72E05A" w14:textId="3447363C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15D149" w14:textId="2AF86621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0AA947" w14:textId="1672BAA9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60CAE68" w14:textId="4A6FA17D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8BACAA" w14:textId="379305D0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C6BCA46" w14:textId="1E52C864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3BDB6F" w14:textId="68DE7746" w:rsidR="00145A54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80A1D0D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6DD8D3" w14:textId="47724DB2" w:rsidR="00145A54" w:rsidRPr="0008261E" w:rsidRDefault="00145A54" w:rsidP="00145A54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23D272" w14:textId="43CF36D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4D374E" w14:textId="44F23C3C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4F87A6" w14:textId="6CFFAFE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213BCC0" w14:textId="25082F30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3CFC99" w14:textId="17C8967F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B3542B" w14:textId="5B2FD09B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B0E69D" w14:textId="6BF48149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8BEB93" w14:textId="0591654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D95EBD" w14:textId="246D55FC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14478F" w14:textId="3A57654E" w:rsidR="00145A54" w:rsidRPr="0008261E" w:rsidRDefault="00145A54" w:rsidP="00145A54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</w:tbl>
    <w:p w14:paraId="17096F57" w14:textId="77777777" w:rsidR="004364B1" w:rsidRDefault="004364B1" w:rsidP="004364B1">
      <w:pPr>
        <w:pStyle w:val="segue"/>
      </w:pPr>
      <w:r>
        <w:t>segue</w:t>
      </w:r>
    </w:p>
    <w:p w14:paraId="60011A7F" w14:textId="77777777" w:rsidR="004364B1" w:rsidRDefault="004364B1" w:rsidP="004364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5625554" w14:textId="44A0B66D" w:rsidR="004364B1" w:rsidRDefault="004364B1" w:rsidP="004364B1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145A54"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4364B1" w:rsidRPr="00554E50" w14:paraId="11055F88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8702D2A" w14:textId="2A85D211" w:rsidR="004364B1" w:rsidRPr="0008261E" w:rsidRDefault="00F83445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F83445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4: Casa Circondariale, Civitavecchia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281803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D1FD32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8F39872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542BFFC4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6FFDE71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39D557DB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62EAD04" w14:textId="77777777" w:rsidR="004364B1" w:rsidRPr="0008261E" w:rsidRDefault="004364B1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B0264E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BBA4C7C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151C3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5E77A4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C4A3CD8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0D28D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E5DD55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68FC6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A855F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F77878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7521E61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98323E" w14:textId="41090C03" w:rsidR="00F83445" w:rsidRPr="00F83445" w:rsidRDefault="00F83445" w:rsidP="00F83445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CC4B85" w14:textId="172A27D4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5923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79DC5F" w14:textId="7FA40048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08050D" w14:textId="4650FF3D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5801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B683B6" w14:textId="77F5760A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E7BB9B" w14:textId="08C6850C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136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14DEA9" w14:textId="44941C56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AEB975" w14:textId="5CBAE1CA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0DA2F5" w14:textId="0600760C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317FAC" w14:textId="2B81068A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FBCE30" w14:textId="5259F7D2" w:rsidR="00F83445" w:rsidRPr="00F83445" w:rsidRDefault="00F83445" w:rsidP="00F8344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3068EB4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0842A30" w14:textId="6C583105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95351C5" w14:textId="320F779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C74E6B4" w14:textId="1DD5480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C3760F" w14:textId="178B1290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495023A" w14:textId="2766F8BB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8350AD" w14:textId="0711187A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FBABC03" w14:textId="212312AC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9CB9DA7" w14:textId="0811023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36BCBFD" w14:textId="766A479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97D64DA" w14:textId="0872ACD6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A92E506" w14:textId="3CEF864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E6FBF8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415C872" w14:textId="22B0937C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B7A139" w14:textId="622184C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9B0B916" w14:textId="269A0954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BB94F5D" w14:textId="7826BA6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26A2D7" w14:textId="431F56E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841D5EA" w14:textId="7B1E5B60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0B85A9B" w14:textId="7DF8782A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78DC06" w14:textId="2DD4645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69DCBCB" w14:textId="3462D8D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E9FD6BB" w14:textId="610F518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4FD8F50" w14:textId="374260B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07A22E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014C671" w14:textId="5EBB623A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0D8956" w14:textId="7C20E2FE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A5A6921" w14:textId="6B47410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9800A00" w14:textId="60C0283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0C9B4F" w14:textId="4E76826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EAF0289" w14:textId="1D72A62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B011DA1" w14:textId="5243DC0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4DA9DDA" w14:textId="40620D3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1E69168" w14:textId="2958954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651B1F" w14:textId="7C8C1C2D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CE5404" w14:textId="7D809CEE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36C94D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899BEBA" w14:textId="15A9AFEB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36B212" w14:textId="754836C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65A47D7" w14:textId="6E48E8B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082BAC8" w14:textId="6E47065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2443C8F" w14:textId="7C15D80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ED412BE" w14:textId="2ECC0DE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8DFBFDD" w14:textId="230B98A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AD06E01" w14:textId="1B81DCAA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9190BB5" w14:textId="4159C99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0E2F573" w14:textId="2C40C3F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DEEF652" w14:textId="5538BE1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80E879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95AE20" w14:textId="6D0F4355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445F52A" w14:textId="23DF69E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ADB29B1" w14:textId="261888C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DB588C" w14:textId="4A5E09B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DE0C640" w14:textId="637724D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3228BD3" w14:textId="44CBA28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F5AD9D2" w14:textId="73A1C4A6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6321A8" w14:textId="08896B9E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50F181A" w14:textId="5C41124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F1C70D7" w14:textId="3D0B6A00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121C850" w14:textId="45E7941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3773AD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074A696" w14:textId="7DE6C3E2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627B690" w14:textId="249E0A1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C9385B4" w14:textId="1C16351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27D50F6" w14:textId="340CD0A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97CFE5" w14:textId="03D1651D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0F7EED" w14:textId="6C97EFE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88511CE" w14:textId="30D0A380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408DF28" w14:textId="2CC9842C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65DAC5" w14:textId="3D98A4E4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869E38" w14:textId="5D0AE8F6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8709E58" w14:textId="0F714E14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B3C50E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018E54D" w14:textId="3B6DE2DD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621B8B5" w14:textId="3159ADF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6B7A370" w14:textId="6ACDF51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E05D58E" w14:textId="1E0705C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0DE8892" w14:textId="2CDDBD2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42A16AB" w14:textId="1094058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DB4587E" w14:textId="58A5FB7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AB3A05A" w14:textId="52BD968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81BA0F1" w14:textId="17B22B2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FA2E52" w14:textId="4D2BE6EA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6CFC16D" w14:textId="31777B70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704AAB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3F9AE9A" w14:textId="2B02CB90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CAC1241" w14:textId="5BE50F4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04505F4" w14:textId="426381E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3024047" w14:textId="537F4F1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868A713" w14:textId="5B6FD1BA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1DE8873" w14:textId="4E447B7C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1258A0E" w14:textId="6844D657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2E129B" w14:textId="292F76D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A8C7DC7" w14:textId="7AF819CB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AC22159" w14:textId="473F9CD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48615F1" w14:textId="26CF6EBC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83445" w:rsidRPr="00554E50" w14:paraId="6E55241E" w14:textId="77777777" w:rsidTr="001A67C9">
        <w:tc>
          <w:tcPr>
            <w:tcW w:w="4131" w:type="dxa"/>
            <w:shd w:val="clear" w:color="000000" w:fill="FFFFFF"/>
            <w:vAlign w:val="center"/>
          </w:tcPr>
          <w:p w14:paraId="69174650" w14:textId="3EB71EF9" w:rsidR="00F83445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CF15E9A" w14:textId="4048FBF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2C7173C" w14:textId="09DF7BB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AD311BD" w14:textId="4889ACA1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E5C81AA" w14:textId="5EFD9A1A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DE70FEE" w14:textId="2564EC04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45AE7A3" w14:textId="5F32F12D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E7551AC" w14:textId="077FC824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5CB1E42" w14:textId="14ECFA7B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C549D98" w14:textId="7F7D7EA1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52EC556" w14:textId="3AB5B446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CB41C3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5795B9" w14:textId="73F5F8A4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17B9BD" w14:textId="365C9AAE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3D7834" w14:textId="2FB3FF52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83935FD" w14:textId="4642C95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5D8EF3F" w14:textId="3E95A65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E5F1089" w14:textId="50A185B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00A5102" w14:textId="23813213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6D26928" w14:textId="5222338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118FC8B" w14:textId="33D81E1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69D663E" w14:textId="067590C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F683B34" w14:textId="0D2B4925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83445" w:rsidRPr="00554E50" w14:paraId="24D8BD4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AA8FFE" w14:textId="678FCF6E" w:rsidR="00F83445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62D757" w14:textId="409D5F1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3673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0EC1D2B" w14:textId="7C2FCFB2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27B810" w14:textId="16E442C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3636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CD158F" w14:textId="0E2E33F2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C0B6F6" w14:textId="0B9672D7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937D50F" w14:textId="5EBFA56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F56430" w14:textId="7FE1C1BD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1140B5" w14:textId="2BF25BDD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EC2D3B" w14:textId="1FDF55E1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90033A" w14:textId="337879F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83445" w:rsidRPr="00554E50" w14:paraId="1EC87A7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FA8E67" w14:textId="2FEAAA14" w:rsidR="00F83445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35C422" w14:textId="588B9C74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B22776" w14:textId="7EFDEA26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A0D546" w14:textId="6E0CB61A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22BE7D" w14:textId="78B2FED9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F29601" w14:textId="05E7D155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7180F9" w14:textId="29565F2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6DBDC6" w14:textId="718D3AA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1655A8" w14:textId="520EF5B3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E0EA45" w14:textId="22F4AB52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88238C" w14:textId="1F5D33B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83445" w:rsidRPr="00554E50" w14:paraId="14390B3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E74A71" w14:textId="5595E5E5" w:rsidR="00F83445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1FCE68" w14:textId="72A16A0A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3E4147" w14:textId="356DF865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5AFDEE" w14:textId="56DF10C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CC9C0D" w14:textId="4693BD8B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8BA405" w14:textId="2CDB6520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20330C" w14:textId="77C3381D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534E65" w14:textId="174CB948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F3360F" w14:textId="756CC5A9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6DAE39" w14:textId="68E7E1AC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C19334" w14:textId="22C9784D" w:rsidR="00F83445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B76A254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E16A1D" w14:textId="22C702AF" w:rsidR="00F83445" w:rsidRPr="0008261E" w:rsidRDefault="00F83445" w:rsidP="00F83445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B0ABE8" w14:textId="7954C14B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BFC729" w14:textId="629DCD1B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484E9A" w14:textId="5377789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FC5A8F" w14:textId="308F33D4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2B2061" w14:textId="00742E28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85E99B" w14:textId="2A18D5E9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5F93E9" w14:textId="5B267F3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BA18C1" w14:textId="01A44E71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54660D" w14:textId="23ECEBB4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DBD491" w14:textId="5025DF6F" w:rsidR="00F83445" w:rsidRPr="0008261E" w:rsidRDefault="00F83445" w:rsidP="00F83445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13E60B0" w14:textId="77777777" w:rsidR="004364B1" w:rsidRDefault="004364B1" w:rsidP="004364B1">
      <w:pPr>
        <w:pStyle w:val="segue"/>
      </w:pPr>
      <w:r>
        <w:t>segue</w:t>
      </w:r>
    </w:p>
    <w:p w14:paraId="210FF045" w14:textId="77777777" w:rsidR="004364B1" w:rsidRDefault="004364B1" w:rsidP="004364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B81409C" w14:textId="19E9076C" w:rsidR="004364B1" w:rsidRDefault="004364B1" w:rsidP="004364B1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5F3697"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4364B1" w:rsidRPr="00554E50" w14:paraId="740F79E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8988DB2" w14:textId="6450E4C9" w:rsidR="004364B1" w:rsidRPr="0008261E" w:rsidRDefault="005F369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5F369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4: Casa Reclusione, Civitavecchia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F80A43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529389D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96D961C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C24770E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DF8277B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E3A1BE0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0C4025D" w14:textId="77777777" w:rsidR="004364B1" w:rsidRPr="0008261E" w:rsidRDefault="004364B1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9B57DE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86AE53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DA7559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D4D74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54D4D4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75AEC5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BE88A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8DDE71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9B521F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4AA242A" w14:textId="77777777" w:rsidR="004364B1" w:rsidRPr="0008261E" w:rsidRDefault="004364B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311D3BBC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4C3832" w14:textId="3C470F65" w:rsidR="005F3697" w:rsidRPr="005F3697" w:rsidRDefault="005F3697" w:rsidP="005F369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148525" w14:textId="15CB2F01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44B202" w14:textId="08960B45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6DE133" w14:textId="16B90D5F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653FB6" w14:textId="1B4B8FBE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4A0F53" w14:textId="7E01BD7A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3A8D56" w14:textId="5695A219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4D0032" w14:textId="37930848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0D63D8" w14:textId="188BD2E5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BC1B99" w14:textId="24BB9B40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7BBD63" w14:textId="423DC09C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70159D5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9895AB0" w14:textId="2F91B73D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568DF0A" w14:textId="2BCBEBF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34158F4" w14:textId="3569C04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CFE45B5" w14:textId="3FCA42D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1C50C04" w14:textId="52A9688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F6AD870" w14:textId="1DF0AA3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0FDF225" w14:textId="6B460A5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93F246B" w14:textId="34C1A84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66518CE" w14:textId="0CB1D5B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F755B18" w14:textId="118F2CC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43493C5" w14:textId="1B03AB7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E9FD01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8421C54" w14:textId="64BEFA3C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B457098" w14:textId="50C18A0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1FD6C41" w14:textId="37898C5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22EEF53" w14:textId="6264FA3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DA02AB3" w14:textId="4A107D6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4931648" w14:textId="366CB05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9CA8860" w14:textId="201F881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9DE718A" w14:textId="68B615E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B68A7C" w14:textId="4CBF0CE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6EB783C" w14:textId="63B9169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7070AF" w14:textId="03A0723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76730D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3FE5553" w14:textId="49A00E60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F1C249F" w14:textId="682A1CD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B5CEF0" w14:textId="7594B0B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AD0AB9A" w14:textId="73A31B7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253E153" w14:textId="615BC5C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6F817B3" w14:textId="64523F1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6B2131C" w14:textId="7FBC88E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93CE00" w14:textId="2254BC9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9528BA5" w14:textId="731E1D4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EC43B3D" w14:textId="0D7497C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9218E90" w14:textId="0D2281A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ECC965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CC850D6" w14:textId="3E7D3092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BD20133" w14:textId="6C30FF4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284EB41" w14:textId="2BD74D2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041DB67" w14:textId="68BADE6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98AE07F" w14:textId="789556D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D35F6C" w14:textId="757301A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B0092AB" w14:textId="0029977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0077B31" w14:textId="5A24896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A0DF52B" w14:textId="472ED1A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48361D1" w14:textId="12D74A0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F4C57AF" w14:textId="73197C3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54180038" w14:textId="77777777" w:rsidTr="001A67C9">
        <w:tc>
          <w:tcPr>
            <w:tcW w:w="4131" w:type="dxa"/>
            <w:shd w:val="clear" w:color="000000" w:fill="FFFFFF"/>
            <w:vAlign w:val="center"/>
          </w:tcPr>
          <w:p w14:paraId="59730F9E" w14:textId="41DA5A25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E2AFB10" w14:textId="3911A91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1EE6669" w14:textId="2375A34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1DB9C90" w14:textId="4B20D90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1123906" w14:textId="4CC012C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32266A3" w14:textId="71EA212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9C82B51" w14:textId="7D58516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F32B3CB" w14:textId="1B45149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7285CC6" w14:textId="05F299E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27BCC4E" w14:textId="66E83CC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259A4E6" w14:textId="3D2EA5D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698068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7CD3711" w14:textId="3E619CC7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6C64F08" w14:textId="3D9965A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0D2C72B" w14:textId="039EBE9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12F6742" w14:textId="027B331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2991004" w14:textId="5FE0BC1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5083669" w14:textId="543C48A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71C07A9" w14:textId="0B30C57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95ED8B8" w14:textId="295A8FB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6ACBF85" w14:textId="2581E1F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C3C1F63" w14:textId="2783D3A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98D2382" w14:textId="6E3F4D0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AC4A87E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3F036B" w14:textId="53450D98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72F750" w14:textId="50EA554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8690EE" w14:textId="6B903B9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72BE46" w14:textId="2EDD500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FA45AA" w14:textId="638F4C3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4F7A7A" w14:textId="18D63B7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1A6D7D" w14:textId="44B891F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E74614" w14:textId="5D7774B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7835DF" w14:textId="17F05F6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B7863B" w14:textId="2FC4C08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BA52D39" w14:textId="65AD0E0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4465A8B1" w14:textId="77777777" w:rsidR="005F3697" w:rsidRDefault="005F3697" w:rsidP="005F3697">
      <w:pPr>
        <w:pStyle w:val="segue"/>
      </w:pPr>
      <w:r>
        <w:t>segue</w:t>
      </w:r>
    </w:p>
    <w:p w14:paraId="0B056D63" w14:textId="77777777" w:rsidR="005F3697" w:rsidRDefault="005F3697" w:rsidP="005F369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A4235B2" w14:textId="77777777" w:rsidR="005F3697" w:rsidRDefault="005F3697" w:rsidP="005F369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263A78EA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912D97D" w14:textId="725D7F46" w:rsidR="005F3697" w:rsidRPr="0008261E" w:rsidRDefault="005F369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5F369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4: Via S. Giovanni Bosco 2, Manziana (ex Bracciano)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32E527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31FB3E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24619C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657FE9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8CE1CF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71890CE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C3D7789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1F840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1908C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72033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4F2682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291FD0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A4C81D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9DE0D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C69B6E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A4574D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A070E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656B192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7819D6" w14:textId="2819F4F0" w:rsidR="005F3697" w:rsidRPr="005F3697" w:rsidRDefault="005F3697" w:rsidP="005F369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83E8E7" w14:textId="68550D41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36314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8ACEAC" w14:textId="3670748E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273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274D6A" w14:textId="536465CB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31947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D1A670" w14:textId="5858775B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EAE2BE" w14:textId="583647D9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4218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095483" w14:textId="0498BD6B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FBF5FD" w14:textId="1C12CB8E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18C0ED" w14:textId="6601132A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AE3204" w14:textId="5C63F313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C1AF34" w14:textId="669CBA85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7C8AA2B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8B1075F" w14:textId="64051FE2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A749A4F" w14:textId="5F8E6F6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6509787" w14:textId="52DA085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CD1CCD0" w14:textId="77FCC0F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AB3F4B" w14:textId="774881D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FA82A7C" w14:textId="2502245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172DC31" w14:textId="3E4ACE6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E763B76" w14:textId="7F2134D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D3FADA" w14:textId="35E3303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74B66FE" w14:textId="5F1595F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BB0A66" w14:textId="2EF0E64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3356EF6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D9191D5" w14:textId="20F987E7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9497B0" w14:textId="592A265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38BDF6D" w14:textId="6FE2EA5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807440C" w14:textId="30EF32B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9CA45F9" w14:textId="3397921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FEB0B1E" w14:textId="490145C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7165770" w14:textId="676FB8A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F253FD9" w14:textId="6982283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30F51B5" w14:textId="0756027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DBE597A" w14:textId="5FF51DE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A7B9D86" w14:textId="5423007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3497B41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92C08F5" w14:textId="440108F8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960691C" w14:textId="0A22EEE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2AD234D" w14:textId="2D396C3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730096D" w14:textId="03BCE7F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8E68D3D" w14:textId="7E5DB42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FC5338D" w14:textId="6EF8601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57929F" w14:textId="1491676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9A0B4E6" w14:textId="58353D2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48E546" w14:textId="21D89D0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89082DF" w14:textId="2794EBB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AF99A0C" w14:textId="57743A4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435320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AE3FE17" w14:textId="1DD6293F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797933E" w14:textId="5F39004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CF89806" w14:textId="71F27E3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7ED0A9B" w14:textId="2DD705A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BC897D" w14:textId="0E619D0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AF36E8F" w14:textId="58DCBE4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7E51806" w14:textId="68217C9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AD7813C" w14:textId="4B4DA4E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885B994" w14:textId="685505B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D2D5A6C" w14:textId="064D214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FF2E481" w14:textId="62695FD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5F3697" w:rsidRPr="00554E50" w14:paraId="0420D3F2" w14:textId="77777777" w:rsidTr="001A67C9">
        <w:tc>
          <w:tcPr>
            <w:tcW w:w="4131" w:type="dxa"/>
            <w:shd w:val="clear" w:color="000000" w:fill="FFFFFF"/>
            <w:vAlign w:val="center"/>
          </w:tcPr>
          <w:p w14:paraId="27CE3368" w14:textId="199EF47D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C96DAF9" w14:textId="25CDC9E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3088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25B5328" w14:textId="0BBBEBE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491F10E" w14:textId="5E1A157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2332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DD9A9E3" w14:textId="037E3C1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257306C" w14:textId="04AD26B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5E9799A" w14:textId="3EFF6DA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8EABEAC" w14:textId="0398C71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0A18907" w14:textId="612CEE6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012A264" w14:textId="0B4D8CF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ECAFCB" w14:textId="22037BC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3BABD204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A6F8C2E" w14:textId="3A31AEC7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461B36E" w14:textId="7C56294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3530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2D3A08" w14:textId="3639FBF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9183228" w14:textId="68D76B5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3063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048D591" w14:textId="599B85B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535D586" w14:textId="5377A68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D4D31D8" w14:textId="037152B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57E3494" w14:textId="59017CD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5B3BDE6" w14:textId="1E10C5B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B88F9DE" w14:textId="03207D7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0E6A745" w14:textId="0C3548D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5F3697" w:rsidRPr="00554E50" w14:paraId="4AA9FD6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277935" w14:textId="73374A79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61C617" w14:textId="2B30E7E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26676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F9200B" w14:textId="0E3DBB7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04F2EF9" w14:textId="714DE50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24201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C9CC4A" w14:textId="54580FB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AF17D0" w14:textId="5160A98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3153BC" w14:textId="0454F1D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76656F3" w14:textId="49CEB5B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C22614C" w14:textId="1A1E544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FB8337" w14:textId="1893C1A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E5B052" w14:textId="7778A3F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2F9EFD6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6AC9F4" w14:textId="6A373071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D25840" w14:textId="624A46A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907B72" w14:textId="56863CB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DCA958" w14:textId="76D3A7C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596225" w14:textId="30D81D5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1702BA" w14:textId="6DEB48B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D078E2" w14:textId="765226D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5BA2B61" w14:textId="48A9F31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1EE155" w14:textId="3ADF3DC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5B76375" w14:textId="2151CA4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6F305B" w14:textId="59C97DC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539E705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81172F" w14:textId="21EB046D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633D71" w14:textId="501587D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38E9F3" w14:textId="650A00F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73D736" w14:textId="4BD3580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13F47A" w14:textId="05E5A22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96DF8F" w14:textId="558B355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0B58BA" w14:textId="588A561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57A0FF" w14:textId="4E16C55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C85723" w14:textId="5A9D91E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BC3C755" w14:textId="69F2B842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0C2FE32" w14:textId="1F93B36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0640EDD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A653C6" w14:textId="0056B185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E8AF18" w14:textId="18E4DDC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91EF3C" w14:textId="1F1D30C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937729" w14:textId="3DE5127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4F39BD" w14:textId="18018EC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B66B2F9" w14:textId="0ECE7F2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ECAD7C" w14:textId="22F1748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C83C47" w14:textId="24104C1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BBD152F" w14:textId="2042E6A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E2780D" w14:textId="4197F45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E246B9A" w14:textId="7D851BE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73AAABF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3B2D3D" w14:textId="768D0BAA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434086" w14:textId="1C057E5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0F1378" w14:textId="19CD3DC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6AC4AD" w14:textId="71C8CC0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07F1C5" w14:textId="3F47C0E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D2F300" w14:textId="3EBFEC6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C11813" w14:textId="63DC214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7C558E9" w14:textId="0EF4703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F0AB7A" w14:textId="5280B66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EF3014" w14:textId="2EE28CD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A14310D" w14:textId="44431FB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6D15505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29E59A" w14:textId="5E24FECE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5A1379" w14:textId="4C5015A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2A9CA38" w14:textId="375C7CD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BFA832" w14:textId="722D382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1A48F0F" w14:textId="4BCF8B3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1106E6" w14:textId="741D1B4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424DDD" w14:textId="1BACE35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BB20CD8" w14:textId="5299509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A3BA73" w14:textId="5EB5E3E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348A8C" w14:textId="02F6265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B3DC3F" w14:textId="3828806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3F40D43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A4B606" w14:textId="32E2377F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E7E476" w14:textId="2EB3280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346C5E" w14:textId="3C328DD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2E2266" w14:textId="1935A99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EA6B22" w14:textId="28BA546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1CED83" w14:textId="53BE5F2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D0A597" w14:textId="72EE3D7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6D5404" w14:textId="401F129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3D0633" w14:textId="5FED209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23D055" w14:textId="1B93C6A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FC25BF" w14:textId="2742267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35196AC4" w14:textId="77777777" w:rsidR="005F3697" w:rsidRDefault="005F3697" w:rsidP="005F3697">
      <w:pPr>
        <w:pStyle w:val="segue"/>
      </w:pPr>
      <w:r>
        <w:t>segue</w:t>
      </w:r>
    </w:p>
    <w:p w14:paraId="2B21AA8F" w14:textId="77777777" w:rsidR="005F3697" w:rsidRDefault="005F3697" w:rsidP="005F369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599031F" w14:textId="77777777" w:rsidR="005F3697" w:rsidRDefault="005F3697" w:rsidP="005F369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4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701032D1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A198791" w14:textId="3475651C" w:rsidR="005F3697" w:rsidRPr="0008261E" w:rsidRDefault="005F3697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5F369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4: Via Tiberina, 15500, Capena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0728E3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5C65A8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58AB2C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4F91A5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3744F3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491EBE5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87A7875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6BF62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CEDAE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7AFEA1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2B453F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05FBE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F9CB5C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F6D21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CE574F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9C5410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F5CC22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630BD5C3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13AF32" w14:textId="6869CD70" w:rsidR="005F3697" w:rsidRPr="005F3697" w:rsidRDefault="005F3697" w:rsidP="005F3697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34E670" w14:textId="6B0D3A25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60664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78FEED" w14:textId="45FE140A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416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D89255" w14:textId="0656F66D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55906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727E40" w14:textId="7ADFE0B1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624002" w14:textId="39D4259C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4341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3E4FA4" w14:textId="781E2566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8201EB" w14:textId="52888F39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289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908F2F" w14:textId="70D7AD04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D1A676" w14:textId="5AAB8B0D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EBD309" w14:textId="2E1F3938" w:rsidR="005F3697" w:rsidRPr="005F3697" w:rsidRDefault="005F3697" w:rsidP="005F369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2DE1" w:rsidRPr="00554E50" w14:paraId="066CCF6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8147D58" w14:textId="5F11CEDE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197B34" w14:textId="4FAA2DF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2868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D983263" w14:textId="397F2EE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2D1D828" w14:textId="6B1B5E7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2093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75E485B" w14:textId="0B1C04E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70A8C06" w14:textId="5795830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AAA882A" w14:textId="4B09176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367FC2" w14:textId="6DA2488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4D020C7" w14:textId="26CA209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F8629F7" w14:textId="37DBDB4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904C0FF" w14:textId="559C42E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5F3697" w:rsidRPr="00554E50" w14:paraId="252E06CA" w14:textId="77777777" w:rsidTr="001A67C9">
        <w:tc>
          <w:tcPr>
            <w:tcW w:w="4131" w:type="dxa"/>
            <w:shd w:val="clear" w:color="000000" w:fill="FFFFFF"/>
            <w:vAlign w:val="center"/>
          </w:tcPr>
          <w:p w14:paraId="3CFD267C" w14:textId="66C0BE10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6BA3684" w14:textId="0B48539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0CA4D21" w14:textId="70BB914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BFDC966" w14:textId="66C177A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22422CC" w14:textId="271855A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F57D6A7" w14:textId="6B9AB78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7D2D01B" w14:textId="29801B1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D869D5D" w14:textId="329C729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04FAE6F" w14:textId="36E3C80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BE3B444" w14:textId="5B7E1DA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9874350" w14:textId="1044200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5F3697" w:rsidRPr="00554E50" w14:paraId="76D75BA2" w14:textId="77777777" w:rsidTr="001A67C9">
        <w:tc>
          <w:tcPr>
            <w:tcW w:w="4131" w:type="dxa"/>
            <w:shd w:val="clear" w:color="000000" w:fill="FFFFFF"/>
            <w:vAlign w:val="center"/>
          </w:tcPr>
          <w:p w14:paraId="61B2F04E" w14:textId="208C90C5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8B9C09F" w14:textId="4B9A973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91F56E5" w14:textId="04A7843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25585CE" w14:textId="298872D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5FAF7FD" w14:textId="72AAB72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808A20A" w14:textId="1A409E6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E3D4083" w14:textId="3C0A4D82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EE0A41F" w14:textId="724C3782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B0544DB" w14:textId="70FA7AC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42F4851" w14:textId="5444E43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4F64590" w14:textId="71F39CD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5F3697" w:rsidRPr="00554E50" w14:paraId="0DA239FA" w14:textId="77777777" w:rsidTr="001A67C9">
        <w:tc>
          <w:tcPr>
            <w:tcW w:w="4131" w:type="dxa"/>
            <w:shd w:val="clear" w:color="000000" w:fill="FFFFFF"/>
            <w:vAlign w:val="center"/>
          </w:tcPr>
          <w:p w14:paraId="7FC37C34" w14:textId="29D4F146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980CE54" w14:textId="6938C5F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D7834AC" w14:textId="4210B0F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7898140" w14:textId="15629C3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1305B20" w14:textId="0310070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724C399" w14:textId="18EA8CF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870B0DB" w14:textId="792E5EA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63D8717" w14:textId="02F33B9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1746CC6" w14:textId="4841C56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A7DC597" w14:textId="1E3FE1E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6120DA4" w14:textId="13CB578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5F3697" w:rsidRPr="00554E50" w14:paraId="26E73707" w14:textId="77777777" w:rsidTr="001A67C9">
        <w:tc>
          <w:tcPr>
            <w:tcW w:w="4131" w:type="dxa"/>
            <w:shd w:val="clear" w:color="000000" w:fill="FFFFFF"/>
            <w:vAlign w:val="center"/>
          </w:tcPr>
          <w:p w14:paraId="52A8A6DC" w14:textId="7AEAB23B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162322" w14:textId="18C484D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B4EA7B2" w14:textId="4629B67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384110F" w14:textId="494A35E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8F4B88" w14:textId="3F02684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0518D82" w14:textId="5A67870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3AE5352" w14:textId="50B4989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1BF593D" w14:textId="3B4FED9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4CF6955" w14:textId="045BA8C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4089222" w14:textId="4B66C71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7DAFB4A" w14:textId="40F08D4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5F3697" w:rsidRPr="00554E50" w14:paraId="5FABE053" w14:textId="77777777" w:rsidTr="001A67C9">
        <w:tc>
          <w:tcPr>
            <w:tcW w:w="4131" w:type="dxa"/>
            <w:shd w:val="clear" w:color="000000" w:fill="FFFFFF"/>
            <w:vAlign w:val="center"/>
          </w:tcPr>
          <w:p w14:paraId="3304CADE" w14:textId="6769BBE8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9E768E2" w14:textId="5E5A939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DAF95D2" w14:textId="53DBE4D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4136C75" w14:textId="35E5CFD0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834B62C" w14:textId="4C6226A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93D7E98" w14:textId="6C7157B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72E4112" w14:textId="533FD8A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4831DB0" w14:textId="53678D8E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516D417" w14:textId="46AE695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7D32018" w14:textId="2C0BDF8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982F2DC" w14:textId="5E8B55B2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0E73F2FD" w14:textId="77777777" w:rsidTr="001A67C9">
        <w:tc>
          <w:tcPr>
            <w:tcW w:w="4131" w:type="dxa"/>
            <w:shd w:val="clear" w:color="000000" w:fill="FFFFFF"/>
            <w:vAlign w:val="center"/>
          </w:tcPr>
          <w:p w14:paraId="0CC5AF8C" w14:textId="22638015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6EC4576" w14:textId="5E35671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50944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1316ACE" w14:textId="41C1BA4C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FDB1762" w14:textId="4014CBA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49180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31CED6E" w14:textId="78D4A70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7CD90AB" w14:textId="11193CB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1756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433C5C3" w14:textId="103C26A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136BB48" w14:textId="6EA3C88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BBB9326" w14:textId="1C4FF60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608D20E" w14:textId="429E131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B6F0DDF" w14:textId="454ECA5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5F3697" w:rsidRPr="00554E50" w14:paraId="5DBD951D" w14:textId="77777777" w:rsidTr="001A67C9">
        <w:tc>
          <w:tcPr>
            <w:tcW w:w="4131" w:type="dxa"/>
            <w:shd w:val="clear" w:color="000000" w:fill="FFFFFF"/>
            <w:vAlign w:val="center"/>
          </w:tcPr>
          <w:p w14:paraId="3DA87C06" w14:textId="7AB66BC2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3AACECC" w14:textId="4350FC1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ACC08B4" w14:textId="14E4000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076BBC2" w14:textId="09E3030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60DB733" w14:textId="64F843F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73A026F" w14:textId="2354307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77C2D2D" w14:textId="6FD37DD2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1DDCA74" w14:textId="1F8EDD8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4AC72FA" w14:textId="46D51773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6C38216" w14:textId="77F17256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56278B4" w14:textId="04BC4C1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5F3697" w:rsidRPr="00554E50" w14:paraId="1ABF981C" w14:textId="77777777" w:rsidTr="001A67C9">
        <w:tc>
          <w:tcPr>
            <w:tcW w:w="4131" w:type="dxa"/>
            <w:shd w:val="clear" w:color="000000" w:fill="FFFFFF"/>
            <w:vAlign w:val="center"/>
          </w:tcPr>
          <w:p w14:paraId="760F6DE2" w14:textId="46C0227D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8F75C7B" w14:textId="53F7F33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A3AB61" w14:textId="6A3A951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5F29A22" w14:textId="64759254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0FC16C" w14:textId="0D7B829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27C397A" w14:textId="564DF88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2B5F714" w14:textId="08434D4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9D49A7A" w14:textId="18F92DA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C36F67D" w14:textId="2A5A5A9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39AEDC8" w14:textId="6751CEF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9A0D95D" w14:textId="487D7C1F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5F3697" w:rsidRPr="00554E50" w14:paraId="2461F708" w14:textId="77777777" w:rsidTr="001A67C9">
        <w:tc>
          <w:tcPr>
            <w:tcW w:w="4131" w:type="dxa"/>
            <w:shd w:val="clear" w:color="000000" w:fill="FFFFFF"/>
            <w:vAlign w:val="center"/>
          </w:tcPr>
          <w:p w14:paraId="3DF3441C" w14:textId="110F996A" w:rsidR="005F3697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888BCA4" w14:textId="1E7D3D6B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0B9AA94" w14:textId="45A9F76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DD1E927" w14:textId="248519D7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8EA3A89" w14:textId="213D046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CD46A8A" w14:textId="3CDEBF35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C0828FE" w14:textId="485A1B49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01971AA" w14:textId="43D5A0DA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B2A54FB" w14:textId="7588A328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20B134D" w14:textId="15E83F2D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DF03D07" w14:textId="09CC6EC1" w:rsidR="005F3697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2240C35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75E6BCE" w14:textId="557B0BB6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C5A8432" w14:textId="1789A0A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78E3B25" w14:textId="73CE72B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67FD123" w14:textId="69EA018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86E542" w14:textId="0BCD83D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2160200" w14:textId="3F637C2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1577891" w14:textId="6CB0CC2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3B91FDB" w14:textId="68ECA14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007E27B" w14:textId="00111B9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988854B" w14:textId="66DE2BF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56E4457" w14:textId="62B8A89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6F2687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9933661" w14:textId="4EADF4ED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99E32F" w14:textId="6909E8B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DAD418A" w14:textId="44F3F7D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AB81F34" w14:textId="26233CB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491E017" w14:textId="7EB4D01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B4E8FCD" w14:textId="62C6A3D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FEF5CD9" w14:textId="6302E1D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CC9E591" w14:textId="089B6DD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878EBBA" w14:textId="5C67386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1F828BF" w14:textId="2541D52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3FE9A0" w14:textId="6863B52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58387E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C9F20DC" w14:textId="6D0752B5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FBC5A28" w14:textId="1CA5796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7DBA041" w14:textId="04466D08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F9F8A6C" w14:textId="2B83CA9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8E1C89" w14:textId="05F3EE9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4E9A2AA" w14:textId="7FE6EC2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2122701" w14:textId="65C0D53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D6F23A3" w14:textId="58F4E16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BB6E8A0" w14:textId="58789C1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30715BF" w14:textId="29331BB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1DA0F24" w14:textId="049EE414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5F3697" w:rsidRPr="00554E50" w14:paraId="191EF3DF" w14:textId="77777777" w:rsidTr="001A67C9">
        <w:tc>
          <w:tcPr>
            <w:tcW w:w="4131" w:type="dxa"/>
            <w:shd w:val="clear" w:color="000000" w:fill="FFFFFF"/>
            <w:vAlign w:val="center"/>
          </w:tcPr>
          <w:p w14:paraId="4200BE99" w14:textId="51DEFBDB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19CC7BA" w14:textId="6EA82A8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6A703BC" w14:textId="3F2762FC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04722FB" w14:textId="47EA38F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415CF4D" w14:textId="64A927BD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3BE87D3" w14:textId="1D87698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F6D9519" w14:textId="45813EF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9FDCC0E" w14:textId="1EC1529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88A0530" w14:textId="36D93D6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1F5BC95" w14:textId="783DC4B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B50782C" w14:textId="4CA5F2C2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57A278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7E7B37" w14:textId="70A1867E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649D894" w14:textId="5A82B4D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A06794F" w14:textId="09F7EFCB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568B9D7" w14:textId="0F18962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DAE6DC2" w14:textId="289945FA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7B580AC" w14:textId="769E2D2F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9160E1E" w14:textId="68B93A8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E28613F" w14:textId="2DFE6A6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E27B19D" w14:textId="286E174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3D59419" w14:textId="77316B76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9F6888" w14:textId="69740049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3F39268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4A9AF6" w14:textId="70C5586B" w:rsidR="005F3697" w:rsidRPr="0008261E" w:rsidRDefault="005F3697" w:rsidP="005F3697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27CF92" w14:textId="288E6B11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52E5B6" w14:textId="09F6A380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435081" w14:textId="37D0B8F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745973" w14:textId="3CA0343E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9882E4" w14:textId="6970D50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4E2572B" w14:textId="7B7B8D7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36EDA8" w14:textId="50C84A65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48021F" w14:textId="1E0DB3C7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865306" w14:textId="0F9EAC9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2BFF73" w14:textId="5A389013" w:rsidR="005F3697" w:rsidRPr="0008261E" w:rsidRDefault="005F3697" w:rsidP="005F3697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</w:tbl>
    <w:p w14:paraId="1E17377E" w14:textId="77777777" w:rsidR="006224D4" w:rsidRDefault="006224D4" w:rsidP="006224D4">
      <w:pPr>
        <w:tabs>
          <w:tab w:val="left" w:pos="1701"/>
        </w:tabs>
        <w:spacing w:after="120"/>
        <w:rPr>
          <w:rFonts w:ascii="Verdana" w:hAnsi="Verdana"/>
          <w:b/>
          <w:color w:val="000000"/>
          <w:sz w:val="20"/>
          <w:szCs w:val="20"/>
        </w:rPr>
      </w:pPr>
    </w:p>
    <w:p w14:paraId="580730B0" w14:textId="77777777" w:rsidR="005F3697" w:rsidRDefault="005F3697">
      <w:r>
        <w:br w:type="page"/>
      </w:r>
    </w:p>
    <w:p w14:paraId="26E3BBE9" w14:textId="08CA0036" w:rsidR="005F3697" w:rsidRDefault="005F3697" w:rsidP="005F3697">
      <w:pPr>
        <w:pStyle w:val="titolotabelle"/>
      </w:pPr>
      <w:bookmarkStart w:id="26" w:name="_Toc83285288"/>
      <w:r w:rsidRPr="007F01DA">
        <w:lastRenderedPageBreak/>
        <w:t xml:space="preserve">Allegato </w:t>
      </w:r>
      <w:r>
        <w:t>4</w:t>
      </w:r>
      <w:r w:rsidRPr="007F01DA">
        <w:t>.</w:t>
      </w:r>
      <w:r>
        <w:t>5</w:t>
      </w:r>
      <w:r w:rsidRPr="007F01DA">
        <w:t>.</w:t>
      </w:r>
      <w:r w:rsidRPr="007F01DA">
        <w:tab/>
      </w:r>
      <w:r w:rsidR="000872A2" w:rsidRPr="000872A2">
        <w:t xml:space="preserve">Utenza e prestazioni </w:t>
      </w:r>
      <w:proofErr w:type="spellStart"/>
      <w:r w:rsidR="000872A2" w:rsidRPr="000872A2">
        <w:t>SerD</w:t>
      </w:r>
      <w:proofErr w:type="spellEnd"/>
      <w:r w:rsidR="000872A2" w:rsidRPr="000872A2">
        <w:t xml:space="preserve"> Asl Roma 5 </w:t>
      </w:r>
      <w:r w:rsidR="000872A2">
        <w:t>-</w:t>
      </w:r>
      <w:r w:rsidR="000872A2" w:rsidRPr="000872A2">
        <w:t xml:space="preserve"> 2020</w:t>
      </w:r>
      <w:bookmarkEnd w:id="26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03531221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9ACA9AC" w14:textId="1B852E26" w:rsidR="005F3697" w:rsidRPr="0008261E" w:rsidRDefault="000872A2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0872A2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0872A2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Roma</w:t>
            </w:r>
            <w:r w:rsidR="00E47DF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</w:t>
            </w:r>
            <w:r w:rsidRPr="000872A2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5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FF5DEA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66BD58E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1EC927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BBB859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400F21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5F3697" w:rsidRPr="00554E50" w14:paraId="53DCC601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24EB25F3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6C1BAA5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7C623B3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5F85CF8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2B77F45E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33E6911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2F5807A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5F2965C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52328FA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78BD1BD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09E290E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6F76B6DE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A4EC07" w14:textId="3651EDDC" w:rsidR="000872A2" w:rsidRPr="0008261E" w:rsidRDefault="000872A2" w:rsidP="000872A2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FFB64F" w14:textId="38F0DCC0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154821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01F8E0" w14:textId="52B85C2A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1033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B56CBC" w14:textId="79BC6E6F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138775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194D74" w14:textId="1E362EEF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BD16DD" w14:textId="3C8AEE38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14350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22C6D7" w14:textId="4520A860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188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332CE6" w14:textId="3B80FC8E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912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4E6B12" w14:textId="7E02DD08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6E3A26" w14:textId="7CF19BF2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812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B9AEE0" w14:textId="6878EB81" w:rsidR="000872A2" w:rsidRPr="0008261E" w:rsidRDefault="000872A2" w:rsidP="000872A2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</w:p>
        </w:tc>
      </w:tr>
      <w:tr w:rsidR="002B2DE1" w:rsidRPr="00554E50" w14:paraId="00BAE08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8524747" w14:textId="62A26FF1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7854689" w14:textId="730DF8D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EEFC425" w14:textId="4FF6A47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F449922" w14:textId="282A213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5B37115" w14:textId="64C7E02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0063AA1" w14:textId="009F83F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03D9AE" w14:textId="5B82561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0C29B9D" w14:textId="0C2D344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D8AE65" w14:textId="2CB557A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7A73096" w14:textId="76FF129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3FFA072" w14:textId="7B6AAF84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34C9F83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C4352FD" w14:textId="0DA20ADE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D36823" w14:textId="18AF351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4EDCD9" w14:textId="4932251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67B2F9E" w14:textId="03DB61D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EDEC8D7" w14:textId="07DE4C7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3CBD777" w14:textId="2994A4E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E15D7B4" w14:textId="4D32CE9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7010EBF" w14:textId="6DDAEAF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E9FA70D" w14:textId="0A1F3C7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DD88C9E" w14:textId="72F746E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7975CA4" w14:textId="24B253C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2C759A1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3441A64" w14:textId="0DD5619F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6B541F3" w14:textId="2959F50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AFD608" w14:textId="130C297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EB2A0B5" w14:textId="5FED614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5CC3B9D" w14:textId="6B5D2A3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17B341" w14:textId="16D939F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3448773" w14:textId="550541E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70D2185" w14:textId="536FB5F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CB9D85" w14:textId="0748007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766C59E" w14:textId="4626603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B8111F" w14:textId="1DD372D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77D0A1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6A65228" w14:textId="55F8FF17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AA9988" w14:textId="6FC9315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CD0B772" w14:textId="0BB9E0F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1A5D5E" w14:textId="506D42A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47CA788" w14:textId="34524A5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D33D1B7" w14:textId="735C6B3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80133FF" w14:textId="229890D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134814C" w14:textId="4D7B9A9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6511B45" w14:textId="59AE153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0901E07" w14:textId="0F491D34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3DCC4F7" w14:textId="1C75B74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6B1E34C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2F86CA4" w14:textId="33A1A2A1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F6CC570" w14:textId="3040768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ADF4F2D" w14:textId="6BFDF104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3ED43FF" w14:textId="07F94E5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0564E86" w14:textId="3FEFE45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0F500E" w14:textId="346CEA0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87F2012" w14:textId="2C54927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FFE3D76" w14:textId="09AB2B7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788B96D" w14:textId="2F27E01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33E5142" w14:textId="4911E2D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C00F78" w14:textId="5D3CA61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1E3BDFE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0DC7DE2" w14:textId="41743E09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D5FFAD" w14:textId="04DBA19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9391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DBE48A6" w14:textId="2BF71DA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7F5BB25" w14:textId="24B2EF1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9194A6E" w14:textId="115096D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A4920D5" w14:textId="4BAD1CE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27D7CC8" w14:textId="3FEF158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28EE62" w14:textId="1FC4DCF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44DE464" w14:textId="409A1E0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B3FB269" w14:textId="5D7756B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5AC4E11" w14:textId="7BC46F3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0872A2" w:rsidRPr="00554E50" w14:paraId="547E2DDC" w14:textId="77777777" w:rsidTr="001A67C9">
        <w:tc>
          <w:tcPr>
            <w:tcW w:w="4131" w:type="dxa"/>
            <w:shd w:val="clear" w:color="000000" w:fill="FFFFFF"/>
            <w:vAlign w:val="center"/>
          </w:tcPr>
          <w:p w14:paraId="7A09992D" w14:textId="29AFB9C1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D4641A4" w14:textId="274C354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137560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B5118CD" w14:textId="2BA1DEA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13163B7" w14:textId="07DBD3C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126339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ECB250A" w14:textId="0E74AFE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258EE5D" w14:textId="149260C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10269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8BD37D5" w14:textId="38D3779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13BC3F" w14:textId="6C678BE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6299CDE" w14:textId="2936C73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573E4A3" w14:textId="779DA55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A1721F3" w14:textId="4F378F6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0872A2" w:rsidRPr="00554E50" w14:paraId="370DF1AB" w14:textId="77777777" w:rsidTr="001A67C9">
        <w:tc>
          <w:tcPr>
            <w:tcW w:w="4131" w:type="dxa"/>
            <w:shd w:val="clear" w:color="000000" w:fill="FFFFFF"/>
            <w:vAlign w:val="center"/>
          </w:tcPr>
          <w:p w14:paraId="07B22ED0" w14:textId="0E1810A7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9BA8587" w14:textId="58ACA15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3A16D13" w14:textId="267AE4F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2E2545C" w14:textId="6761E17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FCB1AD2" w14:textId="6949EA2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DD0DC7B" w14:textId="15BBFBE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0A72DA1" w14:textId="20C6228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88E563F" w14:textId="2F87E18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78FAA25" w14:textId="0907CF5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D7F1F91" w14:textId="157CB87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0EAB426" w14:textId="5B47BD6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872A2" w:rsidRPr="00554E50" w14:paraId="4D2FB803" w14:textId="77777777" w:rsidTr="001A67C9">
        <w:tc>
          <w:tcPr>
            <w:tcW w:w="4131" w:type="dxa"/>
            <w:shd w:val="clear" w:color="000000" w:fill="FFFFFF"/>
            <w:vAlign w:val="center"/>
          </w:tcPr>
          <w:p w14:paraId="2CFCFB1F" w14:textId="59E50051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03AB17A" w14:textId="523A80B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6B7474C" w14:textId="19E7B0D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0370E5F" w14:textId="60E39C1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B2F199E" w14:textId="525ED89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8F6AAB3" w14:textId="2FE0F3C4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9FF68E0" w14:textId="34098CE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66716AB" w14:textId="3E29F29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DD67ED" w14:textId="65B5B68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7E8C5B7" w14:textId="32F74BE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7F5D66C" w14:textId="2B71641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872A2" w:rsidRPr="00554E50" w14:paraId="1FD1662C" w14:textId="77777777" w:rsidTr="001A67C9">
        <w:tc>
          <w:tcPr>
            <w:tcW w:w="4131" w:type="dxa"/>
            <w:shd w:val="clear" w:color="000000" w:fill="FFFFFF"/>
            <w:vAlign w:val="center"/>
          </w:tcPr>
          <w:p w14:paraId="3AB32F92" w14:textId="3B065DE9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734BDC6" w14:textId="7DCCBBA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D60FE38" w14:textId="090FF30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D05610A" w14:textId="43ED974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268AD67" w14:textId="0129826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4D10A0D" w14:textId="03119D8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27B996C" w14:textId="786BD8A4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AB99216" w14:textId="5B21938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C262545" w14:textId="47D3B86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E708249" w14:textId="0F137B4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D430987" w14:textId="15F5D51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872A2" w:rsidRPr="00554E50" w14:paraId="7B0F5B36" w14:textId="77777777" w:rsidTr="001A67C9">
        <w:tc>
          <w:tcPr>
            <w:tcW w:w="4131" w:type="dxa"/>
            <w:shd w:val="clear" w:color="000000" w:fill="FFFFFF"/>
            <w:vAlign w:val="center"/>
          </w:tcPr>
          <w:p w14:paraId="3F496F90" w14:textId="23C3EA4B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F49CF62" w14:textId="5068655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DA5EE44" w14:textId="780E198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1B296B8" w14:textId="4C3CE31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B4CFFE3" w14:textId="36F5A63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40188CD" w14:textId="1B91616E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9E9D226" w14:textId="22E3F15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A2FE60E" w14:textId="247611B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A99704B" w14:textId="50EDCA0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B75B27B" w14:textId="65A1FA9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D4CEC3B" w14:textId="2988EDE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894A69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72B2746" w14:textId="106FF2EA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D8E5742" w14:textId="3051238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8B66CFA" w14:textId="2AB49B9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97F58CF" w14:textId="149B848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57EDA90" w14:textId="0608597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E938639" w14:textId="3FC8382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C913697" w14:textId="44A1730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9E7F853" w14:textId="7CE6188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32E6E35" w14:textId="1EF4B29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746A9DE" w14:textId="1DB6CD0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CEF6F7C" w14:textId="2078A353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4FA6049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9C8A236" w14:textId="5A84C44A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103CEE8" w14:textId="53F9788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A25533B" w14:textId="190BD527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F6B3B5" w14:textId="03D59EB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5911B8" w14:textId="689240A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F096B4D" w14:textId="1A4E8E8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766504D" w14:textId="57D6608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235FF4" w14:textId="5044A2F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7250681" w14:textId="781CED9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2776E3C" w14:textId="13AE05D8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ACCD8CC" w14:textId="53CDCB0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0023594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F0BFAA4" w14:textId="5F0DB16C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99B25DD" w14:textId="12C8ECC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00889A4" w14:textId="6CFA1D9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2954A3E" w14:textId="72D9C9A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44E1B6A" w14:textId="624A285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37EAB1E" w14:textId="30C7E0B0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D77702B" w14:textId="458BB75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A170C64" w14:textId="2D5CF4B5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143524F" w14:textId="324E5B6D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EB995CF" w14:textId="0532B9B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0B522BA" w14:textId="7646A30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872A2" w:rsidRPr="00554E50" w14:paraId="7A6A4F3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FCE39D9" w14:textId="314AF850" w:rsidR="000872A2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58DED74" w14:textId="3624DA27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DB811C" w14:textId="15898DE0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F506AE" w14:textId="037D36BD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60E368C" w14:textId="0A74A896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A4F83EE" w14:textId="5CAC03BF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8530F4" w14:textId="23EB1E7F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B3E545" w14:textId="5991EEA6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6F5FBC" w14:textId="36D1A8E7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B876B4" w14:textId="3232CD19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AEB533" w14:textId="449BE110" w:rsidR="000872A2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B0F9877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6F2F67" w14:textId="04B5ADEA" w:rsidR="000872A2" w:rsidRPr="0008261E" w:rsidRDefault="000872A2" w:rsidP="000872A2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7A64A6" w14:textId="789373D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74132B" w14:textId="1934289C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100A74" w14:textId="79F3DDAF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6DAF9A" w14:textId="7662A1F1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F667E9" w14:textId="2B20BE7A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FD1BA1" w14:textId="5E8C288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19BBFE" w14:textId="687CECC9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4DC434" w14:textId="36F31F2B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6D0349" w14:textId="0EB91CB2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24063A" w14:textId="6BC8C816" w:rsidR="000872A2" w:rsidRPr="0008261E" w:rsidRDefault="000872A2" w:rsidP="000872A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0058EC52" w14:textId="77777777" w:rsidR="005F3697" w:rsidRDefault="005F3697" w:rsidP="005F3697">
      <w:pPr>
        <w:pStyle w:val="segue"/>
      </w:pPr>
      <w:r>
        <w:t>segue</w:t>
      </w:r>
    </w:p>
    <w:p w14:paraId="6E6EA628" w14:textId="77777777" w:rsidR="005F3697" w:rsidRDefault="005F3697" w:rsidP="005F369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5E9385B" w14:textId="622B48C0" w:rsidR="005F3697" w:rsidRDefault="005F3697" w:rsidP="005F369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3A698B">
        <w:t>5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06032E2B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F23CB9A" w14:textId="1BDED86F" w:rsidR="005F3697" w:rsidRPr="0008261E" w:rsidRDefault="003A698B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3A698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5: Monterotondo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B46DD4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8A3392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8D4FAB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DA22A8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1452E0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3846F329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30ECB83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A23AA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FB0FF3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3CE0E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E8D405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EACA9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6B9D9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885D7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75F13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9B304F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D39D5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009AB53B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EB315B" w14:textId="124E2549" w:rsidR="007F2CD1" w:rsidRPr="0008261E" w:rsidRDefault="007F2CD1" w:rsidP="007F2CD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D13226" w14:textId="23E8E6CE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45741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7D9738" w14:textId="3411B762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331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1F411E" w14:textId="098973F3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41886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120CD2" w14:textId="0C1B7B07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827D80" w14:textId="0A6D5ECD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3750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156D98" w14:textId="7D9F179E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1A2EBE" w14:textId="25B2E898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8016A6" w14:textId="04DAF654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F1C02A" w14:textId="343D7E68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65C746" w14:textId="1652A831" w:rsidR="007F2CD1" w:rsidRPr="0008261E" w:rsidRDefault="007F2CD1" w:rsidP="007F2CD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</w:tr>
      <w:tr w:rsidR="002B2DE1" w:rsidRPr="00554E50" w14:paraId="5A791E1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274205" w14:textId="5014BAC8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1C8C63" w14:textId="4BDC067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429DB6" w14:textId="2784A7B9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7A93099" w14:textId="0C7DB624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BA437C" w14:textId="087EF57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4BBC716" w14:textId="1AC89F3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D16511" w14:textId="5567672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61F215A" w14:textId="7A7AEDF9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34F745A" w14:textId="347F367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A2F87CC" w14:textId="0BC45C9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C79748C" w14:textId="34F4739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7287234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3841C50" w14:textId="321F6BBD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E3F1F9A" w14:textId="72D79241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6AC1835" w14:textId="0F3594F5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3298B1C" w14:textId="3CF3188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CA938D" w14:textId="41EDE88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58B7505" w14:textId="0898DF7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1510C3" w14:textId="02E176CF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D3101C7" w14:textId="35E15A8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C1DE95D" w14:textId="2FBB1E3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28E65DC" w14:textId="30C70B1F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BE670EE" w14:textId="7BCC72B6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356384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561BD00" w14:textId="2463B066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19C9139" w14:textId="18CBD95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E7C2AF1" w14:textId="3A62BC5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C886DB0" w14:textId="3000B73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E4E8CF" w14:textId="33AAC76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C40805" w14:textId="2C5B635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B7471D9" w14:textId="0CA07E20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D4056FD" w14:textId="72040B7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8561ADB" w14:textId="4F37BFE9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A50E918" w14:textId="6F81A465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D0B3DFF" w14:textId="3FE125E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237988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DB9D110" w14:textId="08EE7E2B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C96218F" w14:textId="620341A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692677B" w14:textId="79088130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998AF54" w14:textId="7C8673F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8AF499" w14:textId="246ECE3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AD64535" w14:textId="3CDFDB7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929E1DE" w14:textId="14AAA74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6CAB7E5" w14:textId="499EAC21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9FDB983" w14:textId="5D224CF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5C2B106" w14:textId="35F0632F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90E3C99" w14:textId="14C5F54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37AC02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9E2DF1C" w14:textId="5202917E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F96293C" w14:textId="24A9134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EB8CA7E" w14:textId="1A3583C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23D52F7" w14:textId="7FD5489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5A485B3" w14:textId="7743755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3AA182B" w14:textId="28C31CA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F6DF1ED" w14:textId="20F8894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E6F5CD" w14:textId="06FCCD1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270981C" w14:textId="70DB414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4882D75" w14:textId="6DD69720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744BFB0" w14:textId="65616B5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592F935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72A12ED" w14:textId="3D50711D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424CC84" w14:textId="54D1F23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2C6A331" w14:textId="655A50C9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96F7453" w14:textId="5091D80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CE9913" w14:textId="2E56B221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7D350BB" w14:textId="4502060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0CD062D" w14:textId="3CCE623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472C9EF" w14:textId="69609786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2B9AAA6" w14:textId="1282998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7D44719" w14:textId="048E5755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5B844AE" w14:textId="4BBF01B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02DC00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1343910" w14:textId="1578B67B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7DE718" w14:textId="5BB8125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81733BF" w14:textId="38823D2D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D2910C9" w14:textId="61A5A4C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37927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75C629" w14:textId="0E2DF9F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3FF640" w14:textId="5262463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2389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0D6C9B2" w14:textId="0B7B0AEE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B048056" w14:textId="77A4C1D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6BC58CE" w14:textId="441E78E4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2A7B074" w14:textId="7AC121F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6290EE8" w14:textId="1AEE3E8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25CE47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62CE65E" w14:textId="34E6C433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38EA0D4" w14:textId="1E5006E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1BCC871" w14:textId="5F721662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6298AD" w14:textId="22B5642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B8807FA" w14:textId="797006DA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A6E7A6" w14:textId="46D74E10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A119F5F" w14:textId="7A6F450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11BF812" w14:textId="4DCECFD8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908AE57" w14:textId="6B6500B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D153DB7" w14:textId="446BB8C5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2ED3D7F" w14:textId="4C17762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F2CD1" w:rsidRPr="00554E50" w14:paraId="4062290B" w14:textId="77777777" w:rsidTr="001A67C9">
        <w:tc>
          <w:tcPr>
            <w:tcW w:w="4131" w:type="dxa"/>
            <w:shd w:val="clear" w:color="000000" w:fill="FFFFFF"/>
            <w:vAlign w:val="center"/>
          </w:tcPr>
          <w:p w14:paraId="20B56CF8" w14:textId="679033C3" w:rsidR="007F2CD1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B22385D" w14:textId="0F9AC49B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AD93290" w14:textId="0A113F8B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9756BA6" w14:textId="1363B08C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8AF6EA9" w14:textId="1A19C700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D351B72" w14:textId="5305C281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96A93EB" w14:textId="6D45F236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8B97E5B" w14:textId="0F1FBAB2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F3136B0" w14:textId="65B81FC5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E0BB84F" w14:textId="347AFA02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2AA7548" w14:textId="68F83579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EFC67C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0CD5554" w14:textId="475A459F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04F3230" w14:textId="0EC7EDB1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9451787" w14:textId="5129011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AA489CF" w14:textId="2F8EF37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5479607" w14:textId="43540D15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6535D7E" w14:textId="6D20681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736612D" w14:textId="2D45B18F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C3AA9E1" w14:textId="1A99860D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193EEDD" w14:textId="5132524F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33F4AC1" w14:textId="34C6D4F7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E23D056" w14:textId="49DF4D8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F2CD1" w:rsidRPr="00554E50" w14:paraId="2603E2E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254243" w14:textId="184706E7" w:rsidR="007F2CD1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6BD470" w14:textId="7AEE7293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C1AD32" w14:textId="47601805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C1E2F34" w14:textId="59C07724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05C824" w14:textId="7E75E41E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1DBD649" w14:textId="79607BCE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B873C2" w14:textId="4B70F2E4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43D86AA" w14:textId="23BA75D2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63C92D" w14:textId="09B20921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299DA3" w14:textId="52B8D14F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914B56" w14:textId="71776ABE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7F2CD1" w:rsidRPr="00554E50" w14:paraId="456AC3E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5849F3" w14:textId="74D36C67" w:rsidR="007F2CD1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B19BA5B" w14:textId="0E140E1A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0F0F0C" w14:textId="33EAF045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C11EF9" w14:textId="2A73B52E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CDE13E" w14:textId="2836415A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46D680" w14:textId="76C59D39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9FB136" w14:textId="6A8DC60C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5E2DC0" w14:textId="300C9AB4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0DDD04" w14:textId="4B1DCC27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E4BA1F" w14:textId="6880CF27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C4FEAB" w14:textId="4E840C09" w:rsidR="007F2CD1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AE84096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EB6B30" w14:textId="227469EA" w:rsidR="007F2CD1" w:rsidRPr="0008261E" w:rsidRDefault="007F2CD1" w:rsidP="007F2CD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7BCF3B" w14:textId="69E73B6C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C9C628" w14:textId="28A9249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C39718" w14:textId="472B1B0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883948" w14:textId="4302B4E4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0A7D98" w14:textId="5B079A20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81312D" w14:textId="09C98C41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482FAF" w14:textId="343118B4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5A5073" w14:textId="0300A9A9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CD252B" w14:textId="0DC44953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17B0D9" w14:textId="6066840B" w:rsidR="007F2CD1" w:rsidRPr="0008261E" w:rsidRDefault="007F2CD1" w:rsidP="007F2CD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B028677" w14:textId="77777777" w:rsidR="005F3697" w:rsidRDefault="005F3697" w:rsidP="005F3697">
      <w:pPr>
        <w:pStyle w:val="segue"/>
      </w:pPr>
      <w:r>
        <w:t>segue</w:t>
      </w:r>
    </w:p>
    <w:p w14:paraId="2AED8A7A" w14:textId="77777777" w:rsidR="005F3697" w:rsidRDefault="005F3697" w:rsidP="005F369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5E63EE9" w14:textId="4D470F00" w:rsidR="005F3697" w:rsidRDefault="005F3697" w:rsidP="005F369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21437E">
        <w:t>5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34132327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D08739F" w14:textId="4492C1E0" w:rsidR="005F3697" w:rsidRPr="0008261E" w:rsidRDefault="0021437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21437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5: Tivoli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84861B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BD9AA3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8638F5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E7EDF8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451757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D850AE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38645C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76F0B6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A15D43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7B6C1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EDAE7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4A6FA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2AA5FDD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D2C876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53B72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6A68EF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C66E5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0B6C691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010CD2" w14:textId="1E1E01B5" w:rsidR="0021437E" w:rsidRPr="00F83445" w:rsidRDefault="0021437E" w:rsidP="0021437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55D5B0" w14:textId="6EF4248A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68761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F3B573" w14:textId="2DE72361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503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84E7ED" w14:textId="5084E8C2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59161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C23F33" w14:textId="20F844DE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FF41AD" w14:textId="3B1A06BB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8406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873B87" w14:textId="21E8F761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88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036DEE" w14:textId="69DD4F40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444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9D0CAA" w14:textId="3B219756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FBC15B" w14:textId="267DA462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761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35939A" w14:textId="5E4B8AF5" w:rsidR="0021437E" w:rsidRPr="00F83445" w:rsidRDefault="0021437E" w:rsidP="0021437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</w:tr>
      <w:tr w:rsidR="002B2DE1" w:rsidRPr="00554E50" w14:paraId="7EB7501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90871CB" w14:textId="1F2C92B3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4025BCD" w14:textId="277307A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988A641" w14:textId="44C3DD70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5F0332" w14:textId="56529DA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0A9178" w14:textId="1EE3819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27B8F8B" w14:textId="200F9C9F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93EB75D" w14:textId="7AF1EFE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60D4BE5" w14:textId="7924382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7255341" w14:textId="4C72BD03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DF7ADE5" w14:textId="275F77F6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1D6F666" w14:textId="0957815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8EC8FC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989570E" w14:textId="16ADDE9A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DD8AEF" w14:textId="14DE9099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22793F1" w14:textId="656B4D4F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3636955" w14:textId="69746340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7CCA11F" w14:textId="617B1DB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4DE16E" w14:textId="187E64A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CDF128" w14:textId="2BA0C6CE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A96E37" w14:textId="22D3A2C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FF5EFEC" w14:textId="2F8BC21B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9021690" w14:textId="2FE95B4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0286662" w14:textId="1CA80DD3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053EDE8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65568E9" w14:textId="57830D60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5A6B0BF" w14:textId="2CAC0E87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6D78421" w14:textId="6847CC6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4F49976" w14:textId="4F1A183E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6B03BE8" w14:textId="05D1C98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1F6E650" w14:textId="278049C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7EE32EC" w14:textId="0BDEEB19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2479DB" w14:textId="1A28BCA9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A63832C" w14:textId="7F704940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6AC2D2A" w14:textId="37868E9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64D799A" w14:textId="0874D6B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13E1F6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7EB3210" w14:textId="1FBCA2B5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EC6DEB" w14:textId="71FB7AEB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D41D5F8" w14:textId="4E1CA33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1BA5FD6" w14:textId="0588D94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5FB7F4A" w14:textId="36C343F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C4F1EF6" w14:textId="6C12D667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2639E8F" w14:textId="17149D0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2C6899A" w14:textId="7C63D1B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5998E84" w14:textId="67CC1EA7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EFD5949" w14:textId="2B4152C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8571E9B" w14:textId="05F468EB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B3ADAC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46F533" w14:textId="4D21AA76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8399671" w14:textId="3EDE223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44D6310" w14:textId="5C49C41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7DE39F3" w14:textId="1698AD00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361F0A6" w14:textId="5D2E503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59F42F" w14:textId="328384EF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8F98DC8" w14:textId="708D8B09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C12247" w14:textId="20081CD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44CB192" w14:textId="3D91664E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D44F538" w14:textId="606C8DF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980549C" w14:textId="74B9F326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B2740E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BE72882" w14:textId="71D5DD0A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E09C996" w14:textId="3F0DE387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2254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8874879" w14:textId="7B6A742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8F420A6" w14:textId="3BEDFC6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1736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8956036" w14:textId="7E47E54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98E4A4" w14:textId="79AA2E2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5882625" w14:textId="4AEAFCC9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32C269D" w14:textId="2AD8781B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D258AE" w14:textId="6EE37A5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3A110F5" w14:textId="443CF10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51469B0" w14:textId="40AA5200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4020C3E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F0DD91" w14:textId="0627A540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270D7BF" w14:textId="77CD0D9E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63171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E118C95" w14:textId="0BF9D38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24B13EE" w14:textId="0506E49F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55268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5488F90" w14:textId="096C95F7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BB87C0C" w14:textId="167992F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6951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F7BD88F" w14:textId="4E1C96E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D2FDE0E" w14:textId="7B516D7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066C5E2" w14:textId="52ABA12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1C2403F" w14:textId="55C217E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27A639" w14:textId="3DD3449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B2DE1" w:rsidRPr="00554E50" w14:paraId="1FFDA5D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4095887" w14:textId="5F067933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5960F6E" w14:textId="2B78F77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8DAC760" w14:textId="4255033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C1F949A" w14:textId="2FEFA6F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94B2E9" w14:textId="6AFCC13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DA05BC0" w14:textId="1EAE552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BECBD0C" w14:textId="456DD77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41D6F91" w14:textId="2A6F8FDF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84DF168" w14:textId="35309B0B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132F3A1" w14:textId="62146BB4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AB940F4" w14:textId="4F5BAB46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1437E" w:rsidRPr="00554E50" w14:paraId="046483F2" w14:textId="77777777" w:rsidTr="001A67C9">
        <w:tc>
          <w:tcPr>
            <w:tcW w:w="4131" w:type="dxa"/>
            <w:shd w:val="clear" w:color="000000" w:fill="FFFFFF"/>
            <w:vAlign w:val="center"/>
          </w:tcPr>
          <w:p w14:paraId="60CFCA5F" w14:textId="7A244D34" w:rsidR="0021437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E93913B" w14:textId="2A6AC8E3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E373B6F" w14:textId="48257774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7EFD13D" w14:textId="07C83D49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63AE8AD" w14:textId="671CDCC0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CFD14AF" w14:textId="109D3E43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40F3D44" w14:textId="369E9BC3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7AE1C50" w14:textId="57D2E4BA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D811542" w14:textId="494C2F8A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C1969E7" w14:textId="4AEE6B26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600B676" w14:textId="6156065F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157A37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F267B6F" w14:textId="6205C42D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25A24B9" w14:textId="50D17E8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73F870C" w14:textId="73B4ABA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B2CE041" w14:textId="4D5D19F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A3F20E" w14:textId="5F3A3FBA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389F820" w14:textId="4ACFF77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F00B2D2" w14:textId="35A1F54D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8D92244" w14:textId="0AA7928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D046DD6" w14:textId="61E291A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DF66A22" w14:textId="4C7F6C8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1526775" w14:textId="71B3E13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1437E" w:rsidRPr="00554E50" w14:paraId="09B4F73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E80D72" w14:textId="26A11190" w:rsidR="0021437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588EB5" w14:textId="7AF29221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676362" w14:textId="2453F1B0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5C9831" w14:textId="16C44857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24777B9" w14:textId="4A066268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C8F1F0" w14:textId="2343FF6D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F6563C" w14:textId="6B780577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5711AB" w14:textId="3DEABAE2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4D86BE" w14:textId="185BFAF3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36F4A6" w14:textId="576B6A81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546509" w14:textId="445E6E63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1437E" w:rsidRPr="00554E50" w14:paraId="3DAA487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7CD6DD" w14:textId="0A3502FE" w:rsidR="0021437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64BCCFB" w14:textId="27941838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50373D9" w14:textId="68940B0A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8054A7" w14:textId="30E948F9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3C5837" w14:textId="4344744E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411361D" w14:textId="7E0ACF69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559B07" w14:textId="1B1B1726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2920A1" w14:textId="1D26DA47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D5861A" w14:textId="25F9BF2F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4863D1C" w14:textId="15735AB0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CE30E59" w14:textId="6E4C2C59" w:rsidR="0021437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CFFE14E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ABF3A6" w14:textId="03180DAE" w:rsidR="0021437E" w:rsidRPr="0008261E" w:rsidRDefault="0021437E" w:rsidP="0021437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AEF409" w14:textId="1D3607F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D4B0BE" w14:textId="46BF663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142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8D610F" w14:textId="7A5E3605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D155D7" w14:textId="642965BC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D6E754" w14:textId="1F47A76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7573A2" w14:textId="114ADD93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E1D9E8" w14:textId="591F4E81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715AC5" w14:textId="08D8FF4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B407F8" w14:textId="59D2B682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A264BF" w14:textId="2776D418" w:rsidR="0021437E" w:rsidRPr="0008261E" w:rsidRDefault="0021437E" w:rsidP="0021437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607CCDE9" w14:textId="0F78D33E" w:rsidR="005F3697" w:rsidRDefault="005F3697" w:rsidP="005F3697">
      <w:pPr>
        <w:pStyle w:val="continua"/>
      </w:pP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52D61278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EF441E8" w14:textId="785B00CE" w:rsidR="005F3697" w:rsidRPr="0008261E" w:rsidRDefault="007512C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7512C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5: Subiaco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B91281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ABBC6C8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0C5CAF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4F0907B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8795C4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B47F0E2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98F570A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0B057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DE1A6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A879CD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557BC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7A2DA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36278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99720F0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D7682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C4BA7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32A74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1677C237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F100BF" w14:textId="36D0F422" w:rsidR="007512CE" w:rsidRPr="005F3697" w:rsidRDefault="007512CE" w:rsidP="007512C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B64F90" w14:textId="70CD749B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7929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173FA6" w14:textId="20DA1BCB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F19233" w14:textId="5A61C605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7503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82B8FE" w14:textId="5490E043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FFDBE3" w14:textId="5436E08E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426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A377B7" w14:textId="48DC4FE9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34A908" w14:textId="5CE4B87B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4573EB" w14:textId="2CFF4D56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7CDA4F" w14:textId="078DA346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CFDDAB" w14:textId="7DEC5C1C" w:rsidR="007512CE" w:rsidRPr="005F3697" w:rsidRDefault="007512CE" w:rsidP="007512C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7B64E36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B626A56" w14:textId="7DABB89F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9961B1D" w14:textId="2A19EE4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E9B1860" w14:textId="28E2030D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F0309D8" w14:textId="5011EF8D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9D7DC2" w14:textId="6E22B998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EEE5099" w14:textId="65907A3E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796BE40" w14:textId="2E694CA2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D0D475C" w14:textId="5ADF32F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1777168" w14:textId="604ADB8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E468C95" w14:textId="2FBD4FB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38BF5E4" w14:textId="2BD0EBD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3A433C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8759DE5" w14:textId="2CBEE7F5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337372E" w14:textId="3E795321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84CA325" w14:textId="224B754F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F1BAE91" w14:textId="082D2B97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404BF46" w14:textId="0C0D730A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52ACF06" w14:textId="3F04F608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54F6EA" w14:textId="310B1007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49151C3" w14:textId="1C165BEA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5FA8F1D" w14:textId="076D80CA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8512D3D" w14:textId="087D914D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D4177F9" w14:textId="1C38F173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1A0D39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D62DBC3" w14:textId="687456E3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95C7D2" w14:textId="02D717C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11F800F" w14:textId="6AE89C00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0807ED7" w14:textId="6968DD91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C8ECB35" w14:textId="2FB8A27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D169213" w14:textId="3E15D37E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5EEAE95" w14:textId="73B03A34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AC4F24" w14:textId="3F31A4F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D64D6B7" w14:textId="1AE6CDAC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08E24FE" w14:textId="27C840FC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82DD713" w14:textId="5352701E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2B3F0E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E20512" w14:textId="5F262758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E96CBD" w14:textId="4B3DA948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3FD6966" w14:textId="2757973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BC1469F" w14:textId="511A67E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BF1010" w14:textId="21D440EE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CD80888" w14:textId="303CA668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6CC37A1" w14:textId="2C84156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37ED662" w14:textId="5F313CC1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3F33E9A" w14:textId="0AF42842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B55AFC" w14:textId="031D529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970427F" w14:textId="117131A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512CE" w:rsidRPr="00554E50" w14:paraId="124A4E8E" w14:textId="77777777" w:rsidTr="001A67C9">
        <w:tc>
          <w:tcPr>
            <w:tcW w:w="4131" w:type="dxa"/>
            <w:shd w:val="clear" w:color="000000" w:fill="FFFFFF"/>
            <w:vAlign w:val="center"/>
          </w:tcPr>
          <w:p w14:paraId="0C2CD36A" w14:textId="5AFAE97F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EB73DA9" w14:textId="347DDEA4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6C5400E" w14:textId="4A3571B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83733C0" w14:textId="71660B57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8C91E5A" w14:textId="65D5B7B4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69E0EC0" w14:textId="28ACF4C3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8A8D476" w14:textId="608FEAF9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FEB7E51" w14:textId="16F79E2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859E642" w14:textId="6099D718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BE33D21" w14:textId="36D17585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7ACFBF3" w14:textId="491D3C42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6476D21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92724E" w14:textId="16354C26" w:rsidR="007512CE" w:rsidRPr="0008261E" w:rsidRDefault="007512CE" w:rsidP="007512C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37D9BA" w14:textId="2AC42CC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7849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A881AC" w14:textId="21920521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8379CE" w14:textId="75CC48D6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7436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E490E7" w14:textId="2FCB5FDF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97C92F" w14:textId="64AB75F6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0DCCB0" w14:textId="4C504CC2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727A1E" w14:textId="176F9507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C3A63E" w14:textId="6B5D37AB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CD6E18" w14:textId="58764A73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0552D4" w14:textId="6EA917ED" w:rsidR="007512CE" w:rsidRPr="0008261E" w:rsidRDefault="007512CE" w:rsidP="007512C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D3243DC" w14:textId="77777777" w:rsidR="005F3697" w:rsidRDefault="005F3697" w:rsidP="005F3697">
      <w:pPr>
        <w:pStyle w:val="segue"/>
      </w:pPr>
      <w:r>
        <w:t>segue</w:t>
      </w:r>
    </w:p>
    <w:p w14:paraId="2C622398" w14:textId="77777777" w:rsidR="005F3697" w:rsidRDefault="005F3697" w:rsidP="005F3697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BFC3B6F" w14:textId="2A9C1E3A" w:rsidR="005F3697" w:rsidRDefault="005F3697" w:rsidP="005F3697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835013">
        <w:t>5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45" w:type="dxa"/>
          <w:left w:w="70" w:type="dxa"/>
          <w:bottom w:w="45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61EBFF02" w14:textId="77777777" w:rsidTr="00E8570A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680FA87" w14:textId="3B41CB85" w:rsidR="005F3697" w:rsidRPr="0008261E" w:rsidRDefault="00835013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83501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5: Colleferro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D17C16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363FE6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E24DCFD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73EA8A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9D816B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2324F51" w14:textId="77777777" w:rsidTr="00E8570A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A2E717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5881E6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02D5A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CAE35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F7FAC7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08056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C3444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1E9902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4E08CF6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58C8BCA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DB96BC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19472281" w14:textId="77777777" w:rsidTr="00E8570A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197F8F" w14:textId="6DE5747C" w:rsidR="00835013" w:rsidRPr="005F3697" w:rsidRDefault="00835013" w:rsidP="0083501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3F8670" w14:textId="5E2C8404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32296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156056" w14:textId="3CC72821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1DA193" w14:textId="2B8F5601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30225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CC788B" w14:textId="082498A0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3934CD" w14:textId="39771DDC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1768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AB812E" w14:textId="79CF3BFE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8779FB" w14:textId="35C69A4C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5F7BD5" w14:textId="476DA50C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1E7891" w14:textId="412E5777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041284" w14:textId="4D905FF2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35845DAE" w14:textId="77777777" w:rsidTr="00E8570A">
        <w:tc>
          <w:tcPr>
            <w:tcW w:w="4131" w:type="dxa"/>
            <w:shd w:val="clear" w:color="000000" w:fill="FFFFFF"/>
            <w:vAlign w:val="center"/>
            <w:hideMark/>
          </w:tcPr>
          <w:p w14:paraId="59036C74" w14:textId="25E6659A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36483D1" w14:textId="0149BD4B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221D56B" w14:textId="73D8632F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7056AAD" w14:textId="7BC64B0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DA2B9D" w14:textId="18451B0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DC80BC9" w14:textId="2AAD8156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E79117C" w14:textId="1E945D6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5A0985D" w14:textId="6C60378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D020B37" w14:textId="3623F2FF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275183F" w14:textId="28A1A681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12FE581" w14:textId="5534366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A453B31" w14:textId="77777777" w:rsidTr="00E8570A">
        <w:tc>
          <w:tcPr>
            <w:tcW w:w="4131" w:type="dxa"/>
            <w:shd w:val="clear" w:color="000000" w:fill="FFFFFF"/>
            <w:vAlign w:val="center"/>
            <w:hideMark/>
          </w:tcPr>
          <w:p w14:paraId="320AB18E" w14:textId="76E6DC20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4A6A27" w14:textId="0573E62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4D744A4" w14:textId="4F0554C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17125B1" w14:textId="037616F3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CBFB02C" w14:textId="138FCBF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0D65CA8" w14:textId="4ADF0D81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AAD563F" w14:textId="63FF663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6D29816" w14:textId="52B838C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8215EBC" w14:textId="0034FB5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33C047F" w14:textId="57955A2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08570CD" w14:textId="6C84638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3AF4326" w14:textId="77777777" w:rsidTr="00E8570A">
        <w:tc>
          <w:tcPr>
            <w:tcW w:w="4131" w:type="dxa"/>
            <w:shd w:val="clear" w:color="000000" w:fill="FFFFFF"/>
            <w:vAlign w:val="center"/>
            <w:hideMark/>
          </w:tcPr>
          <w:p w14:paraId="2CFCB506" w14:textId="4377CE78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5B96212" w14:textId="29011CE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3F443E6" w14:textId="4FADDF71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CDDB608" w14:textId="2E78DFC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9D24D3" w14:textId="5B76005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79A9D47" w14:textId="596D670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190727A" w14:textId="682848D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D848950" w14:textId="75CB2A3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094977B" w14:textId="6E0EA89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F842639" w14:textId="3661707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BB18B3" w14:textId="462965D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2327056" w14:textId="77777777" w:rsidTr="00E8570A">
        <w:tc>
          <w:tcPr>
            <w:tcW w:w="4131" w:type="dxa"/>
            <w:shd w:val="clear" w:color="000000" w:fill="FFFFFF"/>
            <w:vAlign w:val="center"/>
            <w:hideMark/>
          </w:tcPr>
          <w:p w14:paraId="35AFE485" w14:textId="56A78616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7DE8262" w14:textId="0945E9C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E3CA8B0" w14:textId="28D03FCB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2065E5" w14:textId="307CDB6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DF1C2B4" w14:textId="51AFAB2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EC75C4A" w14:textId="41A10D1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12C681D" w14:textId="1BA7F80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FA2E339" w14:textId="30A47B4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F3CE82" w14:textId="6E2AA943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2463D8A" w14:textId="6FE1A00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B38CEF" w14:textId="5E1C4E5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78FDD010" w14:textId="77777777" w:rsidTr="00E8570A">
        <w:tc>
          <w:tcPr>
            <w:tcW w:w="4131" w:type="dxa"/>
            <w:shd w:val="clear" w:color="000000" w:fill="FFFFFF"/>
            <w:vAlign w:val="center"/>
          </w:tcPr>
          <w:p w14:paraId="040C5FF9" w14:textId="2BC07638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9CA86EE" w14:textId="13C14E2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9A75080" w14:textId="47FE580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2C7F187" w14:textId="4F8D563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B899646" w14:textId="62FF3FE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856A0D2" w14:textId="2B5DF97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E646444" w14:textId="4060B56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C676597" w14:textId="29095AD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5B10016" w14:textId="163E3E31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25D289B" w14:textId="1A74C223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AEB8944" w14:textId="522EDCA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FCE1EA8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C23F843" w14:textId="00C5EE59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AF80552" w14:textId="2153E00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4359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7F0F29B" w14:textId="18A5E76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197F9A6" w14:textId="60917FF3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3288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E51513D" w14:textId="4F419FB1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0A65545" w14:textId="1FFBBD1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822162C" w14:textId="33BA7576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EB99B95" w14:textId="0D02A444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215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19277DF" w14:textId="61294E7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B0D9090" w14:textId="5792E695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26FA307" w14:textId="7F8F8D7A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73502FA4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17AE813" w14:textId="7164132F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2600F6" w14:textId="7F149CB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26224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FFB1F5" w14:textId="52B8C54B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5B06FB" w14:textId="6198194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25708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6279224" w14:textId="2A2C299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1E4970" w14:textId="78B05E4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F45023" w14:textId="0E7951C9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B331B2" w14:textId="30E22894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86517C" w14:textId="59A52EA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6F0B107" w14:textId="1C3A18F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C42F1D" w14:textId="56466C0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5D2CA157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40AB0D" w14:textId="49A71113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9EEF0F5" w14:textId="1D25232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9EBBAC" w14:textId="317A08A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A929910" w14:textId="7F1D3D6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06E404" w14:textId="3CA208D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6621D4" w14:textId="51FC376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2C9A95" w14:textId="60690083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33146E" w14:textId="030F74EF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A392AE" w14:textId="0B24C30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3F0B6E" w14:textId="382C886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A65C37" w14:textId="3FB9B6B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41CAAFE3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366E02" w14:textId="58D7F0D8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270FAF" w14:textId="6DDC5884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0914E99" w14:textId="6940205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80E287" w14:textId="00C3CD2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7F2F8F" w14:textId="2FFFA90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505013" w14:textId="6872D254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1CBB8C" w14:textId="33B2527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53D11C" w14:textId="091E894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8A048E" w14:textId="747DE573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DD65D9" w14:textId="355B309F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98FA65" w14:textId="6F95157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34F4B74F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7CA74F9" w14:textId="646884DC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CF63AAA" w14:textId="46359A89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356D2B" w14:textId="011F541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A9C332" w14:textId="2DADE3A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B20DF5" w14:textId="545F0EF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CE6411" w14:textId="1F07883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E1C7F3" w14:textId="7122571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C0A513" w14:textId="4D5A267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897DAE" w14:textId="23087B2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A74365" w14:textId="137284F9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6D14298" w14:textId="36702EE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14774D02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290F5E" w14:textId="4B80322E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3F4F6E" w14:textId="1B9189B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D71756" w14:textId="23119953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A7190E" w14:textId="5EAE8E1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790D9E" w14:textId="0CD37A9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0C56F1" w14:textId="1A3D24F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702EA6" w14:textId="6F57D8D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BA5AA4" w14:textId="0F0A1374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34123A" w14:textId="5B02C9D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AC344E" w14:textId="1C5C1EC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5F6A22" w14:textId="148F063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4C9A7668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D1F11C" w14:textId="642E419A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1B9F87" w14:textId="1DC1C40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C3EE82" w14:textId="04D812BB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A1E3CC" w14:textId="4265665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ACB22C" w14:textId="39D0500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E3C0A25" w14:textId="3E2718A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05DDDD9" w14:textId="1F9C6BD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148E59" w14:textId="4FC5247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A5AEDF" w14:textId="209A343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326E44" w14:textId="6E38A51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BCE498" w14:textId="56808BA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5641F3A0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55A628" w14:textId="1C7A28BD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D4234D" w14:textId="15798E7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5B017D" w14:textId="735A25D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54DAF2" w14:textId="646BA4E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605B25" w14:textId="10A29B2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955D21" w14:textId="4927AB9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2287CA" w14:textId="11EFB4E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C03130" w14:textId="33FCAA7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2BF25A" w14:textId="7F252E5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FD4075" w14:textId="506F8A8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9EB993" w14:textId="622275D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22091D70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7FC42B8" w14:textId="5F0EE123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mediazione culturale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984BDB" w14:textId="58DFF27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A3078B" w14:textId="2266085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654A6B" w14:textId="3F5AB92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E4CC6E" w14:textId="167E45A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835E79" w14:textId="0542861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CBF882" w14:textId="641DD35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09880A" w14:textId="6741FEBB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B4C85D" w14:textId="69D6405F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7784BA" w14:textId="5B7060B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2BD7F7" w14:textId="013A3A8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5013" w:rsidRPr="00554E50" w14:paraId="5A73F945" w14:textId="77777777" w:rsidTr="00E8570A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700C86" w14:textId="31E3E073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9D4A39" w14:textId="0E26775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352282" w14:textId="74BD289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C7998BD" w14:textId="17CB4B9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E55762" w14:textId="6D1EAA9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C564ACE" w14:textId="4C83C73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5809295" w14:textId="767F3B3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843E7D" w14:textId="0A0F6E79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5E0B85" w14:textId="0D0DC22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EC9315" w14:textId="63DDC30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4D35516" w14:textId="4D8FEF9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80FB75D" w14:textId="77777777" w:rsidTr="00E8570A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BD4FCB" w14:textId="2CE8BB91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AAFAAE" w14:textId="2E1402EF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5FE08A" w14:textId="24F7EE2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360D96" w14:textId="78BB4BC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B40C49" w14:textId="7E55332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48095D" w14:textId="38294E0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9BFB24" w14:textId="2BDF34DB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FE836C" w14:textId="4A3A67E8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049D15" w14:textId="4C9AD1B7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0ACFC0" w14:textId="56DC613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D0B72B" w14:textId="6694D05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543A9AFB" w14:textId="708CCC41" w:rsidR="005F3697" w:rsidRDefault="005F3697" w:rsidP="005F3697">
      <w:pPr>
        <w:pStyle w:val="continua"/>
      </w:pP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45" w:type="dxa"/>
          <w:left w:w="70" w:type="dxa"/>
          <w:bottom w:w="45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F3697" w:rsidRPr="00554E50" w14:paraId="45D19765" w14:textId="77777777" w:rsidTr="00E8570A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7587F20" w14:textId="506F56ED" w:rsidR="005F3697" w:rsidRPr="0008261E" w:rsidRDefault="00835013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83501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5: Palestrina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911D6B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C667654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1D66489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8DBA473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D40B0F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F8562C8" w14:textId="77777777" w:rsidTr="00E8570A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4A9E937" w14:textId="77777777" w:rsidR="005F3697" w:rsidRPr="0008261E" w:rsidRDefault="005F3697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564AF8E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AFCCD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52A11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5FB87CF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960BE7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5398DB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21BA775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9F3F93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FAB8BD1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1FA18D" w14:textId="77777777" w:rsidR="005F3697" w:rsidRPr="0008261E" w:rsidRDefault="005F3697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4CA3F6B1" w14:textId="77777777" w:rsidTr="00E8570A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bottom"/>
            <w:hideMark/>
          </w:tcPr>
          <w:p w14:paraId="1B2B7437" w14:textId="18FC9333" w:rsidR="00835013" w:rsidRPr="005F3697" w:rsidRDefault="00835013" w:rsidP="00835013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16287C" w14:textId="3E7EEB2F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1C1A55" w14:textId="00CBA9A6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2AD6F6" w14:textId="1C673851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85A264" w14:textId="6F85512F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B39619" w14:textId="52285F68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91E04D" w14:textId="5C1C42B4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56ABB0" w14:textId="4EC3625D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053DE1" w14:textId="23A2B559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23AA66" w14:textId="7B09C2CF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4CAD5F" w14:textId="1039DE7A" w:rsidR="00835013" w:rsidRPr="005F3697" w:rsidRDefault="00835013" w:rsidP="00835013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2B2DE1" w:rsidRPr="00554E50" w14:paraId="4E49D9F5" w14:textId="77777777" w:rsidTr="00E8570A">
        <w:tc>
          <w:tcPr>
            <w:tcW w:w="4131" w:type="dxa"/>
            <w:shd w:val="clear" w:color="000000" w:fill="FFFFFF"/>
            <w:vAlign w:val="bottom"/>
            <w:hideMark/>
          </w:tcPr>
          <w:p w14:paraId="493BD4B1" w14:textId="2990636D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75B75D3" w14:textId="5FDEE29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AC3EC3B" w14:textId="4D50E2A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94A5F56" w14:textId="79C9BCA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5384027" w14:textId="19E0C55B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A02172D" w14:textId="1CCC48A4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D3FC855" w14:textId="251224DF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2F51415" w14:textId="344E1BB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F105419" w14:textId="5D0BAD1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077478E" w14:textId="3AC774C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B00F1D2" w14:textId="4B84F05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835013" w:rsidRPr="00554E50" w14:paraId="445D72BF" w14:textId="77777777" w:rsidTr="00E8570A">
        <w:tc>
          <w:tcPr>
            <w:tcW w:w="4131" w:type="dxa"/>
            <w:shd w:val="clear" w:color="000000" w:fill="FFFFFF"/>
            <w:vAlign w:val="bottom"/>
          </w:tcPr>
          <w:p w14:paraId="023B6F96" w14:textId="6F90D1EC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D349054" w14:textId="1978230C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491C142" w14:textId="64E59C5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6AFCA2F" w14:textId="1880B5B1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0EC324F" w14:textId="18DD127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052D43F" w14:textId="390D0EF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4A53CAC" w14:textId="3ECA3194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2154668" w14:textId="4E19B5DB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53AFF44" w14:textId="1B8EC39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35F945E" w14:textId="3BF9679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4CBAA9E" w14:textId="5D87E59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835013" w:rsidRPr="00554E50" w14:paraId="47017DEE" w14:textId="77777777" w:rsidTr="00E8570A">
        <w:tc>
          <w:tcPr>
            <w:tcW w:w="4131" w:type="dxa"/>
            <w:shd w:val="clear" w:color="000000" w:fill="FFFFFF"/>
            <w:vAlign w:val="bottom"/>
          </w:tcPr>
          <w:p w14:paraId="5007F342" w14:textId="56868464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C0C1E11" w14:textId="537E08D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7EA4C03" w14:textId="3EFDBE83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2730720" w14:textId="55FC7B8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1E53004" w14:textId="68625A78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06FD7AD" w14:textId="45BB23E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DB1F9F8" w14:textId="00BFC57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FCF44C7" w14:textId="795F4B02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D8E9482" w14:textId="025308A9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1E40FC6" w14:textId="36F2BC0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53E02E2" w14:textId="43B569B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835013" w:rsidRPr="00554E50" w14:paraId="1EB2510D" w14:textId="77777777" w:rsidTr="00E8570A">
        <w:tc>
          <w:tcPr>
            <w:tcW w:w="4131" w:type="dxa"/>
            <w:shd w:val="clear" w:color="000000" w:fill="FFFFFF"/>
            <w:vAlign w:val="bottom"/>
          </w:tcPr>
          <w:p w14:paraId="1F48E788" w14:textId="0235C856" w:rsidR="00835013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AE71E9A" w14:textId="65FF0885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F8DDDC1" w14:textId="2CBEFE73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080E67E" w14:textId="1163B14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C173E27" w14:textId="658CA09D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2B8117E" w14:textId="5084459E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A83F8E0" w14:textId="3CF9904A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3EF64A4" w14:textId="0FEAC8D0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1F4DB6B" w14:textId="0BA40A76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9926AAB" w14:textId="2DCEEAC7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112F0F3" w14:textId="1F1E625B" w:rsidR="00835013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2B2DE1" w:rsidRPr="00554E50" w14:paraId="58BEE6EE" w14:textId="77777777" w:rsidTr="00E8570A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bottom"/>
            <w:hideMark/>
          </w:tcPr>
          <w:p w14:paraId="3D476C86" w14:textId="57388E9D" w:rsidR="00835013" w:rsidRPr="0008261E" w:rsidRDefault="00835013" w:rsidP="00835013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1B2280" w14:textId="0D8C2DE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076FD4" w14:textId="409E6BF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59DE12" w14:textId="0672B089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A9525F" w14:textId="73428666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C9EDD6" w14:textId="3A15167D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B61716" w14:textId="38D08E93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A099DB" w14:textId="278FDBCC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3B51EF" w14:textId="11F7566E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C2FC8B" w14:textId="2CE5EAE2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5F1540" w14:textId="7AF3EE40" w:rsidR="00835013" w:rsidRPr="0008261E" w:rsidRDefault="00835013" w:rsidP="0083501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</w:tbl>
    <w:p w14:paraId="2EA995F5" w14:textId="77777777" w:rsidR="00E8570A" w:rsidRDefault="00E8570A" w:rsidP="008D37EB">
      <w:pPr>
        <w:pStyle w:val="titolotabelle"/>
      </w:pPr>
    </w:p>
    <w:p w14:paraId="3022AC09" w14:textId="3AEAB032" w:rsidR="008D37EB" w:rsidRDefault="008D37EB" w:rsidP="008D37EB">
      <w:pPr>
        <w:pStyle w:val="titolotabelle"/>
      </w:pPr>
      <w:bookmarkStart w:id="27" w:name="_Toc83285289"/>
      <w:r w:rsidRPr="007F01DA">
        <w:lastRenderedPageBreak/>
        <w:t xml:space="preserve">Allegato </w:t>
      </w:r>
      <w:r>
        <w:t>4</w:t>
      </w:r>
      <w:r w:rsidRPr="007F01DA">
        <w:t>.</w:t>
      </w:r>
      <w:r>
        <w:t>6</w:t>
      </w:r>
      <w:r w:rsidRPr="007F01DA">
        <w:t>.</w:t>
      </w:r>
      <w:r w:rsidRPr="007F01DA">
        <w:tab/>
      </w:r>
      <w:r w:rsidR="00E00C15" w:rsidRPr="00E00C15">
        <w:t xml:space="preserve">Utenza e prestazioni </w:t>
      </w:r>
      <w:proofErr w:type="spellStart"/>
      <w:r w:rsidR="00E00C15" w:rsidRPr="00E00C15">
        <w:t>SerD</w:t>
      </w:r>
      <w:proofErr w:type="spellEnd"/>
      <w:r w:rsidR="00E00C15" w:rsidRPr="00E00C15">
        <w:t xml:space="preserve"> Asl Roma</w:t>
      </w:r>
      <w:r w:rsidR="00C2295A">
        <w:t xml:space="preserve"> </w:t>
      </w:r>
      <w:r w:rsidR="00E00C15" w:rsidRPr="00E00C15">
        <w:t>6 - 2020</w:t>
      </w:r>
      <w:bookmarkEnd w:id="27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0E49DC9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3D2EAC69" w14:textId="78516B4E" w:rsidR="008D37EB" w:rsidRPr="0008261E" w:rsidRDefault="005226B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5226B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5226B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Roma 6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2991B8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6C0D1C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E3D3FD9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EC73F45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CD3394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8D37EB" w:rsidRPr="00554E50" w14:paraId="2E12EC0D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429F9D36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005F0819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58C654A3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4BA9DBD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4E639B2D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5E44DF8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1340BB4E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355E50B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7E4B4AD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29838D4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36CE941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78B6A81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6F67814" w14:textId="33E51DAA" w:rsidR="0030352D" w:rsidRPr="0008261E" w:rsidRDefault="0030352D" w:rsidP="0030352D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696A6F" w14:textId="2FD884E4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280128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2515FD" w14:textId="595B2B6B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2162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C979CE" w14:textId="4A0D3A38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254405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52A715" w14:textId="4A13CBA3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1629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E0A2E7" w14:textId="3E61782B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24841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D63C54" w14:textId="45EEFCB6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D53622" w14:textId="4BB254CB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1214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8AAB76" w14:textId="2AE1BCFE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E0CA7A" w14:textId="1DE83B2A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356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C4607F" w14:textId="38748247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</w:t>
            </w:r>
          </w:p>
        </w:tc>
      </w:tr>
      <w:tr w:rsidR="002B2DE1" w:rsidRPr="00554E50" w14:paraId="6882D53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25CB21D" w14:textId="43902075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929B7F6" w14:textId="49EC0D7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0831F67" w14:textId="2788CB5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1586D63" w14:textId="447E6F2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6946EF" w14:textId="0090EFA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9D2FBBE" w14:textId="4AEE05D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E107559" w14:textId="067B025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872C28D" w14:textId="38F3EC1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59E98A8" w14:textId="63FE8B9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0531B0F" w14:textId="3B4281B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F41C081" w14:textId="28B6B49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</w:tr>
      <w:tr w:rsidR="002B2DE1" w:rsidRPr="00554E50" w14:paraId="36D6219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E3AFB66" w14:textId="5E5F13CA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7CB6899" w14:textId="585E0AF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2617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17888D5" w14:textId="23EA935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825FF49" w14:textId="6DCE840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1712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4BF7E4B" w14:textId="4AEE76D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15CD6DF" w14:textId="46332DF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1ABD165" w14:textId="3D46D7D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78D0C3A" w14:textId="0AA7595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91AC7AB" w14:textId="47BCEAF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36AA03F" w14:textId="5F83E5E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C926269" w14:textId="613395C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</w:tr>
      <w:tr w:rsidR="002B2DE1" w:rsidRPr="00554E50" w14:paraId="6BC2DDD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D3C10C" w14:textId="38601266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9A1DABB" w14:textId="3F7C46C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50E498" w14:textId="7C3967B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75E5896" w14:textId="26523FD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9794344" w14:textId="20EFA6A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C165A32" w14:textId="4A89AE3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8F2FD9" w14:textId="27585F6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02B38BB" w14:textId="2CFA97A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52C0771" w14:textId="14A5C1A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267784" w14:textId="21500E4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FC3F60C" w14:textId="45E8125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25EA08B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DC52C6A" w14:textId="14C2CC76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045B80D" w14:textId="4D6B178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5062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B28086" w14:textId="6722FEB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1405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3F95832" w14:textId="75E4C5A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3448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FB92AE5" w14:textId="2130FA1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DAF7015" w14:textId="1F55D06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1460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E6BC054" w14:textId="36E4FF5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6BE232A" w14:textId="2C1A4A4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57FB7D" w14:textId="0DCF142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557E6B8" w14:textId="2D7B5B4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83AE182" w14:textId="49F2666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</w:tr>
      <w:tr w:rsidR="002B2DE1" w:rsidRPr="00554E50" w14:paraId="2B50C8C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5C9804" w14:textId="6851C35B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14094E3" w14:textId="2A13AE8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4697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59CB497" w14:textId="447BB61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1169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7C8BC73" w14:textId="4B474D6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3292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AF27F71" w14:textId="5EB62E3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40FC899" w14:textId="3A639D7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C8F7869" w14:textId="2CDB02C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70B4463" w14:textId="23A8C5E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4B678D" w14:textId="268B077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5D0610A" w14:textId="1C75676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627AE26" w14:textId="2A7FAE9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</w:tr>
      <w:tr w:rsidR="002B2DE1" w:rsidRPr="00554E50" w14:paraId="026765D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32BC54" w14:textId="52F8CE6C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66FB40A" w14:textId="4E640AE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3922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65AAF16" w14:textId="7764654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FFBB575" w14:textId="5A8B789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3454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6D3ADF" w14:textId="5A97C83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78501B" w14:textId="2A116FB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DA60681" w14:textId="44362B4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5475E2" w14:textId="132E65B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43B0BAF" w14:textId="48C7EB0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83C1556" w14:textId="0ACC627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0B5923" w14:textId="7226E8C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30352D" w:rsidRPr="00554E50" w14:paraId="0D8A96D4" w14:textId="77777777" w:rsidTr="001A67C9">
        <w:tc>
          <w:tcPr>
            <w:tcW w:w="4131" w:type="dxa"/>
            <w:shd w:val="clear" w:color="000000" w:fill="FFFFFF"/>
            <w:vAlign w:val="center"/>
          </w:tcPr>
          <w:p w14:paraId="53BA9F94" w14:textId="60D21ED0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988CCA1" w14:textId="0A7EBA0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256432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01F217E" w14:textId="7AC8E60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554B2EB" w14:textId="3D0E203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237393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D60BA8A" w14:textId="76B9B20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2E0F973" w14:textId="2D327C9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19090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BCEAF42" w14:textId="17DF48C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32641D5" w14:textId="1FD3B40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DB84D76" w14:textId="16B2C8E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28093D7" w14:textId="7E4728E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9B48622" w14:textId="6A701AB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30352D" w:rsidRPr="00554E50" w14:paraId="51E62AFE" w14:textId="77777777" w:rsidTr="001A67C9">
        <w:tc>
          <w:tcPr>
            <w:tcW w:w="4131" w:type="dxa"/>
            <w:shd w:val="clear" w:color="000000" w:fill="FFFFFF"/>
            <w:vAlign w:val="center"/>
          </w:tcPr>
          <w:p w14:paraId="18C8F9A4" w14:textId="35F4BBA6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11DCC03" w14:textId="21E09EE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F287B37" w14:textId="3653466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F0BA4A6" w14:textId="73F540E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CB872EF" w14:textId="7C335BA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B1E13C4" w14:textId="024CAF9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BE910FC" w14:textId="09A5682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73D51AB" w14:textId="7EF8FB4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672B07C" w14:textId="2019DCA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8E97B10" w14:textId="321FD69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022CB84" w14:textId="58A9E76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30352D" w:rsidRPr="00554E50" w14:paraId="7F12419B" w14:textId="77777777" w:rsidTr="001A67C9">
        <w:tc>
          <w:tcPr>
            <w:tcW w:w="4131" w:type="dxa"/>
            <w:shd w:val="clear" w:color="000000" w:fill="FFFFFF"/>
            <w:vAlign w:val="center"/>
          </w:tcPr>
          <w:p w14:paraId="060C3A47" w14:textId="070BBFE0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E247C27" w14:textId="1024B2C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8BBAD25" w14:textId="6F93E3E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2EE617F" w14:textId="3762EB8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E1F251F" w14:textId="2E140CD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BDFE3E4" w14:textId="258E05E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7365C32" w14:textId="03D297A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B7BD71D" w14:textId="37AEB62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8F82B0F" w14:textId="34A0DBF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398A8C7" w14:textId="6ED1F65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8FBB54" w14:textId="67BE8DD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15385446" w14:textId="77777777" w:rsidTr="001A67C9">
        <w:tc>
          <w:tcPr>
            <w:tcW w:w="4131" w:type="dxa"/>
            <w:shd w:val="clear" w:color="000000" w:fill="FFFFFF"/>
            <w:vAlign w:val="center"/>
          </w:tcPr>
          <w:p w14:paraId="7A6BCB12" w14:textId="71F6C26C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45A63CF" w14:textId="2F0BE67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AB3AFD3" w14:textId="613BCFA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A6D1144" w14:textId="6F1A91B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53C087D" w14:textId="71C6CD1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B1E7263" w14:textId="78284F2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A1704AD" w14:textId="5176A01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01B29FB" w14:textId="5F73017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264073" w14:textId="332B2C5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F835372" w14:textId="4785C87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C251235" w14:textId="15A7D11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30352D" w:rsidRPr="00554E50" w14:paraId="1E43629F" w14:textId="77777777" w:rsidTr="001A67C9">
        <w:tc>
          <w:tcPr>
            <w:tcW w:w="4131" w:type="dxa"/>
            <w:shd w:val="clear" w:color="000000" w:fill="FFFFFF"/>
            <w:vAlign w:val="center"/>
          </w:tcPr>
          <w:p w14:paraId="2D05ACD1" w14:textId="494565BB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DC387EB" w14:textId="2B1BEBB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4232D6" w14:textId="4262D49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3A52E3C" w14:textId="009BDDC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2EB7C41" w14:textId="5B40218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F0A95E5" w14:textId="56F685F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4252239" w14:textId="14E50A5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F9EA8BE" w14:textId="219626D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4BC582A" w14:textId="52F067C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88F269E" w14:textId="487804E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6C92954" w14:textId="6019639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5CDCD0D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2B1ED8" w14:textId="3846997B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34AF6F9" w14:textId="10D320D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F17244" w14:textId="477955E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2B9834E" w14:textId="489AB79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EF27C6" w14:textId="713C5AC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ED581A3" w14:textId="780F846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FDB3895" w14:textId="7F37674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816B253" w14:textId="27FF00B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9C40048" w14:textId="3E782BD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F4B93BC" w14:textId="675F116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16F7B5F" w14:textId="6105D80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2B2DE1" w:rsidRPr="00554E50" w14:paraId="486FE26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43AB95" w14:textId="2668DB1E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1A3BD0" w14:textId="79E8169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A755561" w14:textId="1DA4DF0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2595AA3" w14:textId="4821121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8F6BE03" w14:textId="6F2B869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CE445AB" w14:textId="1908B97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519408" w14:textId="4B37849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A8A164" w14:textId="22E35CE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04452CB" w14:textId="61C4FFC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8290AF0" w14:textId="304680A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9958730" w14:textId="7448F26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881BEBA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74E4CF6" w14:textId="52C33438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1EB3947" w14:textId="001CBA6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80156AD" w14:textId="587B3AE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666E452" w14:textId="6196423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451DD7B" w14:textId="43A7915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209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AA7A4C" w14:textId="60D507C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E227B70" w14:textId="545452D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BE682FC" w14:textId="6F59599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53BA470" w14:textId="6622007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C201A93" w14:textId="75E2EA6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6A87AF3" w14:textId="7144F96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4900DF0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7EC88C" w14:textId="52287477" w:rsidR="0030352D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EE0A109" w14:textId="7198888D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8ED1FA" w14:textId="47FF211C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1A3977" w14:textId="79B1A9E3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1B554F" w14:textId="43A27075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A491B1" w14:textId="0D543DE1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75EC8C" w14:textId="0AC72ABB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008803" w14:textId="5E129689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6E83B4" w14:textId="6B19E8AB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BF551A" w14:textId="00672D99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308F94" w14:textId="50168F26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8DDE0C1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790D93" w14:textId="6DD4E241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0A87CF" w14:textId="5548D80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B08EE03" w14:textId="5AC0BCD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9FAC73" w14:textId="6D9CDB3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A79CEE" w14:textId="3F87BBE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3C388A" w14:textId="461FFA2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51FD6B" w14:textId="401D3D1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73D24F" w14:textId="7398206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57CB69" w14:textId="3D1E9DB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234326" w14:textId="2742B15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D3F800" w14:textId="5087DF5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23043444" w14:textId="77777777" w:rsidR="008D37EB" w:rsidRDefault="008D37EB" w:rsidP="008D37EB">
      <w:pPr>
        <w:pStyle w:val="segue"/>
      </w:pPr>
      <w:r>
        <w:t>segue</w:t>
      </w:r>
    </w:p>
    <w:p w14:paraId="7355DA9C" w14:textId="77777777" w:rsidR="008D37EB" w:rsidRDefault="008D37EB" w:rsidP="008D37EB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FB07E92" w14:textId="650D7D49" w:rsidR="008D37EB" w:rsidRDefault="008D37EB" w:rsidP="008D37EB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30352D"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7BBB0A60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0F47017" w14:textId="2EC4C185" w:rsidR="008D37EB" w:rsidRPr="0008261E" w:rsidRDefault="0030352D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30352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6: Via Gregoriana, 27, Frascati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C7D266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836332E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2561A63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C3F4E62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3AF00B5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FF9CB0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89F0EC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EC64E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E6C8B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AF823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623D22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742B96D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D0637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84900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696B83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F269F26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7B46E5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56BC3C8D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CEFD4EA" w14:textId="492DEE44" w:rsidR="0030352D" w:rsidRPr="0008261E" w:rsidRDefault="0030352D" w:rsidP="0030352D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C80660" w14:textId="4DCDA5A6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49063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A963E5" w14:textId="18E0AE22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338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6A2BEB" w14:textId="4FCF11BF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40566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23CD81" w14:textId="5B6B77A7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C8FC6B9" w14:textId="7F389211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7959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C78086" w14:textId="52BB24A0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9A5BEF" w14:textId="68792B22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C5D610" w14:textId="309C9A77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B1EF90" w14:textId="32AAB7A4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4059A8" w14:textId="6041B6F5" w:rsidR="0030352D" w:rsidRPr="0008261E" w:rsidRDefault="0030352D" w:rsidP="0030352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7CF2E67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E6BC1BF" w14:textId="3BFC9E2E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6F482AB" w14:textId="5A52347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D45C27E" w14:textId="7727350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435CF2" w14:textId="3F82E68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B51B5D0" w14:textId="662A96D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8B8B6D2" w14:textId="2B66B65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14A49FE" w14:textId="0261A8B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A05557D" w14:textId="523E1FE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9AD6970" w14:textId="128B71E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CB2C889" w14:textId="5007B3B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1C42602" w14:textId="7FD093D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512153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D80C8AA" w14:textId="21B94AEC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09EDC6E" w14:textId="1EC2FB8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97B240F" w14:textId="39BCFE6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22FA7C" w14:textId="6A6667D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F0593C" w14:textId="1224637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B9C4C1C" w14:textId="772C080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208493" w14:textId="71EA35A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88AA9EF" w14:textId="1EAB7C6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AA607F1" w14:textId="7C9FEC5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E8BABBF" w14:textId="4127B04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F48C09D" w14:textId="2F330CA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7FF3EC5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1C3973A" w14:textId="224AC31A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78D35CF" w14:textId="05CCFBB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F560059" w14:textId="3D1C77D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1580802" w14:textId="6E9C078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9381EF9" w14:textId="0F5927C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092607" w14:textId="40A6CCE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F049FC6" w14:textId="493ECE8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F7268D6" w14:textId="6FADC77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32CC7E2" w14:textId="2B7CC00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7FD29C2" w14:textId="799DC1B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637A64E" w14:textId="600BDC8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5C4E1BD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BBE453B" w14:textId="14B1721D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72C5DE" w14:textId="476078C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71DC2E6" w14:textId="4110E12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BCA9E96" w14:textId="1402D9C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732C0B3" w14:textId="0B710EA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117758F" w14:textId="661DE9A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05C352" w14:textId="4B236CB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422E87F" w14:textId="0723C5A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A3E2375" w14:textId="2C9CD18F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CE318BF" w14:textId="463D789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F3917AD" w14:textId="5525B38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414869C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8EF8B3" w14:textId="4415902D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6E7AC96" w14:textId="2881FC5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943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0D4F439" w14:textId="67E9999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4AA00C0" w14:textId="50DD66E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8EBC1FB" w14:textId="7A6D329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7D9A51" w14:textId="2A72F90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895F0FD" w14:textId="058D46E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4AF266" w14:textId="3E34E9C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54220C0" w14:textId="011F877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4EF3C98" w14:textId="7B7A6EC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F45AB4" w14:textId="3464572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4F8B032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20FE971" w14:textId="756D1C28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77B5338" w14:textId="64937D3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34438B" w14:textId="3458274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D0FE7D0" w14:textId="59E0C60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63CF8DF" w14:textId="54227A5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24427A" w14:textId="5BA7940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171664" w14:textId="1554FAA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EC2CC86" w14:textId="70FB08B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22D147C" w14:textId="0BABCDD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77B0CA" w14:textId="2C81B44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C603C2" w14:textId="42C6B26C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132A8B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3054C5C" w14:textId="2F9A65E1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D4F20B1" w14:textId="1B86632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45122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FA5F3C6" w14:textId="5121A94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C85EC17" w14:textId="1C27AE0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37915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BEFD41" w14:textId="4668A65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2068AB8" w14:textId="0974CF4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6767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0048218" w14:textId="15F99BF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7FFB6FA" w14:textId="74FDCB2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81B49A4" w14:textId="02488A7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9E51AF4" w14:textId="21DCBBE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547DE93" w14:textId="0908239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444855D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800D89" w14:textId="6803F731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94276C" w14:textId="558BFAF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4B92E61" w14:textId="7266769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F351867" w14:textId="15E9355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F60719" w14:textId="559BB43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7B488F" w14:textId="7E46648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B9B872B" w14:textId="752CAC1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89D41B4" w14:textId="081D821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3EE825C" w14:textId="0A93B470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00BF9D0" w14:textId="7D971FB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67B53BE" w14:textId="2EC03A52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16407A20" w14:textId="77777777" w:rsidTr="001A67C9">
        <w:tc>
          <w:tcPr>
            <w:tcW w:w="4131" w:type="dxa"/>
            <w:shd w:val="clear" w:color="000000" w:fill="FFFFFF"/>
            <w:vAlign w:val="center"/>
          </w:tcPr>
          <w:p w14:paraId="2611432A" w14:textId="149CCEA3" w:rsidR="0030352D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F4A6EFB" w14:textId="20E806D8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5909362" w14:textId="4A1AFCC8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6730EB5" w14:textId="7377F54E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7083C7A" w14:textId="1FF97C17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204DE93" w14:textId="2480AF5B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FDB8778" w14:textId="19F4C473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3E8C6CF" w14:textId="3A9CABE7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41FC039" w14:textId="4BC09D3C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11E406B" w14:textId="0098A519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09A306C" w14:textId="2686ED0E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54290E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299DDC4" w14:textId="53A7C07B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3DD6E43" w14:textId="6358BAB1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0DBD3D0" w14:textId="1C67B50A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599361" w14:textId="77C1FAD6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377A849" w14:textId="6BB0E6C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07FD8C5" w14:textId="1B8BE04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3ABAA13" w14:textId="58C3A02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BA870B3" w14:textId="621D2C25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F84124" w14:textId="16DF2284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9E7F22D" w14:textId="56B9F72B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4251A3" w14:textId="7B13A95D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1204017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BE2B69" w14:textId="2EE41417" w:rsidR="0030352D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944326" w14:textId="7BF17664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1E0C0C6" w14:textId="3B41DB53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6506011" w14:textId="3EA7D96E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825AFE" w14:textId="50E6295F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E9B4E9" w14:textId="02B76BC8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BCE4B66" w14:textId="324A0FF0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2F7288" w14:textId="1395C2E7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498326" w14:textId="2F3E9D95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394E67" w14:textId="21B73C6D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819A2A" w14:textId="4C94181A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52E51EF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B83121" w14:textId="4BDEEDAC" w:rsidR="0030352D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B419A1A" w14:textId="2E72305C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C1AC7D" w14:textId="7ADA5C5B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031778" w14:textId="37994BFC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A82B30" w14:textId="462ECEAA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8DAD0D" w14:textId="05BE6729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3492AD" w14:textId="29821136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EBF793" w14:textId="5A0F8178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859E7D" w14:textId="70B419DB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1E0450" w14:textId="601C7654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986846" w14:textId="427970AA" w:rsidR="0030352D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2A2D756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821D0F" w14:textId="47E3FA3B" w:rsidR="0030352D" w:rsidRDefault="0030352D" w:rsidP="0030352D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A19780" w14:textId="1003866C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13DD52D" w14:textId="7248A0AB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C280AB8" w14:textId="6748AC3E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3019EC" w14:textId="6A04A48E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B5F4DEB" w14:textId="4F29DA37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3D32BF" w14:textId="13A548C6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D0A553" w14:textId="46E590C5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633620" w14:textId="6FEFC249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201C5A" w14:textId="5BFD59DD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6EC8169" w14:textId="216D4A21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0352D" w:rsidRPr="00554E50" w14:paraId="524B45C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7EFE99" w14:textId="78C19B77" w:rsidR="0030352D" w:rsidRDefault="0030352D" w:rsidP="0030352D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0FA30CB" w14:textId="36762F60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92E7CF1" w14:textId="6F043530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7BEEF0" w14:textId="0F795EF0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8A33CE" w14:textId="3E3BD143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F25A63" w14:textId="17D7DA66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826361" w14:textId="4EE2337A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2B4ACA" w14:textId="56DDA08B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E11D52" w14:textId="0F64CA71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2EA8E2" w14:textId="28B711A4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11B4A0" w14:textId="122C8A16" w:rsidR="0030352D" w:rsidRDefault="0030352D" w:rsidP="0030352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BC44F03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E1EC42" w14:textId="6DB99DB8" w:rsidR="0030352D" w:rsidRPr="0008261E" w:rsidRDefault="0030352D" w:rsidP="0030352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31637E" w14:textId="4EC806C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C27F22" w14:textId="3A1D3EC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943B8D" w14:textId="70BB288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BD8843" w14:textId="6879E6D7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21255E" w14:textId="5070C0D9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A35560" w14:textId="5B1372B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0F26A2" w14:textId="64B164B8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49D7C3" w14:textId="1C4A1C1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E7358B" w14:textId="510C5EBE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FE104D" w14:textId="00DA6F13" w:rsidR="0030352D" w:rsidRPr="0008261E" w:rsidRDefault="0030352D" w:rsidP="0030352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7517F549" w14:textId="77777777" w:rsidR="008D37EB" w:rsidRDefault="008D37EB" w:rsidP="008D37EB">
      <w:pPr>
        <w:pStyle w:val="segue"/>
      </w:pPr>
      <w:r>
        <w:t>segue</w:t>
      </w:r>
    </w:p>
    <w:p w14:paraId="3329F180" w14:textId="77777777" w:rsidR="008D37EB" w:rsidRDefault="008D37EB" w:rsidP="008D37EB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B227844" w14:textId="2612E6CB" w:rsidR="008D37EB" w:rsidRDefault="008D37EB" w:rsidP="008D37EB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A02C1D"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3DFF569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46CAE75" w14:textId="5AEC8FB9" w:rsidR="008D37EB" w:rsidRPr="0008261E" w:rsidRDefault="00A02C1D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A02C1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6: Viale del Lavoro, 71, Ciampino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86D8BC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D974F5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0CCA47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55CF12F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4189456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067CD55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7A9FDA2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73DF5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B4C860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1BF21A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C79B17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9B1BB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8356B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9A32B8E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CAEEE2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B3B172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F46F8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7451A94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3D2BAA" w14:textId="090DB072" w:rsidR="00A02C1D" w:rsidRPr="00F83445" w:rsidRDefault="00A02C1D" w:rsidP="00A02C1D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C10748" w14:textId="65EFE50D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32617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41058F" w14:textId="267A9DD8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7F25D4" w14:textId="0B3BBC78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28453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DAF8A0" w14:textId="3171C3C4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80FE53" w14:textId="08A31900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3588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A974B9" w14:textId="2C0528A5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91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EF8405" w14:textId="41DB9D77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A8911A" w14:textId="00F90006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D371C0" w14:textId="09D53029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BFD4C0" w14:textId="29633B5C" w:rsidR="00A02C1D" w:rsidRPr="00F83445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2C3746B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BD81FB2" w14:textId="2A525559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D44E946" w14:textId="411D44B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1144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7B5F4C7" w14:textId="4EE1694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A7C41AC" w14:textId="1BC8200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F032FB" w14:textId="0AA6B16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8E0BCAC" w14:textId="12317DEB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0B2E521" w14:textId="2D6FBDC4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A0D0A3E" w14:textId="678AC66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14EABB1" w14:textId="4E466B1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21D5D7F" w14:textId="1D4FAB5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B98B3D1" w14:textId="5349446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</w:tr>
      <w:tr w:rsidR="002B2DE1" w:rsidRPr="00554E50" w14:paraId="2AFA144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F9FF88C" w14:textId="7DD9FA7B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70F038E" w14:textId="647F8C6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6081941" w14:textId="10FE115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FBDB511" w14:textId="5C946F6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BD840F0" w14:textId="5201833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2402975" w14:textId="46EEB5A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283210E" w14:textId="07F49D3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B97EEBA" w14:textId="6031308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EAE2AD7" w14:textId="32C7A29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AAE48B5" w14:textId="75BC8897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B280FFC" w14:textId="56C8FF1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5E2BC4D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6E8F0E9" w14:textId="7CC68AB5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16F03EB" w14:textId="6D237CC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F63014" w14:textId="2CAF932F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19F43B6" w14:textId="478942D8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F56BCB" w14:textId="6F12B558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33519F1" w14:textId="63EE9A6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7313287" w14:textId="4CAF436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6C482D" w14:textId="27273FEF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619A5BC" w14:textId="68A0BB4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0F810C3" w14:textId="3091F9F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7A7DF3B" w14:textId="77F1230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13096D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2AF685" w14:textId="7A7E9AC5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402FAD" w14:textId="51C1B15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871ADC8" w14:textId="1BEFB3A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249266" w14:textId="2B1BA03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110421" w14:textId="25266E2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1D86538" w14:textId="75EDFB9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5AFD94E" w14:textId="27FC8ED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6305583" w14:textId="6FF9B40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4D43B3" w14:textId="6995808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A2B244F" w14:textId="3B229564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41CD553" w14:textId="3552F2DB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2B2DE1" w:rsidRPr="00554E50" w14:paraId="3E711A3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01766BC" w14:textId="6B43D733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CCD0FB8" w14:textId="348FCDB1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1E0BC05" w14:textId="2F8B522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599CBCF" w14:textId="20128D1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82C7C52" w14:textId="62D9CC1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DAA3180" w14:textId="240E9234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539E1EE" w14:textId="7CFC7E7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9D26A1" w14:textId="365C50AF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FDFA6B0" w14:textId="47E28B41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20A6A42" w14:textId="31190A6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9B21EC" w14:textId="0BC9C558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2B2DE1" w:rsidRPr="00554E50" w14:paraId="2006D56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406EA9A" w14:textId="7E81462B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862C1C7" w14:textId="51A6799B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FB0D319" w14:textId="1E0FD2E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D9F3DD3" w14:textId="5B544B1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1139607" w14:textId="2AF64AC4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76F643B" w14:textId="7F87B89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7651589" w14:textId="54696C9F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BF7E40A" w14:textId="1A139A3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F4211B" w14:textId="4AD6C53B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3A701F7" w14:textId="768CD1E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90355FE" w14:textId="771EE94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552E72D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134B77D" w14:textId="7D5A5C0F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701AAB" w14:textId="782FFFB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25992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DBBC6F2" w14:textId="5ED46AE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7CC0DED" w14:textId="05EA73C1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24090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A3F1909" w14:textId="2D33FEE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1B0433D" w14:textId="01BF94E7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1768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10543F" w14:textId="3E2F67C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77CF3F6" w14:textId="07A2EC2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FA826F8" w14:textId="1E018EF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0EBC2A6" w14:textId="5CDC42E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F9729E1" w14:textId="3EA6FC4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6302640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1F823E7" w14:textId="122EEA37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7863C8B" w14:textId="0F6D8647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3CD826D" w14:textId="601C8F0F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1178F3" w14:textId="6D62A0D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F59C497" w14:textId="5C58C11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1D7A52E" w14:textId="59B8197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8E8A4C4" w14:textId="726C9BD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0059884" w14:textId="3F16BB28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1B8EB53" w14:textId="1516203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E28B428" w14:textId="6436CF96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A9436AD" w14:textId="5186BCE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2CA22693" w14:textId="77777777" w:rsidTr="001A67C9">
        <w:tc>
          <w:tcPr>
            <w:tcW w:w="4131" w:type="dxa"/>
            <w:shd w:val="clear" w:color="000000" w:fill="FFFFFF"/>
            <w:vAlign w:val="center"/>
          </w:tcPr>
          <w:p w14:paraId="6DC3A6C5" w14:textId="3EA6375C" w:rsidR="00A02C1D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5E1D20D" w14:textId="55A83DD1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343E136" w14:textId="02344F51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E23C011" w14:textId="6F7D7C2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8C11C8" w14:textId="653A13CE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4931C0C" w14:textId="01C44152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AA7AB8A" w14:textId="702E921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D6C82EF" w14:textId="713E128C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6E7CE56" w14:textId="2A45844B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5E385F7" w14:textId="0001D931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49754EF" w14:textId="322B0423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201D4E6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AE8F65" w14:textId="41BCD83C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AC00629" w14:textId="5D9FB5B5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3B91F05" w14:textId="61EC599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FE7F1A3" w14:textId="2B04FDD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02DC692" w14:textId="4AD3E714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727860A" w14:textId="53BD9F72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4DED8B" w14:textId="4919523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9EEB60" w14:textId="6C0F1C1A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5B8A1B6" w14:textId="555164BE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72082CF" w14:textId="4A7FE4D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54701CF" w14:textId="06C18B2C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A02C1D" w:rsidRPr="00554E50" w14:paraId="496F5BF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555D9F" w14:textId="37B4E190" w:rsidR="00A02C1D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F569F1" w14:textId="36B7439C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EDF979" w14:textId="188AB164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9887643" w14:textId="4C6C727A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2DEA57" w14:textId="342DED8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383EB11" w14:textId="0B4E182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DDAE62" w14:textId="4F3A5484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177E32F" w14:textId="3EB5EEAD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534608" w14:textId="5A59F028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B29772" w14:textId="28828021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668B188" w14:textId="367A923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2B8CA8F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27D6FD" w14:textId="4107B7D9" w:rsidR="00A02C1D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6F93F5" w14:textId="7E69880D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8BF500" w14:textId="4BB6B1DC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642B00E" w14:textId="296BD697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768E5A0" w14:textId="080673E2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3DEB1D" w14:textId="413D5AEE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719605" w14:textId="594D00E3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951987" w14:textId="668DE7B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013679" w14:textId="47842387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937F1F" w14:textId="335C50C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80A6D2" w14:textId="6E87760E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A02C1D" w:rsidRPr="00554E50" w14:paraId="205D114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29D05D" w14:textId="5DC8DDD0" w:rsidR="00A02C1D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2B5EF1" w14:textId="7DF24F99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E6379D" w14:textId="53E4950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F069CF" w14:textId="0335C52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1819FE" w14:textId="40D8FE99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A9FF69" w14:textId="5FAC0B79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B84CB1" w14:textId="6641144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62EB5C" w14:textId="69B389C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EBDFB7" w14:textId="27BAB5D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F271A2" w14:textId="40E0068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FE1AF6" w14:textId="6D672CB3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5BC699B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036D88" w14:textId="2A2AD00E" w:rsidR="00A02C1D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8DEF5F" w14:textId="477C7AD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24D7BF" w14:textId="0D811DBD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D7571C1" w14:textId="2D5EA5C4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9A023C" w14:textId="230A1C5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54863F" w14:textId="55EDB15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AEFF8C" w14:textId="1AB8FC8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8E5D79" w14:textId="45BC50B5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9A4CCF7" w14:textId="64711A26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57E9B0" w14:textId="6205214F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ACC322" w14:textId="79DBB70D" w:rsidR="00A02C1D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03227EE6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3B1466" w14:textId="1353386B" w:rsidR="00A02C1D" w:rsidRPr="0008261E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8A72E2" w14:textId="1DD3A3F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661C2C" w14:textId="493195E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53962D" w14:textId="502A5B9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B54685" w14:textId="634D30F0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5F0DB1" w14:textId="0113A19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9D340A" w14:textId="4B8E00E3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E23D52" w14:textId="1729D82D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575CE3" w14:textId="12B959C8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935218" w14:textId="40F45FE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C1568F" w14:textId="5E0BEC49" w:rsidR="00A02C1D" w:rsidRPr="0008261E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D6AF3F3" w14:textId="77777777" w:rsidR="008D37EB" w:rsidRDefault="008D37EB" w:rsidP="008D37EB">
      <w:pPr>
        <w:pStyle w:val="segue"/>
      </w:pPr>
      <w:r>
        <w:t>segue</w:t>
      </w:r>
    </w:p>
    <w:p w14:paraId="6B1DAC89" w14:textId="77777777" w:rsidR="008D37EB" w:rsidRDefault="008D37EB" w:rsidP="008D37EB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C70ECE4" w14:textId="3610A98A" w:rsidR="008D37EB" w:rsidRDefault="008D37EB" w:rsidP="008D37EB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A02C1D"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718E4E9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33CE109" w14:textId="765249D7" w:rsidR="008D37EB" w:rsidRPr="0008261E" w:rsidRDefault="00A02C1D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A02C1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ASL Roma 6: Via Orti </w:t>
            </w:r>
            <w:proofErr w:type="spellStart"/>
            <w:r w:rsidRPr="00A02C1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Ginetti</w:t>
            </w:r>
            <w:proofErr w:type="spellEnd"/>
            <w:r w:rsidRPr="00A02C1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, 55, Velletri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191FA0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830A2C6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CE1586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C0A26E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C83A644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6928750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694F5D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16ADA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0FC34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C3EAD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515F939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06F0E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55792E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16C5A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AA9AA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FC98F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A86205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47FA0C8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5DD144" w14:textId="47FB53E0" w:rsidR="00A02C1D" w:rsidRPr="006A2D2C" w:rsidRDefault="00A02C1D" w:rsidP="00A02C1D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32094C" w14:textId="5A52B1F7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31636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9BA284" w14:textId="6AB6288D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302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B6902C" w14:textId="23559384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29066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C5C93E" w14:textId="60E9275F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C62086" w14:textId="4F823827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2313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DA75B9" w14:textId="1274A266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E2E0CC" w14:textId="1342ACAF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D6BA7E" w14:textId="6DA45326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BD5017" w14:textId="08C7138D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B62D70" w14:textId="0527C03F" w:rsidR="00A02C1D" w:rsidRPr="006A2D2C" w:rsidRDefault="00A02C1D" w:rsidP="00A02C1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6A2D2C"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27E6A1D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EBFBE5B" w14:textId="62CC5A6D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CF69A0C" w14:textId="63ACD3C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799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B80BB44" w14:textId="30244A8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49CF1C0" w14:textId="4B48A8D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3F3289F" w14:textId="3A960D6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26A1562" w14:textId="10B3726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AC31E3A" w14:textId="5D28058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A6B77CE" w14:textId="43D5EB0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7DFE06B" w14:textId="66FC74A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2B146C2" w14:textId="3A9CC66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5F44ACF" w14:textId="1E6E363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1234C50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5DCA41A" w14:textId="2FA352CD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C906D37" w14:textId="1A7AF97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BBA7C72" w14:textId="3B94AB3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C44F45C" w14:textId="0E1C87E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5F4A2F" w14:textId="38C5D19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EADC1F8" w14:textId="5EE96A4E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AF71936" w14:textId="06E021F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48F2FD0" w14:textId="3028104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42A40DD" w14:textId="5C36A95E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4073354" w14:textId="4C19C01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48FD93" w14:textId="6C264BB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793A27B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D764740" w14:textId="2E8D63AE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D982936" w14:textId="06B4EF5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1142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71B09F" w14:textId="0F6ABD2F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246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191797D" w14:textId="4B047BF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4EE6CF3" w14:textId="4E4D1C6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D69D7D" w14:textId="69634A2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356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9649DE0" w14:textId="626330B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4096F92" w14:textId="1810E7D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909FBAC" w14:textId="7DB4386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F08C1D7" w14:textId="244F2E5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E010C1B" w14:textId="3050D9F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2B2DE1" w:rsidRPr="00554E50" w14:paraId="2AEDD64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712BBB9" w14:textId="3E0CB3EB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4B8880B" w14:textId="42FFC37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623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647CDB0" w14:textId="0F63913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BAA9B8D" w14:textId="4F16959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284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B1E360E" w14:textId="272E380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10C9C03" w14:textId="1572F32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279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BCA12A1" w14:textId="49BD91A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23987C6" w14:textId="376CF86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41A963E" w14:textId="0ACD75B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B027DCD" w14:textId="5974176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9A0DA91" w14:textId="1E7F9AD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A02C1D" w:rsidRPr="00554E50" w14:paraId="261D4353" w14:textId="77777777" w:rsidTr="001A67C9">
        <w:tc>
          <w:tcPr>
            <w:tcW w:w="4131" w:type="dxa"/>
            <w:shd w:val="clear" w:color="000000" w:fill="FFFFFF"/>
            <w:vAlign w:val="center"/>
          </w:tcPr>
          <w:p w14:paraId="1E2BE635" w14:textId="206325DC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52B2F36" w14:textId="16B02BE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BEE7AF" w14:textId="7F914BF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ACAFFD7" w14:textId="041BC65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8C597B8" w14:textId="3894539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F5A6C06" w14:textId="2D56AD5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AEEF786" w14:textId="7145411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C9AA540" w14:textId="08DE0E2F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3C24C5B" w14:textId="49D2CED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FF84387" w14:textId="375680B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24397A3" w14:textId="0C9518E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712EFAA8" w14:textId="77777777" w:rsidTr="001A67C9">
        <w:tc>
          <w:tcPr>
            <w:tcW w:w="4131" w:type="dxa"/>
            <w:shd w:val="clear" w:color="000000" w:fill="FFFFFF"/>
            <w:vAlign w:val="center"/>
          </w:tcPr>
          <w:p w14:paraId="20AF566F" w14:textId="4EE8BAF1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1939F1E" w14:textId="5158A0C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27988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74BFD9E" w14:textId="501C6AA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133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94D6752" w14:textId="6D344E4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26943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981A0BA" w14:textId="0AABC9D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CFFB8F7" w14:textId="7B6A307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1043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967BAD1" w14:textId="33D2216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B76AAA8" w14:textId="1F57E35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27DDADA" w14:textId="09B9CE5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141C5B8" w14:textId="382E710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34B0C99" w14:textId="68B29F3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A02C1D" w:rsidRPr="00554E50" w14:paraId="0FC46219" w14:textId="77777777" w:rsidTr="001A67C9">
        <w:tc>
          <w:tcPr>
            <w:tcW w:w="4131" w:type="dxa"/>
            <w:shd w:val="clear" w:color="000000" w:fill="FFFFFF"/>
            <w:vAlign w:val="center"/>
          </w:tcPr>
          <w:p w14:paraId="10B61FCB" w14:textId="2793B982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5EE6871" w14:textId="69407B9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6298BA6" w14:textId="69D2B8CE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2DF158D" w14:textId="5408AC5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34AAF8B" w14:textId="6BC7BEC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33D41DB" w14:textId="68EF7F5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0147103" w14:textId="46F5D1F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B403CB4" w14:textId="5F8435D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A65C391" w14:textId="6E12356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D0C8D62" w14:textId="4B98528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598BE2B" w14:textId="2DA35DF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A02C1D" w:rsidRPr="00554E50" w14:paraId="7F2E625C" w14:textId="77777777" w:rsidTr="001A67C9">
        <w:tc>
          <w:tcPr>
            <w:tcW w:w="4131" w:type="dxa"/>
            <w:shd w:val="clear" w:color="000000" w:fill="FFFFFF"/>
            <w:vAlign w:val="center"/>
          </w:tcPr>
          <w:p w14:paraId="56909148" w14:textId="6F587A6F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3224D07" w14:textId="305DECE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5F1BF29" w14:textId="1E557DF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63F7BE3" w14:textId="50CEE4E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C8084D6" w14:textId="2C2FEF7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974E9A0" w14:textId="4601C27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533577A" w14:textId="4C8EA8E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DAF8737" w14:textId="17F24C9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1E2FCAE" w14:textId="4570BF7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C0485CA" w14:textId="116E92E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48D637C" w14:textId="5A054FE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6F1CB35F" w14:textId="77777777" w:rsidTr="001A67C9">
        <w:tc>
          <w:tcPr>
            <w:tcW w:w="4131" w:type="dxa"/>
            <w:shd w:val="clear" w:color="000000" w:fill="FFFFFF"/>
            <w:vAlign w:val="center"/>
          </w:tcPr>
          <w:p w14:paraId="43701B18" w14:textId="18D7110F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ECC320C" w14:textId="0DB6328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AA8D764" w14:textId="21BC78B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A5BF9C8" w14:textId="566F2BD7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58A616C" w14:textId="01F1B58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8C83824" w14:textId="30CD5DB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41E70A1" w14:textId="51906037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ED3A921" w14:textId="2AC7F3B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90C2C43" w14:textId="53DCEC1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30AAE94" w14:textId="5D596AC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BD82BFF" w14:textId="4A61E78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11BF4E82" w14:textId="77777777" w:rsidTr="001A67C9">
        <w:tc>
          <w:tcPr>
            <w:tcW w:w="4131" w:type="dxa"/>
            <w:shd w:val="clear" w:color="000000" w:fill="FFFFFF"/>
            <w:vAlign w:val="center"/>
          </w:tcPr>
          <w:p w14:paraId="125BD6B9" w14:textId="28FCD9DA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849310D" w14:textId="073E3A9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AEBA241" w14:textId="7959934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CBC6BFC" w14:textId="7C7328D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3876A42" w14:textId="68F370B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D0412EE" w14:textId="5E36F80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0573411" w14:textId="7DD5706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C75308A" w14:textId="00459C5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6D3F918" w14:textId="098BCB17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D07FB30" w14:textId="52FAF32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63C48BD" w14:textId="004EA6B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30C6E153" w14:textId="77777777" w:rsidTr="001A67C9">
        <w:tc>
          <w:tcPr>
            <w:tcW w:w="4131" w:type="dxa"/>
            <w:shd w:val="clear" w:color="000000" w:fill="FFFFFF"/>
            <w:vAlign w:val="center"/>
          </w:tcPr>
          <w:p w14:paraId="66E0467A" w14:textId="645F0562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4FCA61D" w14:textId="2C5E7C5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363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B7D80AD" w14:textId="3FD3C6A7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8BE3409" w14:textId="3A78DA5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240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3DEDFD1" w14:textId="495D4E77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83CFE4A" w14:textId="1B9805A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104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F41A8C" w14:textId="321E542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DAB5982" w14:textId="5090212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1959264" w14:textId="4453E69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21DC8B6" w14:textId="61C16B58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BA9EBC6" w14:textId="543FF5E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A02C1D" w:rsidRPr="00554E50" w14:paraId="376CB3D0" w14:textId="77777777" w:rsidTr="001A67C9">
        <w:tc>
          <w:tcPr>
            <w:tcW w:w="4131" w:type="dxa"/>
            <w:shd w:val="clear" w:color="000000" w:fill="FFFFFF"/>
            <w:vAlign w:val="center"/>
          </w:tcPr>
          <w:p w14:paraId="10EE809C" w14:textId="34CA283D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8C8A515" w14:textId="4A768D4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71EA40" w14:textId="4116532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1346801" w14:textId="107FE24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2869E2B" w14:textId="15183D4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16EAD1E" w14:textId="5DF34F7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DF4150B" w14:textId="5A3D5CEE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7D802DE" w14:textId="7F22ED3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4F2B726" w14:textId="79F3B0F2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E68DEA1" w14:textId="14D81CE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831BEAC" w14:textId="41D91CB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02C1D" w:rsidRPr="00554E50" w14:paraId="1389F0F5" w14:textId="77777777" w:rsidTr="001A67C9">
        <w:tc>
          <w:tcPr>
            <w:tcW w:w="4131" w:type="dxa"/>
            <w:shd w:val="clear" w:color="000000" w:fill="FFFFFF"/>
            <w:vAlign w:val="center"/>
          </w:tcPr>
          <w:p w14:paraId="01412C8C" w14:textId="73B4FB37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C569B6D" w14:textId="54FA0F4D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9570A6" w14:textId="1767EF1B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D0F839F" w14:textId="5DF5D9C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7393325" w14:textId="5B624E1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86BD7C1" w14:textId="7714EC18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C40BB44" w14:textId="6DBE247A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A5CE35D" w14:textId="7F62E59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88B4172" w14:textId="7BC3C63F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15AAA60" w14:textId="3489023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E46F74C" w14:textId="6AAA687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0F3FAC57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EDB262" w14:textId="1794F098" w:rsidR="00A02C1D" w:rsidRPr="006A2D2C" w:rsidRDefault="00A02C1D" w:rsidP="00A02C1D">
            <w:pPr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E1291B" w14:textId="43BA66AC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F29991" w14:textId="19FC472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FA48B0" w14:textId="4743E561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C348D4" w14:textId="72E3E2A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CDAC08" w14:textId="1E918A93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4D7F87" w14:textId="0AB17155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2248F7" w14:textId="6ED0BC90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560D4A" w14:textId="79779859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489664" w14:textId="6F8F0456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BE513F" w14:textId="748101A4" w:rsidR="00A02C1D" w:rsidRPr="006A2D2C" w:rsidRDefault="00A02C1D" w:rsidP="00A02C1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6A2D2C"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18C33FE7" w14:textId="77777777" w:rsidR="008D37EB" w:rsidRDefault="008D37EB" w:rsidP="008D37EB">
      <w:pPr>
        <w:pStyle w:val="segue"/>
      </w:pPr>
      <w:r>
        <w:t>segue</w:t>
      </w:r>
    </w:p>
    <w:p w14:paraId="15774089" w14:textId="77777777" w:rsidR="008D37EB" w:rsidRDefault="008D37EB" w:rsidP="008D37EB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AF3836A" w14:textId="60AA24B1" w:rsidR="008D37EB" w:rsidRDefault="008D37EB" w:rsidP="008D37EB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A02C1D"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5F1E5B31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B054377" w14:textId="2665FE31" w:rsidR="008D37EB" w:rsidRPr="0008261E" w:rsidRDefault="00A02C1D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A02C1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6: Casa Circondariale Velletri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3F9EA6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5A301F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98DF95A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6A3CF22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54E123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9A3194E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9D4703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EB9FA4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FC28A58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424031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A552C5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652788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1AA6FB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28B8043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CC4758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7DEEC74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220192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6761A56B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0E81F4" w14:textId="52E2A6CA" w:rsidR="006F384A" w:rsidRPr="005F3697" w:rsidRDefault="006F384A" w:rsidP="006F384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9C4575" w14:textId="2490E1B9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11346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216ED8" w14:textId="0787848A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A65067" w14:textId="5AADA88D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11155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674387" w14:textId="448B2622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967026" w14:textId="038B8A2E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596768" w14:textId="1D2815A1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E0AF29" w14:textId="18451DBB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ACA271" w14:textId="3C0A87D1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E0AE47" w14:textId="2B758FA7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8AC2D7" w14:textId="2FE68C37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6183054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813E8B1" w14:textId="53EE0705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D29A95" w14:textId="4D3A19F2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080F629" w14:textId="746D674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E7046EE" w14:textId="6923424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45DEF9A" w14:textId="21B8233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2BDCA4D" w14:textId="0127714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606C06A" w14:textId="64E2A6F8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C10978B" w14:textId="5121638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392A510" w14:textId="1265123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BD30A11" w14:textId="07D22F7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A35EAF1" w14:textId="582D50D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27CC07E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A6F4E6F" w14:textId="31D8D004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B20F502" w14:textId="514B77C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640ACB" w14:textId="10E2A81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AFEE902" w14:textId="4181045A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03DD4B5" w14:textId="0386602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F15FB92" w14:textId="6A7E3EB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960E563" w14:textId="61CFD868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54CB62C" w14:textId="156D3B7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AF57A18" w14:textId="19DEBA8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659C8D5" w14:textId="0B3C7E0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D7A4C41" w14:textId="1A19ABF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571043F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958A5F3" w14:textId="10BB3A55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E3447A" w14:textId="5E181FBA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1C6D710" w14:textId="583EF6A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4353304" w14:textId="539D68C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7F2EEC1" w14:textId="69C8EBC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DBE4BD6" w14:textId="786B0089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87035E6" w14:textId="781773A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3D07446" w14:textId="33A9332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F09725B" w14:textId="5D1D95D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874C720" w14:textId="3BAF9C9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080E10" w14:textId="1EBEF42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3C78F72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60C57DD" w14:textId="78C18E9F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29379CC" w14:textId="162900B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EB47003" w14:textId="7231A59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39E1F4" w14:textId="1ABABE89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69E36B0" w14:textId="03904B6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EA4F11B" w14:textId="5471997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8C25340" w14:textId="516165B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200B22B" w14:textId="36C1589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FBFCF05" w14:textId="0D5D329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C75E3E3" w14:textId="66768BF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1B4499E" w14:textId="79EC1A1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0749C8BA" w14:textId="77777777" w:rsidTr="001A67C9">
        <w:tc>
          <w:tcPr>
            <w:tcW w:w="4131" w:type="dxa"/>
            <w:shd w:val="clear" w:color="000000" w:fill="FFFFFF"/>
            <w:vAlign w:val="center"/>
          </w:tcPr>
          <w:p w14:paraId="07AF962D" w14:textId="77CFD016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620F67D" w14:textId="0A52B84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99D17D0" w14:textId="7636A80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AA770E3" w14:textId="70CB005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4A284A4" w14:textId="1D74024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9C748B1" w14:textId="5CBB507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D3C8239" w14:textId="73390718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55C88F8" w14:textId="306895B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9FF57C7" w14:textId="2D8B5B2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3D74448" w14:textId="2B81F16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46379F0" w14:textId="67A8AEFA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9144C11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4A6478F" w14:textId="338703CF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A14176E" w14:textId="585CDCD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9207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FD3D90A" w14:textId="2C06926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D3A14B3" w14:textId="1C94153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9171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838D61E" w14:textId="6540AD4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77B147E" w14:textId="59E6403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CDE636" w14:textId="653F70D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105878C" w14:textId="2B9BEFCA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C2DEF36" w14:textId="0D720F6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93EACED" w14:textId="46FD9085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47CF6C8" w14:textId="346D841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6015395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B71A4B" w14:textId="36A4FADF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D787B4B" w14:textId="116E0F0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1EFA77" w14:textId="3657DDF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7B516A" w14:textId="53720FD3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EF3377" w14:textId="00EB791A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961B8B" w14:textId="3E9CACC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AB8FFE" w14:textId="1EFE868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BFDDB7" w14:textId="19C4B4B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5A9722D" w14:textId="13B5AB11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8DE0C5" w14:textId="64C5F1FB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F4B6C9" w14:textId="0C36026A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1E608FE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450C2E" w14:textId="276BDE85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F1112F" w14:textId="0BDE2AB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2D1510" w14:textId="351E8B2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8DCA3F" w14:textId="321C7A84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194BF02" w14:textId="2ECD2D49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708DB0" w14:textId="46AA967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F86A3C" w14:textId="000A258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F105CB5" w14:textId="5B8A5E5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C16E96" w14:textId="104DA90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BC3A5F" w14:textId="3CC5155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182C19" w14:textId="299347D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3BD3DE3B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7D5C11" w14:textId="798A7BAB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941FF7F" w14:textId="1FEFDCF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F386C6" w14:textId="5500EB41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863963" w14:textId="0D872B3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547489" w14:textId="150DA63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B07A959" w14:textId="7CBDA29F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FF8A5A8" w14:textId="3C82A400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0F7EE35" w14:textId="284A4790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27A285F" w14:textId="0471A12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6B7211" w14:textId="4DE42DB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03E0CC" w14:textId="1F62CDC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B59A4D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59D9B8" w14:textId="70C5BDFD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025D2E" w14:textId="11AA043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BD98EE" w14:textId="12499D0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A0DFE3" w14:textId="668BA149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BA0A5E" w14:textId="350B1125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2C7836" w14:textId="29A0413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0C9513" w14:textId="3DAEEC05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BFAB22" w14:textId="1AE9D98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14F7CA" w14:textId="5E0BF15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72E250" w14:textId="5994CD73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61006A" w14:textId="1257FE5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7914DC9C" w14:textId="77777777" w:rsidR="008D37EB" w:rsidRDefault="008D37EB" w:rsidP="008D37EB">
      <w:pPr>
        <w:pStyle w:val="segue"/>
      </w:pPr>
      <w:r>
        <w:t>segue</w:t>
      </w:r>
    </w:p>
    <w:p w14:paraId="30604216" w14:textId="77777777" w:rsidR="008D37EB" w:rsidRDefault="008D37EB" w:rsidP="008D37EB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7D411BE" w14:textId="7D4E985F" w:rsidR="008D37EB" w:rsidRDefault="008D37EB" w:rsidP="008D37EB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6F384A"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8D37EB" w:rsidRPr="00554E50" w14:paraId="238BAD8E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DB9985E" w14:textId="492850BB" w:rsidR="008D37EB" w:rsidRPr="0008261E" w:rsidRDefault="006F384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6F384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Roma 6: Via Dell'Ospedale Vecchio 4, Genzano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41708D0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2BA1C62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8DFA92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76916EF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5A19988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C5339A5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8DEE70" w14:textId="77777777" w:rsidR="008D37EB" w:rsidRPr="0008261E" w:rsidRDefault="008D37EB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010DF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8176F3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8BD2749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9901A6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7E106F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D4D40C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5D7B18B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C2EB86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D25F33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F9B1A77" w14:textId="77777777" w:rsidR="008D37EB" w:rsidRPr="0008261E" w:rsidRDefault="008D37EB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045B7823" w14:textId="77777777" w:rsidTr="008609AE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D756DF" w14:textId="51A49961" w:rsidR="006F384A" w:rsidRPr="005F3697" w:rsidRDefault="006F384A" w:rsidP="006F384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2C5A18" w14:textId="4C10DB7D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34620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88FD38" w14:textId="348A4914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673784" w14:textId="19FF7DCB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33366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C9ABA0" w14:textId="2DBCF30D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CA0FCF" w14:textId="553667E2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1251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CD6D9C" w14:textId="56FDF33C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F2EBB6" w14:textId="4AF674C7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4990A3" w14:textId="2A67B837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3EB03C" w14:textId="36903F1B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FB9A4E" w14:textId="454B452C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566E0C2C" w14:textId="77777777" w:rsidTr="008609AE">
        <w:tc>
          <w:tcPr>
            <w:tcW w:w="4131" w:type="dxa"/>
            <w:shd w:val="clear" w:color="000000" w:fill="FFFFFF"/>
            <w:vAlign w:val="center"/>
            <w:hideMark/>
          </w:tcPr>
          <w:p w14:paraId="441C7A02" w14:textId="4849331E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3816769" w14:textId="5E5B13A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668E1F6" w14:textId="3735E11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0B18AC2" w14:textId="7B599CC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6252000" w14:textId="159E874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496C94" w14:textId="475C9E1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D735AC" w14:textId="49386022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B32BB09" w14:textId="54CB48F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43E20E9" w14:textId="1F4A9CE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E816B61" w14:textId="0B5525E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6012ED2" w14:textId="5EF0693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6F384A" w:rsidRPr="00554E50" w14:paraId="709CAE56" w14:textId="77777777" w:rsidTr="008609AE">
        <w:tc>
          <w:tcPr>
            <w:tcW w:w="4131" w:type="dxa"/>
            <w:shd w:val="clear" w:color="000000" w:fill="FFFFFF"/>
            <w:vAlign w:val="center"/>
          </w:tcPr>
          <w:p w14:paraId="56D5E4AD" w14:textId="4E4277AF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6B2A1E1" w14:textId="11F18CC5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DF91731" w14:textId="1DA74F9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7FBA692" w14:textId="1F072B03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31D494" w14:textId="201DCFA4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EB50BAD" w14:textId="2DD394ED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28DEADB" w14:textId="44640C53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977828B" w14:textId="39B2BB2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8D7BDB5" w14:textId="792F8ED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7957D81" w14:textId="0BC54004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CFC92E9" w14:textId="086EE0FD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030973A1" w14:textId="77777777" w:rsidTr="008609AE">
        <w:tc>
          <w:tcPr>
            <w:tcW w:w="4131" w:type="dxa"/>
            <w:shd w:val="clear" w:color="000000" w:fill="FFFFFF"/>
            <w:vAlign w:val="center"/>
          </w:tcPr>
          <w:p w14:paraId="45D91433" w14:textId="18D9008C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3E8C537" w14:textId="2EB2FD9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3E29CE9" w14:textId="52C8182A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7AA4687" w14:textId="6A5B6DF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A605F24" w14:textId="5547978A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E2EC776" w14:textId="6AB5C9A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3A6DC7A" w14:textId="731E7F75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364E94C" w14:textId="224CD14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156CC32" w14:textId="1CE56E7D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9E46DDD" w14:textId="48B976E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B5766A4" w14:textId="36219C55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34EA39CD" w14:textId="77777777" w:rsidTr="008609AE">
        <w:tc>
          <w:tcPr>
            <w:tcW w:w="4131" w:type="dxa"/>
            <w:shd w:val="clear" w:color="000000" w:fill="FFFFFF"/>
            <w:vAlign w:val="center"/>
          </w:tcPr>
          <w:p w14:paraId="124AB388" w14:textId="42772725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6D6295E" w14:textId="70258E1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0FDE77E" w14:textId="6BC98F9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7A6BFA3" w14:textId="2E95FEA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312BB97" w14:textId="4B57171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0B34E7E" w14:textId="671CF58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9D73248" w14:textId="5D048D7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FB0CD65" w14:textId="12B4025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CC48257" w14:textId="1ECBBED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9C93DF7" w14:textId="09643CA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85AF808" w14:textId="6576CB1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3DA2AE2A" w14:textId="77777777" w:rsidTr="008609AE">
        <w:tc>
          <w:tcPr>
            <w:tcW w:w="4131" w:type="dxa"/>
            <w:shd w:val="clear" w:color="000000" w:fill="FFFFFF"/>
            <w:vAlign w:val="center"/>
          </w:tcPr>
          <w:p w14:paraId="5CC603CA" w14:textId="195B4DEA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38C4D13" w14:textId="5EC8C1D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875B2F0" w14:textId="56C0C83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65E5D48" w14:textId="3CCDDCE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D2D608F" w14:textId="409FFAC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DE19C7" w14:textId="5464B05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38FBA3E" w14:textId="35CD996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BE892EC" w14:textId="2B81D25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4593CA2" w14:textId="2E6E2A1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E77BE9B" w14:textId="53529FA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2D84383" w14:textId="23C4CDC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4DEA22AC" w14:textId="77777777" w:rsidTr="008609AE">
        <w:tc>
          <w:tcPr>
            <w:tcW w:w="4131" w:type="dxa"/>
            <w:shd w:val="clear" w:color="000000" w:fill="FFFFFF"/>
            <w:vAlign w:val="center"/>
          </w:tcPr>
          <w:p w14:paraId="1E720C16" w14:textId="5017E10D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8466AAE" w14:textId="3F2196A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776203" w14:textId="069E345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EF7EDE5" w14:textId="7E4B41C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86E5E1A" w14:textId="28283EE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D1D0B92" w14:textId="2B01C6E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E51D11C" w14:textId="7E38ABD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3CFD664" w14:textId="5F243C3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760B584" w14:textId="0C276C0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4202DBF" w14:textId="5F6895D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187B2FC" w14:textId="4A4973F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5003B991" w14:textId="77777777" w:rsidTr="008609AE">
        <w:tc>
          <w:tcPr>
            <w:tcW w:w="4131" w:type="dxa"/>
            <w:shd w:val="clear" w:color="000000" w:fill="FFFFFF"/>
            <w:vAlign w:val="center"/>
          </w:tcPr>
          <w:p w14:paraId="2DC30171" w14:textId="7EF34F54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D1B0AD8" w14:textId="57373FF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33609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17BBC31" w14:textId="7D9E3A6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2EF4E5D" w14:textId="3A33606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32530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19DFFDB" w14:textId="60071BB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56D5122" w14:textId="0BBF782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DCE4501" w14:textId="4B7131E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D3A09AD" w14:textId="50936A0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691E690" w14:textId="4257F1A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646E0B1" w14:textId="42DE5C5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826B53E" w14:textId="6789A38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0DE4A6AD" w14:textId="77777777" w:rsidTr="008609AE">
        <w:tc>
          <w:tcPr>
            <w:tcW w:w="4131" w:type="dxa"/>
            <w:shd w:val="clear" w:color="000000" w:fill="FFFFFF"/>
            <w:vAlign w:val="center"/>
          </w:tcPr>
          <w:p w14:paraId="13124B1B" w14:textId="2652C8FC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FD7F811" w14:textId="50F530B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B5472ED" w14:textId="695A5C5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1C9C444" w14:textId="4A94F4C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47B3A32" w14:textId="4F7F769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67473AB" w14:textId="67F497A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C864959" w14:textId="2D6BC37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6B8E08E" w14:textId="1A37144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D8B7FED" w14:textId="4E11FCC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BB786DC" w14:textId="231A2F7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ABD5EA5" w14:textId="3E9C8AC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2B09193C" w14:textId="77777777" w:rsidTr="008609AE">
        <w:tc>
          <w:tcPr>
            <w:tcW w:w="4131" w:type="dxa"/>
            <w:shd w:val="clear" w:color="000000" w:fill="FFFFFF"/>
            <w:vAlign w:val="center"/>
          </w:tcPr>
          <w:p w14:paraId="5A587A7D" w14:textId="1685C3C0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F6003BA" w14:textId="24B3581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17BA2C6" w14:textId="0F47652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F208C94" w14:textId="4100CAE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EBDCCFB" w14:textId="5676020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26D6A0A" w14:textId="083879C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A89C597" w14:textId="79A543D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26E2864" w14:textId="5429CE2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7106BCF" w14:textId="62D5953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C0491D5" w14:textId="36CB296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65B639B" w14:textId="2B00A2B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3F919286" w14:textId="77777777" w:rsidTr="008609AE">
        <w:tc>
          <w:tcPr>
            <w:tcW w:w="4131" w:type="dxa"/>
            <w:shd w:val="clear" w:color="000000" w:fill="FFFFFF"/>
            <w:vAlign w:val="center"/>
          </w:tcPr>
          <w:p w14:paraId="0D90ED55" w14:textId="526E62AD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BED8C82" w14:textId="6FCC62C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340B4E" w14:textId="0EF68DF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EA26C06" w14:textId="23B1FC2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8172753" w14:textId="7E23247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B4C92D0" w14:textId="253A708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3A9127A" w14:textId="4DFAA9C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8368ECA" w14:textId="24510C5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010A543" w14:textId="5454456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9A0D8ED" w14:textId="3FF705F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AAED0EB" w14:textId="02AC992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1DA61CA8" w14:textId="77777777" w:rsidTr="008609AE">
        <w:tc>
          <w:tcPr>
            <w:tcW w:w="4131" w:type="dxa"/>
            <w:shd w:val="clear" w:color="000000" w:fill="FFFFFF"/>
            <w:vAlign w:val="center"/>
          </w:tcPr>
          <w:p w14:paraId="2C613AB7" w14:textId="327BCDB3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9164E5B" w14:textId="528F1AC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7C8C4A9" w14:textId="5703317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2D6BCC" w14:textId="308D6EA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58D5A3D" w14:textId="3CDB075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ACB8392" w14:textId="39B6369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C832E5E" w14:textId="1E58A3A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F9673B6" w14:textId="498B405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9E1E35B" w14:textId="7E30416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9DC1CE3" w14:textId="1C4A6A5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C4CE97D" w14:textId="6DDEFFC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E07B8B2" w14:textId="77777777" w:rsidTr="008609AE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368577" w14:textId="1301744D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AB1174" w14:textId="17C7DEA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C96649" w14:textId="1D6D7D4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65BB82" w14:textId="40D568F5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D764E1" w14:textId="62C020D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461946" w14:textId="6E77E11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449748" w14:textId="787BC9C9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6C5A94" w14:textId="538AD4E8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DBCD2A" w14:textId="4DE3819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5A7F39" w14:textId="3F5F340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CFAC0A" w14:textId="75E918C5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4C1B2BA2" w14:textId="77777777" w:rsidR="006F384A" w:rsidRDefault="006F384A" w:rsidP="006F384A">
      <w:pPr>
        <w:pStyle w:val="segue"/>
      </w:pPr>
      <w:r>
        <w:t>segue</w:t>
      </w:r>
    </w:p>
    <w:p w14:paraId="4965B49A" w14:textId="77777777" w:rsidR="006F384A" w:rsidRDefault="006F384A" w:rsidP="006F384A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DCE4E1D" w14:textId="77777777" w:rsidR="006F384A" w:rsidRDefault="006F384A" w:rsidP="006F384A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>
        <w:t>6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F384A" w:rsidRPr="00554E50" w14:paraId="6E99D0A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E978407" w14:textId="54EABDAA" w:rsidR="006F384A" w:rsidRPr="0008261E" w:rsidRDefault="006F384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6F384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ASL Roma 6: </w:t>
            </w:r>
            <w:proofErr w:type="spellStart"/>
            <w:r w:rsidRPr="006F384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Osp</w:t>
            </w:r>
            <w:proofErr w:type="spellEnd"/>
            <w:r w:rsidRPr="006F384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Riuniti Anzio / Nettuno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5B0E40D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E298298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983B9B6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D7879AB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1E08D4F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AF001C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E6CFBE" w14:textId="77777777" w:rsidR="006F384A" w:rsidRPr="0008261E" w:rsidRDefault="006F384A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ABC78AD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B6E57B7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2803A4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1205D4E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A8520E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160AFF6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54B5825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6814CF2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71C106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06C63D" w14:textId="77777777" w:rsidR="006F384A" w:rsidRPr="0008261E" w:rsidRDefault="006F384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331D0AB5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82080A" w14:textId="4D760057" w:rsidR="006F384A" w:rsidRPr="005F3697" w:rsidRDefault="006F384A" w:rsidP="006F384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7B370E" w14:textId="39594F8C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126095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FC029B" w14:textId="606D7174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730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FCCB27" w14:textId="436FF52D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116390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0A5EA6" w14:textId="3D31D324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579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DDEB16" w14:textId="64B13F28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9568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906A3C" w14:textId="2D6566FF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483EF7" w14:textId="2BDA4149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A441EE" w14:textId="0A7101F5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8203C8" w14:textId="3475E6A1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D7E29A" w14:textId="47073297" w:rsidR="006F384A" w:rsidRPr="005F3697" w:rsidRDefault="006F384A" w:rsidP="006F384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6B41872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C3096A5" w14:textId="1B332F4F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F10306C" w14:textId="4DAD156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1EA26F" w14:textId="11BD3B29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14A5843" w14:textId="6481D50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28D74F" w14:textId="48A6DEF2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5D8CACA" w14:textId="237928F6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8E8801A" w14:textId="0080F6B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871B51" w14:textId="3A37254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C2FE345" w14:textId="75151751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42E96AD" w14:textId="52F7E6C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A571EB3" w14:textId="28A21DA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39D9F9A0" w14:textId="77777777" w:rsidTr="001A67C9">
        <w:tc>
          <w:tcPr>
            <w:tcW w:w="4131" w:type="dxa"/>
            <w:shd w:val="clear" w:color="000000" w:fill="FFFFFF"/>
            <w:vAlign w:val="center"/>
          </w:tcPr>
          <w:p w14:paraId="4BEBB47F" w14:textId="3DCC2D1B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C783C63" w14:textId="4836B35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BB16A0C" w14:textId="51446C24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03E1E2A" w14:textId="0E5C455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A17CF87" w14:textId="08C5DC42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E815692" w14:textId="68B93CD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2E2EFD0" w14:textId="71CB42C3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716D10F" w14:textId="628E115D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15F05C3" w14:textId="647A1F81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56CF776" w14:textId="6F685EE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05E39BF" w14:textId="2C958DD1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59EB6C69" w14:textId="77777777" w:rsidTr="001A67C9">
        <w:tc>
          <w:tcPr>
            <w:tcW w:w="4131" w:type="dxa"/>
            <w:shd w:val="clear" w:color="000000" w:fill="FFFFFF"/>
            <w:vAlign w:val="center"/>
          </w:tcPr>
          <w:p w14:paraId="7A4A5387" w14:textId="21BE572F" w:rsidR="006F384A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073598F" w14:textId="51A4800E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3F6BA3" w14:textId="329C0208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01117E6" w14:textId="6D931897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ACE7134" w14:textId="47E8FF8B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CD99688" w14:textId="32A7B30B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270C130" w14:textId="36040999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AB029DA" w14:textId="61E677DC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425ABF" w14:textId="193B119F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3A04754" w14:textId="7D9FF656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6DD113F" w14:textId="10EEDE45" w:rsidR="006F384A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253DEC50" w14:textId="77777777" w:rsidTr="001A67C9">
        <w:tc>
          <w:tcPr>
            <w:tcW w:w="4131" w:type="dxa"/>
            <w:shd w:val="clear" w:color="000000" w:fill="FFFFFF"/>
            <w:vAlign w:val="center"/>
          </w:tcPr>
          <w:p w14:paraId="37AADFC5" w14:textId="26548BD3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1576A6D" w14:textId="489C568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2104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19A939F" w14:textId="0491623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21DDAD5" w14:textId="0C0497A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E60ED53" w14:textId="193CF69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77D8D97" w14:textId="08BE61D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6ADA276" w14:textId="5AE71A3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E3E6316" w14:textId="6D70BBD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A6BEAC8" w14:textId="6B6B320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91ABF70" w14:textId="65BD1F3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22F2226" w14:textId="54EB338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6F384A" w:rsidRPr="00554E50" w14:paraId="7EE8A9EF" w14:textId="77777777" w:rsidTr="001A67C9">
        <w:tc>
          <w:tcPr>
            <w:tcW w:w="4131" w:type="dxa"/>
            <w:shd w:val="clear" w:color="000000" w:fill="FFFFFF"/>
            <w:vAlign w:val="center"/>
          </w:tcPr>
          <w:p w14:paraId="539F911A" w14:textId="40F536D0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8E7CB2" w14:textId="550FA5A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45281DF" w14:textId="20C4FF5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C4D0D3F" w14:textId="1BF76E3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301FD6E" w14:textId="191070E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E64531B" w14:textId="0F3047E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9D50D3F" w14:textId="2D5A5C2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D6A0CF1" w14:textId="07CF324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87F5856" w14:textId="572FBF6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86CAC77" w14:textId="431F184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C21272C" w14:textId="5B1E7AF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6F384A" w:rsidRPr="00554E50" w14:paraId="3019BDDF" w14:textId="77777777" w:rsidTr="001A67C9">
        <w:tc>
          <w:tcPr>
            <w:tcW w:w="4131" w:type="dxa"/>
            <w:shd w:val="clear" w:color="000000" w:fill="FFFFFF"/>
            <w:vAlign w:val="center"/>
          </w:tcPr>
          <w:p w14:paraId="3ECC25B1" w14:textId="1516893D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8CED87C" w14:textId="188FEDF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2142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253D713" w14:textId="66C81DE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56EDF6D" w14:textId="30A7662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1985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97E2540" w14:textId="1B121DA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767DB1F" w14:textId="2EC06CD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64E0A0E" w14:textId="1B5EC04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AE4941A" w14:textId="3A1C991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E127B31" w14:textId="5B28108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60CE728" w14:textId="544A018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80CDA26" w14:textId="06916D7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6F384A" w:rsidRPr="00554E50" w14:paraId="696F7F02" w14:textId="77777777" w:rsidTr="001A67C9">
        <w:tc>
          <w:tcPr>
            <w:tcW w:w="4131" w:type="dxa"/>
            <w:shd w:val="clear" w:color="000000" w:fill="FFFFFF"/>
            <w:vAlign w:val="center"/>
          </w:tcPr>
          <w:p w14:paraId="6695D439" w14:textId="42A44E6B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CFB8219" w14:textId="1108ACF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119754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7BAC86E" w14:textId="5EF26B9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3A80B83" w14:textId="3B80DD7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111331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0CE7BA0" w14:textId="1AC2DAA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C699D90" w14:textId="0E78A80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8423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ACE81A4" w14:textId="22C8A4A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F5052BD" w14:textId="4A9E525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782CE30" w14:textId="631AEC5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02CE3C0" w14:textId="1B8360B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52A0E32" w14:textId="52D9202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27FDB393" w14:textId="77777777" w:rsidTr="001A67C9">
        <w:tc>
          <w:tcPr>
            <w:tcW w:w="4131" w:type="dxa"/>
            <w:shd w:val="clear" w:color="000000" w:fill="FFFFFF"/>
            <w:vAlign w:val="center"/>
          </w:tcPr>
          <w:p w14:paraId="756870D3" w14:textId="0271D830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2BD4D95" w14:textId="0555CC1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3561B93" w14:textId="1F87988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96CDD6C" w14:textId="1D0E3A0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0775E5C" w14:textId="04EAC15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E6BDF5E" w14:textId="77FFFBD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B64DB02" w14:textId="1C938F7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732CEF7" w14:textId="1854D36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33AC1A8" w14:textId="510F291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0242166" w14:textId="2762B9B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2217F4" w14:textId="34349C6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10EA1C5F" w14:textId="77777777" w:rsidTr="001A67C9">
        <w:tc>
          <w:tcPr>
            <w:tcW w:w="4131" w:type="dxa"/>
            <w:shd w:val="clear" w:color="000000" w:fill="FFFFFF"/>
            <w:vAlign w:val="center"/>
          </w:tcPr>
          <w:p w14:paraId="4ADED044" w14:textId="07C688D4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0E88D94" w14:textId="3B9659F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8C4E8A" w14:textId="178EC60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5ADF3EE" w14:textId="013CCE3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D73A53D" w14:textId="2C708B9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896DC57" w14:textId="71AD580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E8FE4E0" w14:textId="3F66FA1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14C352E" w14:textId="1120F5F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A0C3FB" w14:textId="1B2DAA5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98B5CB6" w14:textId="0924474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2707FF7" w14:textId="422702C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40162B74" w14:textId="77777777" w:rsidTr="001A67C9">
        <w:tc>
          <w:tcPr>
            <w:tcW w:w="4131" w:type="dxa"/>
            <w:shd w:val="clear" w:color="000000" w:fill="FFFFFF"/>
            <w:vAlign w:val="center"/>
          </w:tcPr>
          <w:p w14:paraId="004F22BC" w14:textId="30A17D79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6F43EF1" w14:textId="3641E02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31F89AF" w14:textId="73C3D452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BF1B041" w14:textId="54508B21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2037180" w14:textId="74621005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92604B5" w14:textId="2F274F5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28F58FC" w14:textId="33314DE0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055B575" w14:textId="65A24ED8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1F1149" w14:textId="07D784F4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9E6F7CF" w14:textId="0E68D52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CBD9551" w14:textId="73DAC299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07C5C708" w14:textId="77777777" w:rsidTr="001A67C9">
        <w:tc>
          <w:tcPr>
            <w:tcW w:w="4131" w:type="dxa"/>
            <w:shd w:val="clear" w:color="000000" w:fill="FFFFFF"/>
            <w:vAlign w:val="center"/>
          </w:tcPr>
          <w:p w14:paraId="2D8DD1B1" w14:textId="019924D3" w:rsidR="006F384A" w:rsidRDefault="006F384A" w:rsidP="006F38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4B230E5" w14:textId="395FC63A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0A8082" w14:textId="1C41BDF6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4F0C15C" w14:textId="1607BEDD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336C0DD" w14:textId="0E48D8D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6919AFA" w14:textId="4EA67E47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AF3479C" w14:textId="20A3855E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20ED688" w14:textId="021C3FDF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E48F558" w14:textId="5555BD7B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FF93E48" w14:textId="6E1064EC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7D7402D" w14:textId="46F31C03" w:rsidR="006F384A" w:rsidRDefault="006F384A" w:rsidP="006F38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7DD5B936" w14:textId="77777777" w:rsidTr="001A67C9">
        <w:tc>
          <w:tcPr>
            <w:tcW w:w="4131" w:type="dxa"/>
            <w:shd w:val="clear" w:color="000000" w:fill="FFFFFF"/>
            <w:vAlign w:val="center"/>
          </w:tcPr>
          <w:p w14:paraId="0E56F78E" w14:textId="77866C90" w:rsidR="006F384A" w:rsidRDefault="006F384A" w:rsidP="006F384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963B3D1" w14:textId="7AFFC978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0F6195D" w14:textId="41E0F5DB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C37E6B8" w14:textId="6E44B6BC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79AE3D4" w14:textId="5D2344E1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C2324B1" w14:textId="2D164BDF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B436AA1" w14:textId="4B698593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45E4B2D" w14:textId="2A3630E5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076C907" w14:textId="7BFE8885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80AD68E" w14:textId="6EC85385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D5C43A" w14:textId="1639033D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F384A" w:rsidRPr="00554E50" w14:paraId="4F21B592" w14:textId="77777777" w:rsidTr="001A67C9">
        <w:tc>
          <w:tcPr>
            <w:tcW w:w="4131" w:type="dxa"/>
            <w:shd w:val="clear" w:color="000000" w:fill="FFFFFF"/>
            <w:vAlign w:val="center"/>
          </w:tcPr>
          <w:p w14:paraId="5919A899" w14:textId="243E009F" w:rsidR="006F384A" w:rsidRDefault="006F384A" w:rsidP="006F384A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865C9F4" w14:textId="79AA95D8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40168D1" w14:textId="2043879E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51EBEDE" w14:textId="59B66D85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78D132E" w14:textId="46947F34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A259EF6" w14:textId="49E0B958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04FEF46" w14:textId="4D333B6F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59B3B33" w14:textId="417C02B1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F3B0D82" w14:textId="4D801352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7822956" w14:textId="45721485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778C4C6" w14:textId="448A0317" w:rsidR="006F384A" w:rsidRDefault="006F384A" w:rsidP="006F384A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4DAA0771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7138BA" w14:textId="4BC19382" w:rsidR="006F384A" w:rsidRPr="0008261E" w:rsidRDefault="006F384A" w:rsidP="006F384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9A019A" w14:textId="56E687B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3C361C" w14:textId="0B27E577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F47663" w14:textId="111D8C0C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6E7FDE" w14:textId="4B472D80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2C4190" w14:textId="707E1E7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DC09F4" w14:textId="71EE10A4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76AAE8" w14:textId="2CE2D4EE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877B3E" w14:textId="0F0F6D9B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8FE831" w14:textId="5779ED7D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CB8494" w14:textId="2F69907F" w:rsidR="006F384A" w:rsidRPr="0008261E" w:rsidRDefault="006F384A" w:rsidP="006F384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6064FE74" w14:textId="77777777" w:rsidR="00663952" w:rsidRDefault="00663952"/>
    <w:p w14:paraId="3270CF7A" w14:textId="77777777" w:rsidR="00663952" w:rsidRDefault="00663952">
      <w:r>
        <w:br w:type="page"/>
      </w:r>
    </w:p>
    <w:p w14:paraId="2CD45503" w14:textId="52AD827F" w:rsidR="00663952" w:rsidRDefault="00663952" w:rsidP="00663952">
      <w:pPr>
        <w:pStyle w:val="titolotabelle"/>
      </w:pPr>
      <w:bookmarkStart w:id="28" w:name="_Toc83285290"/>
      <w:r w:rsidRPr="007F01DA">
        <w:lastRenderedPageBreak/>
        <w:t xml:space="preserve">Allegato </w:t>
      </w:r>
      <w:r>
        <w:t>4</w:t>
      </w:r>
      <w:r w:rsidRPr="007F01DA">
        <w:t>.</w:t>
      </w:r>
      <w:r w:rsidR="000B3EFC">
        <w:t>7</w:t>
      </w:r>
      <w:r w:rsidRPr="007F01DA">
        <w:t>.</w:t>
      </w:r>
      <w:r w:rsidRPr="007F01DA">
        <w:tab/>
      </w:r>
      <w:r w:rsidR="000B3EFC" w:rsidRPr="000B3EFC">
        <w:t xml:space="preserve">Utenza e prestazioni </w:t>
      </w:r>
      <w:proofErr w:type="spellStart"/>
      <w:r w:rsidR="000B3EFC" w:rsidRPr="000B3EFC">
        <w:t>SerD</w:t>
      </w:r>
      <w:proofErr w:type="spellEnd"/>
      <w:r w:rsidR="000B3EFC" w:rsidRPr="000B3EFC">
        <w:t xml:space="preserve"> Asl Frosinone - 2020</w:t>
      </w:r>
      <w:bookmarkEnd w:id="28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1D0376ED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8CE17D3" w14:textId="5B611FA1" w:rsidR="00663952" w:rsidRPr="0008261E" w:rsidRDefault="000B3EFC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0B3EFC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0B3EFC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Frosinone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574DB49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F0D4CFF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C4FA56F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68A622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5E428F2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663952" w:rsidRPr="00554E50" w14:paraId="7B7CBB1C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28F61F9E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0527A8C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5D8171A4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49F17AA4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4FFACC2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6376E78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639E284C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457CD329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60BDA6C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66B42D2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293543F4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5C7AD98D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230858" w14:textId="67BED4BD" w:rsidR="000B3EFC" w:rsidRPr="0008261E" w:rsidRDefault="000B3EFC" w:rsidP="000B3EF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041CD2" w14:textId="1B0C181F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239565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D259B6" w14:textId="15C873D1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1760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2C88883" w14:textId="6A57781A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212710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29EAEB" w14:textId="08534B9B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1317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2637B3" w14:textId="4B58939A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25505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33B175" w14:textId="0752EADE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2BB0C5" w14:textId="596DBAEF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739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293230" w14:textId="384EEBFA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770CE4" w14:textId="42277F0D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1719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C365C2C" w14:textId="7B59C6F3" w:rsidR="000B3EFC" w:rsidRPr="0008261E" w:rsidRDefault="000B3EFC" w:rsidP="000B3EF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</w:t>
            </w:r>
          </w:p>
        </w:tc>
      </w:tr>
      <w:tr w:rsidR="002B2DE1" w:rsidRPr="00554E50" w14:paraId="3BB1C78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F8E0B1" w14:textId="2A1DA1FA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9D0EAC6" w14:textId="0226185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3861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ECB8D2A" w14:textId="64EBAEB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F358EE" w14:textId="291A84B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2646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FA75FAD" w14:textId="6C41506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30E590E" w14:textId="025F16E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87B132D" w14:textId="100157F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49B7BD2" w14:textId="75A5103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BE9E2EE" w14:textId="1AA993A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B3B4C8" w14:textId="680CD28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72B1AD9" w14:textId="30359B9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</w:tr>
      <w:tr w:rsidR="002B2DE1" w:rsidRPr="00554E50" w14:paraId="4999577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E4077EF" w14:textId="6A657885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A45E942" w14:textId="5019A2C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7127638" w14:textId="5A47F17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A4E3C40" w14:textId="57D69F4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6A5165" w14:textId="2944A52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C169FB" w14:textId="3C635FE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20B974D" w14:textId="59FFA98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1B84C00" w14:textId="7B5F05B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6486C7A" w14:textId="438A113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3763AF1" w14:textId="5BAC856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9C0195A" w14:textId="5589543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2B2DE1" w:rsidRPr="00554E50" w14:paraId="036DEF0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BCDB1A" w14:textId="714C80DD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A2E45BE" w14:textId="3FA078B7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C3666EF" w14:textId="6A21D10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17C1A8" w14:textId="47A26CF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6D13E9" w14:textId="0DEC300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3A1AF3B" w14:textId="2AE3815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CCC3F40" w14:textId="54530317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2A36BC5" w14:textId="19D6E25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26A1F28" w14:textId="7E4694C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C3A4361" w14:textId="5D9435F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37D834" w14:textId="7014849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5BE728D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B77927F" w14:textId="53E8D9CD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53BD965" w14:textId="24DC400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3289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40FC792" w14:textId="2100188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67D147" w14:textId="2D105C7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2780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D47532" w14:textId="0561C2A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2A0E84A" w14:textId="4F0C395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1FC32A8" w14:textId="7073A80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3300D5B" w14:textId="25DE1E7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57D29FC" w14:textId="75BB865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DC07ECB" w14:textId="447F24B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CCCE7D7" w14:textId="1F50809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70A035F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E1715E0" w14:textId="4ED303F2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6AF14AE" w14:textId="2F08AF3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B93D09" w14:textId="18EE764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1251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677CB5" w14:textId="205C596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27D797" w14:textId="3084D03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941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A86794D" w14:textId="06E99D7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3E8305A" w14:textId="162C6CF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D93BB11" w14:textId="51A4525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77C7B3A" w14:textId="567A593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D904A3E" w14:textId="2987BEC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37D1521" w14:textId="3D8DCE5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</w:tr>
      <w:tr w:rsidR="002B2DE1" w:rsidRPr="00554E50" w14:paraId="52FA8AD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D43B15B" w14:textId="6247D0CD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8F7BB83" w14:textId="53DE027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E1670F" w14:textId="31D8E2E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3B7573" w14:textId="055E75C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15B629" w14:textId="1040250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BFA26A0" w14:textId="2CDC5C4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6A898E5" w14:textId="265857C7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CFE820C" w14:textId="08E3155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AD00609" w14:textId="2D1CDC9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8474E4" w14:textId="7FD570D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9851EC8" w14:textId="5B36A27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0B3EFC" w:rsidRPr="00554E50" w14:paraId="185FE185" w14:textId="77777777" w:rsidTr="001A67C9">
        <w:tc>
          <w:tcPr>
            <w:tcW w:w="4131" w:type="dxa"/>
            <w:shd w:val="clear" w:color="000000" w:fill="FFFFFF"/>
            <w:vAlign w:val="center"/>
          </w:tcPr>
          <w:p w14:paraId="70AE2091" w14:textId="7F8FFB50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324442C" w14:textId="609B6F5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218687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158429A" w14:textId="150F2E5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1FFAFAA" w14:textId="015FA33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197208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902DC8F" w14:textId="5E74650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DD42A16" w14:textId="1A47EF3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21314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F5F5EC5" w14:textId="3397A36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8C357B3" w14:textId="1385CC32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9084757" w14:textId="41E2ED4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DA5C23A" w14:textId="33E2EA5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B18FAF2" w14:textId="4B1F829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</w:tr>
      <w:tr w:rsidR="000B3EFC" w:rsidRPr="00554E50" w14:paraId="67DB1CE0" w14:textId="77777777" w:rsidTr="001A67C9">
        <w:tc>
          <w:tcPr>
            <w:tcW w:w="4131" w:type="dxa"/>
            <w:shd w:val="clear" w:color="000000" w:fill="FFFFFF"/>
            <w:vAlign w:val="center"/>
          </w:tcPr>
          <w:p w14:paraId="315B695C" w14:textId="6434A4C9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AE5B130" w14:textId="417E400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8CB2BD7" w14:textId="688B549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55DDA28" w14:textId="7FFF29A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C86FE89" w14:textId="105FAB2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1DF849F" w14:textId="3F81F46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EF79BC" w14:textId="0E1B7BF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C1E276B" w14:textId="2EABB3D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BDB2A09" w14:textId="0C21730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1E85FE7" w14:textId="6AE8009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AB40971" w14:textId="1E55E0D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</w:tr>
      <w:tr w:rsidR="000B3EFC" w:rsidRPr="00554E50" w14:paraId="6A0D6255" w14:textId="77777777" w:rsidTr="001A67C9">
        <w:tc>
          <w:tcPr>
            <w:tcW w:w="4131" w:type="dxa"/>
            <w:shd w:val="clear" w:color="000000" w:fill="FFFFFF"/>
            <w:vAlign w:val="center"/>
          </w:tcPr>
          <w:p w14:paraId="5BEF9BB5" w14:textId="7A6EA3F7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23562E5" w14:textId="544D9CA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51FB380" w14:textId="6B5768F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35F3D7" w14:textId="4027DA82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CD85DBD" w14:textId="3269573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3910550" w14:textId="446F606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D8585E3" w14:textId="5DFE792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6E154D" w14:textId="068E663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83421E2" w14:textId="682A076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304BF0E" w14:textId="39D7CC8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82261C3" w14:textId="23155C07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0B3EFC" w:rsidRPr="00554E50" w14:paraId="40DD32ED" w14:textId="77777777" w:rsidTr="001A67C9">
        <w:tc>
          <w:tcPr>
            <w:tcW w:w="4131" w:type="dxa"/>
            <w:shd w:val="clear" w:color="000000" w:fill="FFFFFF"/>
            <w:vAlign w:val="center"/>
          </w:tcPr>
          <w:p w14:paraId="1E8257AF" w14:textId="6F238324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96A9145" w14:textId="5FE20FF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853BC7C" w14:textId="6C91B40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F72D8A2" w14:textId="2D6B15F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3ED94CC" w14:textId="5A3D2B6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C7216B3" w14:textId="3878B6E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FDD9A88" w14:textId="57D23A5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37E3483" w14:textId="5FC1F65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BB16F04" w14:textId="241FDEE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0FCB5BB" w14:textId="11477BC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9D4B981" w14:textId="3CC60DD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0B3EFC" w:rsidRPr="00554E50" w14:paraId="3ECCC5FB" w14:textId="77777777" w:rsidTr="001A67C9">
        <w:tc>
          <w:tcPr>
            <w:tcW w:w="4131" w:type="dxa"/>
            <w:shd w:val="clear" w:color="000000" w:fill="FFFFFF"/>
            <w:vAlign w:val="center"/>
          </w:tcPr>
          <w:p w14:paraId="00F77642" w14:textId="56368F9B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0807262" w14:textId="7F212559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AB0DA1E" w14:textId="3FD0AFE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DAC7EEF" w14:textId="3C34015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D8E8AA9" w14:textId="1B2F227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6A6EB4" w14:textId="5F0F219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E25CC27" w14:textId="0487966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B15C910" w14:textId="39EFFA7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CF3CEF" w14:textId="0EB6B9A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26179AA" w14:textId="657E709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0852441" w14:textId="79A35020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046214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D3FC09" w14:textId="57F826CC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F78B48B" w14:textId="0BE80F0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1574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4B31915" w14:textId="41FEE86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5D5F359" w14:textId="2C18FA91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BE58A6D" w14:textId="2E5DED0F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FFC636C" w14:textId="3D2233A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07EE852" w14:textId="71F1D322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A37391" w14:textId="0DADF38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C958374" w14:textId="669EA10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EE0C3B2" w14:textId="7281307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FC0533D" w14:textId="265F44ED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</w:tr>
      <w:tr w:rsidR="002B2DE1" w:rsidRPr="00554E50" w14:paraId="785E20CC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3BFDB0D" w14:textId="5AED1D3B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2434D40" w14:textId="407739B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AF76DAF" w14:textId="3307EA87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137BFD1" w14:textId="5AB1357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2C6AEAF" w14:textId="28810FC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B284FC9" w14:textId="0331DFF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4898E30" w14:textId="07B94C6E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C209BCE" w14:textId="5A67439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A061BE9" w14:textId="5B6CF4C5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7696699" w14:textId="07A0E61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191FB30" w14:textId="32CDF08A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B3EFC" w:rsidRPr="00554E50" w14:paraId="390DCD8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1D336F" w14:textId="6DF56102" w:rsidR="000B3EFC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14B16F2" w14:textId="4109F575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BC11CA" w14:textId="2AE99518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2033DFC" w14:textId="2E40FFB6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6DD0F4" w14:textId="7AAD0E0E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CF5E366" w14:textId="3149E09E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021BA31" w14:textId="4027C7F2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F0ABAA" w14:textId="7BE00C82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F665A2" w14:textId="657EC4E6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A5DFA0" w14:textId="07EF7E71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80ECEB" w14:textId="66040B9A" w:rsidR="000B3EFC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0F79C62D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91E1C5" w14:textId="1C744A5A" w:rsidR="000B3EFC" w:rsidRPr="0008261E" w:rsidRDefault="000B3EFC" w:rsidP="000B3EF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8F31D6" w14:textId="3DF79B8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77AE77" w14:textId="131DDA18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6CEF43" w14:textId="0F002673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23A3B3" w14:textId="24CCEA9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4BD303" w14:textId="6B42EB5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EACA6C" w14:textId="612F9A56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644AC8" w14:textId="21A5D1F2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95A151" w14:textId="06302074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5A5EEB" w14:textId="2DE453BB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9F82395" w14:textId="0CC1589C" w:rsidR="000B3EFC" w:rsidRPr="0008261E" w:rsidRDefault="000B3EFC" w:rsidP="000B3EF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</w:tbl>
    <w:p w14:paraId="4DB464EB" w14:textId="77777777" w:rsidR="00663952" w:rsidRDefault="00663952" w:rsidP="00663952">
      <w:pPr>
        <w:pStyle w:val="segue"/>
      </w:pPr>
      <w:r>
        <w:t>segue</w:t>
      </w:r>
    </w:p>
    <w:p w14:paraId="1C906A88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B53B11B" w14:textId="3E0E06E8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0B3EFC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35C9B708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4BE4083" w14:textId="0E4E634A" w:rsidR="00663952" w:rsidRPr="0008261E" w:rsidRDefault="009566B6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9566B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Via Armando Fabi, Frosinone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1BDA40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34B64FC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E6DDE5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7F8157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35D1A6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133B098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67F85CD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3CBF6C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8863A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964F50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11A1B3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91D901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3EC9A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CB517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01A38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AEBC676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2299B32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5D2483C3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0A927B" w14:textId="49EFF139" w:rsidR="009566B6" w:rsidRPr="0008261E" w:rsidRDefault="009566B6" w:rsidP="009566B6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A25BA9" w14:textId="1E896B1F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46969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A36093" w14:textId="49D9B7C2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BCBCBE" w14:textId="7413D856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39686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A1C0F4" w14:textId="3AA3546C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743B44" w14:textId="10F62F46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6920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126577" w14:textId="076F04CF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CB3DD4" w14:textId="40BB8BE8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281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90FBF51" w14:textId="09D3A9E5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2B3CF9" w14:textId="0948C578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82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CEFF49" w14:textId="7F6CDF1B" w:rsidR="009566B6" w:rsidRPr="0008261E" w:rsidRDefault="009566B6" w:rsidP="009566B6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</w:t>
            </w:r>
          </w:p>
        </w:tc>
      </w:tr>
      <w:tr w:rsidR="002B2DE1" w:rsidRPr="00554E50" w14:paraId="7D0DC55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CDFAD6D" w14:textId="480D61DA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C0D036C" w14:textId="0DEC8B06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A48EB06" w14:textId="3A5B543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A6D2624" w14:textId="2BA8EAB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5CE834" w14:textId="219B1FC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44E46A" w14:textId="3CADE0BA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0FB81F6" w14:textId="267C4BBE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BB590D5" w14:textId="07E3048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F822CBE" w14:textId="2B4DDED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FFB6E69" w14:textId="7685513A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C76F84" w14:textId="161CA525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</w:tr>
      <w:tr w:rsidR="002B2DE1" w:rsidRPr="00554E50" w14:paraId="188780D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4595349" w14:textId="4278A5DF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1DCCA8C" w14:textId="377EF3C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E532B15" w14:textId="6BAF08A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7A8B6BE" w14:textId="73EE4A9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E77895D" w14:textId="761FF82E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ADD95AB" w14:textId="432934B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1C395A5" w14:textId="705C048A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508A39" w14:textId="16C50CC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D377C9" w14:textId="2DC9B871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6A74B04" w14:textId="07FB873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AF588A1" w14:textId="5F997F3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0575176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165ED8E" w14:textId="4379A6D9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E571E53" w14:textId="5B67AB7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F3349C4" w14:textId="0CDDF88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DA1C874" w14:textId="7B4FA2F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940BB1" w14:textId="658BAD5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4916163" w14:textId="59DD488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851F5DF" w14:textId="6E78D477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B523CDD" w14:textId="23CA863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CF59D63" w14:textId="576E88E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A3B429" w14:textId="6384A58E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4435086" w14:textId="3414C91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2160C37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80F5B0D" w14:textId="3E445C60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024E801" w14:textId="7D11D73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2E51F98" w14:textId="6773247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AF9CAA9" w14:textId="368474AA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E07F59" w14:textId="4A922AF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E825DE3" w14:textId="05B1AF6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589E51" w14:textId="09E152B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4BE3C88" w14:textId="41A810E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124DC3D" w14:textId="7178890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E21D7CB" w14:textId="739AAD8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360531A" w14:textId="7592D072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065FB5A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836AC55" w14:textId="4E4DA402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7DEA09" w14:textId="0A5DCC7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8814BD" w14:textId="7BF40254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907CB7" w14:textId="33B3AC9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A0D3B3D" w14:textId="4E7F6D76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A68D4B" w14:textId="099B2466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8875315" w14:textId="0C871E0A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8B287D" w14:textId="02E0062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79D37C7" w14:textId="6923544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5718424" w14:textId="29F150D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EE7316A" w14:textId="0F5F7BE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A43C15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0C7C0B9" w14:textId="2FB22EA9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A394DE1" w14:textId="6FE0B01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44515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36D6DF4" w14:textId="04B3AA8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82012D7" w14:textId="3520A592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38272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17F9CD9" w14:textId="06D28B55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7B0E308" w14:textId="3ADAC84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6243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8029E93" w14:textId="3713BF91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78A19C2" w14:textId="6C2C549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80B15B2" w14:textId="43A53141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C4C2EEC" w14:textId="6C8F53F7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1B0E4BC" w14:textId="631B5EE1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1330F4D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45CCD32" w14:textId="0E02FD15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738BF8C" w14:textId="45A28F85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719232C" w14:textId="33B2ECC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A670323" w14:textId="1A1B3E1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CF01961" w14:textId="3B0407B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20A528A" w14:textId="122742F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10D49BB" w14:textId="5C58DC32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D25D5C" w14:textId="36CE6ABE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2543E68" w14:textId="1D3179A6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4EAE729" w14:textId="48EC42FF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2B2DF65" w14:textId="7B62D1B7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7F95A83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82CC892" w14:textId="3CF51DFE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917704A" w14:textId="0284C19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33BAC43" w14:textId="08D30BB5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34C56F6" w14:textId="5469EAD4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B1064A" w14:textId="29687BB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4B2671" w14:textId="7390A3A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A0E838F" w14:textId="23D0DC67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9D9DBDF" w14:textId="17FE8BCE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5D4A21A" w14:textId="6ADF128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95B79BD" w14:textId="0B2C509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55A2DA3" w14:textId="3AAD4A6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566B6" w:rsidRPr="00554E50" w14:paraId="1CA9C639" w14:textId="77777777" w:rsidTr="001A67C9">
        <w:tc>
          <w:tcPr>
            <w:tcW w:w="4131" w:type="dxa"/>
            <w:shd w:val="clear" w:color="000000" w:fill="FFFFFF"/>
            <w:vAlign w:val="center"/>
          </w:tcPr>
          <w:p w14:paraId="2B635CAA" w14:textId="7F603E81" w:rsidR="009566B6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DE6A407" w14:textId="1601FEA5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42F51D9" w14:textId="4A6F6538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663B93E" w14:textId="25AFF119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AC636F9" w14:textId="2F23DF93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137B1D1" w14:textId="033FD859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0AD8415" w14:textId="2728640A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BB0D580" w14:textId="3D2CCB98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9FB47FF" w14:textId="50AEA896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805E554" w14:textId="57FB8146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53BA806" w14:textId="6E7E26B7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3BD139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8263C98" w14:textId="328E44A3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DEF5C6D" w14:textId="750E252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2B986D5" w14:textId="173A811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2766CED" w14:textId="1ED5131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43D87E2" w14:textId="0C027DB2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929D07" w14:textId="560B90B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E9EEAA9" w14:textId="66C28874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19D3C6D" w14:textId="39FA447D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823CBB5" w14:textId="2CF35BD1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4ABBBD" w14:textId="628E863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E112B75" w14:textId="49515C28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9566B6" w:rsidRPr="00554E50" w14:paraId="3970F49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7A6BF29" w14:textId="02ED80E5" w:rsidR="009566B6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00603D" w14:textId="194DEB7D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078BD8F" w14:textId="5B6BFA2F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30CCFAD" w14:textId="6DF959E1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87C038" w14:textId="3F709B13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E5E9CD" w14:textId="5CB6F575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475CED" w14:textId="260DE0E7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C4C8E3" w14:textId="4490D395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5B8FAB" w14:textId="5DEA825A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A37FD7" w14:textId="3A59F764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6C4A73" w14:textId="1C4800E8" w:rsidR="009566B6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566B6" w:rsidRPr="00554E50" w14:paraId="3E46884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860CB8" w14:textId="64C7F191" w:rsidR="009566B6" w:rsidRDefault="009566B6" w:rsidP="009566B6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A2B80D" w14:textId="29A507AE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57B8FF5" w14:textId="0115BCC9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4E7D8C" w14:textId="007FCB40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335201" w14:textId="74A3A888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1DDCAA7" w14:textId="299EBDF1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B43DC9" w14:textId="1FAA314F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1B32F0C" w14:textId="2B15F633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20AFD5" w14:textId="0F598821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B065B5E" w14:textId="2CE1C99A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EBE895" w14:textId="3256D797" w:rsidR="009566B6" w:rsidRDefault="009566B6" w:rsidP="009566B6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43CF41B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E5DD36" w14:textId="43B24622" w:rsidR="009566B6" w:rsidRPr="0008261E" w:rsidRDefault="009566B6" w:rsidP="009566B6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6431EA" w14:textId="1A683B40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DBBAEC" w14:textId="769FDAD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9EAC34" w14:textId="185CBE27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4110C5" w14:textId="10D9C7BB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2D3327" w14:textId="0279687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10340F" w14:textId="33A7C166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AA1BEF" w14:textId="04487C33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FE7CA9" w14:textId="5CBF5779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013B41" w14:textId="0CA0A7BC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4B20FA" w14:textId="28242442" w:rsidR="009566B6" w:rsidRPr="0008261E" w:rsidRDefault="009566B6" w:rsidP="009566B6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</w:tbl>
    <w:p w14:paraId="116D8F1F" w14:textId="77777777" w:rsidR="00663952" w:rsidRDefault="00663952" w:rsidP="00663952">
      <w:pPr>
        <w:pStyle w:val="segue"/>
      </w:pPr>
      <w:r>
        <w:t>segue</w:t>
      </w:r>
    </w:p>
    <w:p w14:paraId="33184D89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663603A" w14:textId="70089455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78699D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10A46970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6D6F7AA4" w14:textId="2836060D" w:rsidR="00663952" w:rsidRPr="0008261E" w:rsidRDefault="0078699D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78699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Via Giuseppe Di Vittorio, Ceccano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8C0E32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AD75FD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438524B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5DF016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3745ED11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6683951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6DB360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871A81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7109C4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4852B2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89936A6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8D2832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EFE4AF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C8E6009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D071A9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945DF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E676C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37BD5FB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6B9DA8" w14:textId="5B7FA74F" w:rsidR="009B45AF" w:rsidRPr="00F83445" w:rsidRDefault="009B45AF" w:rsidP="009B45A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68C2FF1" w14:textId="4C768687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26588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17F854" w14:textId="63CEE245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9EAF2C" w14:textId="2060C5C7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22348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B2D9D1" w14:textId="238C80CF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5AEE8E" w14:textId="1B40157D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3924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7EB04D" w14:textId="007D009B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3E5755" w14:textId="76F5906A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A93E27" w14:textId="5F956A58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C25C1F" w14:textId="4474DFC2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54F810" w14:textId="19915852" w:rsidR="009B45AF" w:rsidRPr="00F83445" w:rsidRDefault="009B45AF" w:rsidP="009B45A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</w:tr>
      <w:tr w:rsidR="002B2DE1" w:rsidRPr="00554E50" w14:paraId="6323346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0EE55F" w14:textId="35D41514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1825631" w14:textId="495C4E8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0313FD6" w14:textId="4367857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C6ACAC3" w14:textId="15B91A7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F16265" w14:textId="112928D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258A871" w14:textId="3DA6A9E9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E42B252" w14:textId="18B0741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BFC144" w14:textId="6FDE2BC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A663780" w14:textId="241CE21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E6C159F" w14:textId="0511827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38652CC" w14:textId="61F4F04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2B2DE1" w:rsidRPr="00554E50" w14:paraId="3AB2C06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89D1FAA" w14:textId="201E1AA6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ED49FF7" w14:textId="647A242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E098D16" w14:textId="4A9AACC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F767456" w14:textId="0B2DF76B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E59DDEF" w14:textId="3774480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8A3F9BC" w14:textId="3887C04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5B067F5" w14:textId="6DAB044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B90E07F" w14:textId="25AF563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0012E58" w14:textId="29E0139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85BC75F" w14:textId="258FE579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3FC8CCE" w14:textId="2316872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7AA02C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68D3711" w14:textId="1F42A007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28671BA" w14:textId="19F5583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AC5AB70" w14:textId="24684D86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C4EAA60" w14:textId="62FAAD0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0EAF1AD" w14:textId="0725A5F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465AA8" w14:textId="54C3C8A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610AC96" w14:textId="4754678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B9A9E5" w14:textId="256A910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B780E6" w14:textId="236DC38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BD8AEB5" w14:textId="09B69076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B2FD3F" w14:textId="4E6E01A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486577E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3A2CB1" w14:textId="7A7034D8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2D16162" w14:textId="7C77023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591D9B3" w14:textId="098E2C26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7596D7D" w14:textId="74B8F1A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CA167F" w14:textId="1E8B3B2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FCDE7EB" w14:textId="7EEE006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946FDC9" w14:textId="6D68D6B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382D293" w14:textId="7650A6A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CD520F9" w14:textId="6469FBD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75EECEA" w14:textId="26F7755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FB39B9C" w14:textId="7BB35AB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2B2DE1" w:rsidRPr="00554E50" w14:paraId="5F46948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7B5B6A6" w14:textId="4FD62806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12D076D" w14:textId="1E19C3E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782A3AA" w14:textId="1A4BDD9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9CD53AD" w14:textId="199FF30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50FE00D" w14:textId="667E4ED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D132226" w14:textId="1D4C2AB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211D3F7" w14:textId="02F959F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0FD5B23" w14:textId="34B271E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29E0E3C" w14:textId="11865F8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494C6F7" w14:textId="07244FC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AA1E121" w14:textId="12EAB62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4520817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1BC6A84" w14:textId="13D66799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44F0646" w14:textId="763A3946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24742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6B06760" w14:textId="4685BCE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87A8D57" w14:textId="6E2AFB9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21290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8D16AD" w14:textId="27AE243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FABBD0B" w14:textId="431EE27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3444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8032CE" w14:textId="273644E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329BA36" w14:textId="40ECA40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2D99E5C" w14:textId="741F514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19CE2E7" w14:textId="1DEBE15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AB9633A" w14:textId="6522373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05F23BE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B135A19" w14:textId="7009F80A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074167A" w14:textId="705F53B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08EEBF0" w14:textId="63056B9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5FE10B6" w14:textId="2D417C9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ED3CFC5" w14:textId="4664537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ED6AC3B" w14:textId="4501F04F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C9A10F4" w14:textId="483153DA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D8918FD" w14:textId="4045BEB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906C29" w14:textId="4A3AFA77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2926152" w14:textId="5F11BE8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4AC6D85" w14:textId="0302C74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  <w:tr w:rsidR="002B2DE1" w:rsidRPr="00554E50" w14:paraId="41EDD6F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8F16D7B" w14:textId="6981B598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101C99F" w14:textId="6A5DD19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CA0AC9B" w14:textId="556F482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B0A99F7" w14:textId="024E0E4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0C1628A" w14:textId="339A706C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EDF864" w14:textId="5990A9E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55EC6E7" w14:textId="1CC7A81A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0018891" w14:textId="40165DF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5E0C90A" w14:textId="00530B96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B8D5E7A" w14:textId="765B87DB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96E277D" w14:textId="0239F0B2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B45AF" w:rsidRPr="00554E50" w14:paraId="5D2D7177" w14:textId="77777777" w:rsidTr="001A67C9">
        <w:tc>
          <w:tcPr>
            <w:tcW w:w="4131" w:type="dxa"/>
            <w:shd w:val="clear" w:color="000000" w:fill="FFFFFF"/>
            <w:vAlign w:val="center"/>
          </w:tcPr>
          <w:p w14:paraId="5C5C21BC" w14:textId="6672E512" w:rsidR="009B45AF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58713FE" w14:textId="5DE95B39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A16EA4A" w14:textId="0A7C78A3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C26EBC2" w14:textId="20AB0783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C2F20E9" w14:textId="68F91A27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70E3D4C" w14:textId="72FF5BE5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8525E5B" w14:textId="32F502FF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AFAA96A" w14:textId="72FBA677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D4237FA" w14:textId="724BFF80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06A3E05" w14:textId="576C8E9F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6DA3B9A" w14:textId="250DD2EB" w:rsidR="009B45AF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47F1F06F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366B900" w14:textId="17933CB0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6D3F584" w14:textId="42B58CC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C7E8B7E" w14:textId="13982B2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DBA1FA3" w14:textId="2BFD5B7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85C9944" w14:textId="6870C5E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37092A8" w14:textId="21BD575F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0B6FF6B" w14:textId="24E68BBD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7714AD2" w14:textId="7370D68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0500E71" w14:textId="74CD7E6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A46D437" w14:textId="03EA4871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A4804EE" w14:textId="1EBD7B30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1A2A30DA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CBB37E" w14:textId="353FF6DB" w:rsidR="009B45AF" w:rsidRPr="0008261E" w:rsidRDefault="009B45AF" w:rsidP="009B45A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B1C7EE" w14:textId="529B0EDB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4FE986" w14:textId="0C5F52B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BEA162" w14:textId="5B854C95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41EF0F" w14:textId="2A99A7AE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7D1712" w14:textId="366AB4C8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EAFADB" w14:textId="2082C37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A6A45C" w14:textId="77D851D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FC407B" w14:textId="5AA0271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42671A" w14:textId="41A775A3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C7A4809" w14:textId="76B24D44" w:rsidR="009B45AF" w:rsidRPr="0008261E" w:rsidRDefault="009B45AF" w:rsidP="009B45A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FA0DBC8" w14:textId="77777777" w:rsidR="00663952" w:rsidRDefault="00663952" w:rsidP="00663952">
      <w:pPr>
        <w:pStyle w:val="segue"/>
      </w:pPr>
      <w:r>
        <w:t>segue</w:t>
      </w:r>
    </w:p>
    <w:p w14:paraId="391C7786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42230CA" w14:textId="75D8DADC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ED12D8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193FD49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EB67871" w14:textId="661A8953" w:rsidR="00663952" w:rsidRPr="0008261E" w:rsidRDefault="00ED12D8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ED12D8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Casa Circondariale Frosinone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93776B2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FD1570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D0411D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02C3ED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1C7395A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F5A623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CBB145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15C8D0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69BA4D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0F3DF3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FC83A1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F6961A3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8D3AFE4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C0F731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7BF8BE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67067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D70E6F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2AA0804D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77680B" w14:textId="3A2424B0" w:rsidR="00ED12D8" w:rsidRPr="00ED12D8" w:rsidRDefault="00ED12D8" w:rsidP="00ED12D8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DF5C71" w14:textId="7D41AC89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9623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EA2ADA" w14:textId="1AF3023E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7AB1D4" w14:textId="44DF4B5A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9154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04FA8A" w14:textId="4160A0D6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258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0C68E2" w14:textId="2EB6376D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207D64" w14:textId="033EC051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77569F" w14:textId="4223776C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42DDD1" w14:textId="28384F00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445C6B" w14:textId="6C779E38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9A1EE7" w14:textId="763CBD79" w:rsidR="00ED12D8" w:rsidRPr="00ED12D8" w:rsidRDefault="00ED12D8" w:rsidP="00ED12D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34E4D8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A66D187" w14:textId="448DD6E1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58113CB" w14:textId="1AC33D5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E10DDD" w14:textId="0F4A7A8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BDDBD30" w14:textId="77CFEAC4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4AFB579" w14:textId="6C6D7B0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D1D766" w14:textId="23EC216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4412204" w14:textId="2C80508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1C2FBFA" w14:textId="5B8CAC9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0495780" w14:textId="5923603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8AE8D64" w14:textId="724A41D0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72EF2D" w14:textId="14ED840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2DBFD58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009553" w14:textId="35C379FA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76D5903" w14:textId="3EFD1A0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8FC82FB" w14:textId="29DD878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39CE8B" w14:textId="0A64E67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6B591E6" w14:textId="4D7642A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EAAF182" w14:textId="6CEEA40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EFFD09C" w14:textId="177311A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6F2B5FA" w14:textId="20BAC06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83C38B2" w14:textId="0521D59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57EEB1" w14:textId="0DD15A8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D6CB099" w14:textId="7A7ECDB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3EC152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37007EB" w14:textId="219EAFF9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BEC94B7" w14:textId="09C87BC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E122238" w14:textId="36D5DFD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8B7B45B" w14:textId="14206DB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A8EE432" w14:textId="6799262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6D52389" w14:textId="176EC66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9C122A7" w14:textId="7F8B66B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15B1904" w14:textId="3FBCC27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EDB78B5" w14:textId="2DBC02B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4B291D2" w14:textId="3B01D77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190E580" w14:textId="1454A2AF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A5CFAF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995C42E" w14:textId="0E403CFA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193D9E7" w14:textId="50D26190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01B2771" w14:textId="3A4356D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C5008D" w14:textId="6D44978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B30DA4" w14:textId="1284604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C1F467C" w14:textId="337AD89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6DFF131" w14:textId="608AD37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834BF17" w14:textId="55924FB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93AA7A" w14:textId="0F1C7A8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FFCAFB" w14:textId="2C4743EF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91AF605" w14:textId="11F0AEA4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3160FC5E" w14:textId="77777777" w:rsidTr="001A67C9">
        <w:tc>
          <w:tcPr>
            <w:tcW w:w="4131" w:type="dxa"/>
            <w:shd w:val="clear" w:color="000000" w:fill="FFFFFF"/>
            <w:vAlign w:val="center"/>
          </w:tcPr>
          <w:p w14:paraId="5C143403" w14:textId="19670A31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E1C3B1F" w14:textId="6583CBE0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C14DA8B" w14:textId="5A015A0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710EEDE" w14:textId="65A1BDD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FA8BBE6" w14:textId="0606DB2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73D4D21" w14:textId="6CE95B1F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5C4DE61" w14:textId="3D1FC59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C93FE96" w14:textId="0270542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49AA80B" w14:textId="272F861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C2D88E3" w14:textId="338B338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9E92C9A" w14:textId="37AA572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58AB426C" w14:textId="77777777" w:rsidTr="001A67C9">
        <w:tc>
          <w:tcPr>
            <w:tcW w:w="4131" w:type="dxa"/>
            <w:shd w:val="clear" w:color="000000" w:fill="FFFFFF"/>
            <w:vAlign w:val="center"/>
          </w:tcPr>
          <w:p w14:paraId="70BE759E" w14:textId="2CEE9D8B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5B31593" w14:textId="0741946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7724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24F86E3" w14:textId="14D3A71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FF68E2D" w14:textId="1F42E3C0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7481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0B93AC6" w14:textId="6C5CE58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D10A363" w14:textId="06D8317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258BE32" w14:textId="3331050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185449A" w14:textId="3A3885B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0A5A9E1" w14:textId="78EA298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E72DFB9" w14:textId="3156562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7FDA4E1" w14:textId="76197C8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6F7C3A38" w14:textId="77777777" w:rsidTr="001A67C9">
        <w:tc>
          <w:tcPr>
            <w:tcW w:w="4131" w:type="dxa"/>
            <w:shd w:val="clear" w:color="000000" w:fill="FFFFFF"/>
            <w:vAlign w:val="center"/>
          </w:tcPr>
          <w:p w14:paraId="3D201EA6" w14:textId="04596B56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44491FC" w14:textId="02538C60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5A1358F" w14:textId="6D588D5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4906D97" w14:textId="1C09FEF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3C90E01" w14:textId="3D4BF56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32AEF29" w14:textId="09FEA27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125FDF1" w14:textId="3668D83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98BDEBE" w14:textId="57DEA16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5ECF0D8" w14:textId="4AB8C18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DE075CC" w14:textId="67349EC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713D918" w14:textId="36F04B5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7737E6FD" w14:textId="77777777" w:rsidTr="001A67C9">
        <w:tc>
          <w:tcPr>
            <w:tcW w:w="4131" w:type="dxa"/>
            <w:shd w:val="clear" w:color="000000" w:fill="FFFFFF"/>
            <w:vAlign w:val="center"/>
          </w:tcPr>
          <w:p w14:paraId="0BD261A5" w14:textId="28FF0027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0F8AE9E" w14:textId="25B7FF3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F4F954C" w14:textId="630C6FA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B1F83C4" w14:textId="6F48688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30EB31E" w14:textId="48D5BDF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5FA7997" w14:textId="07F1D06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5175AB7" w14:textId="71AC424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BFFF58C" w14:textId="3B4C768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57BD840" w14:textId="0C8E1AF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B23C14D" w14:textId="13B4A1F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5BB8DB3" w14:textId="374403B4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6297559F" w14:textId="77777777" w:rsidTr="001A67C9">
        <w:tc>
          <w:tcPr>
            <w:tcW w:w="4131" w:type="dxa"/>
            <w:shd w:val="clear" w:color="000000" w:fill="FFFFFF"/>
            <w:vAlign w:val="center"/>
          </w:tcPr>
          <w:p w14:paraId="36A56562" w14:textId="36CACA25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22F229E" w14:textId="1CCBB61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54FBBD9" w14:textId="24A9681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EE6535E" w14:textId="3F7F7BB4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5191E55" w14:textId="1C73096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FAD6CE8" w14:textId="09EF22B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B37EBCE" w14:textId="45997D52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B5E0A6A" w14:textId="66B8200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1C2506A" w14:textId="57AA86C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693A60F" w14:textId="6DA750F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9566617" w14:textId="340B2E4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5D5120B7" w14:textId="77777777" w:rsidTr="001A67C9">
        <w:tc>
          <w:tcPr>
            <w:tcW w:w="4131" w:type="dxa"/>
            <w:shd w:val="clear" w:color="000000" w:fill="FFFFFF"/>
            <w:vAlign w:val="center"/>
          </w:tcPr>
          <w:p w14:paraId="62BCA9B9" w14:textId="7F9CC792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AC80CCC" w14:textId="0C848B3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79FF235" w14:textId="6A2B7B0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E1BBE15" w14:textId="187B072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9581BE0" w14:textId="02CFA4C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43217C0" w14:textId="4709551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0C5DD24" w14:textId="4D9EF8F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1C1975B" w14:textId="41BBDA3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AD83968" w14:textId="096FE3C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41EF8DC" w14:textId="1EEC606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33E04F5" w14:textId="3400CF2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D12D8" w:rsidRPr="00554E50" w14:paraId="3F257D8D" w14:textId="77777777" w:rsidTr="001A67C9">
        <w:tc>
          <w:tcPr>
            <w:tcW w:w="4131" w:type="dxa"/>
            <w:shd w:val="clear" w:color="000000" w:fill="FFFFFF"/>
            <w:vAlign w:val="center"/>
          </w:tcPr>
          <w:p w14:paraId="6FFB7F3D" w14:textId="2F8CA5F3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E4D2D71" w14:textId="11D4D70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1D4F948" w14:textId="65C58CAB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26BFF99" w14:textId="65672FB5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4394C26" w14:textId="45196C1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52B3727" w14:textId="7EA7885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5EFBBFD" w14:textId="7D67036F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90BDD89" w14:textId="193D567C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73E97BA" w14:textId="5FE57C8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74F94F0" w14:textId="446B3187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31170EA" w14:textId="480614D9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6D3F5B97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C4E5B13" w14:textId="2BBAD6AF" w:rsidR="00ED12D8" w:rsidRPr="00ED12D8" w:rsidRDefault="00ED12D8" w:rsidP="00ED12D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089B02" w14:textId="335DD1D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2F4A8F" w14:textId="53A7B883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4C1794" w14:textId="146DF53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317B7B" w14:textId="0A4CEE06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5AFB0B" w14:textId="69C97C1A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5DBB46" w14:textId="464D1BB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E643F2" w14:textId="619658C8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C97AC0" w14:textId="1C306C8D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76D771" w14:textId="73766001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33CCA9" w14:textId="0E39879E" w:rsidR="00ED12D8" w:rsidRPr="00ED12D8" w:rsidRDefault="00ED12D8" w:rsidP="00ED12D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32A994C9" w14:textId="77777777" w:rsidR="00663952" w:rsidRDefault="00663952" w:rsidP="00663952">
      <w:pPr>
        <w:pStyle w:val="segue"/>
      </w:pPr>
      <w:r>
        <w:t>segue</w:t>
      </w:r>
    </w:p>
    <w:p w14:paraId="2EBDB046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E202B52" w14:textId="02A9FE6C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6A2D2C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16CA3088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32AC3F9" w14:textId="2B84E1F5" w:rsidR="00663952" w:rsidRPr="0008261E" w:rsidRDefault="00933885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933885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Via Piemonte, Sora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AAD29D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02AAC5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021746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E7B1FEF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484D41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973020E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5B49CA2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E9DAC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27ADBA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49B44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C96692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14DCB92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87934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C29F2B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51543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186DA9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33E8B3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47FC3543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C22A3A2" w14:textId="6FDC38D8" w:rsidR="007113BD" w:rsidRPr="005F3697" w:rsidRDefault="007113BD" w:rsidP="007113BD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EC61CF" w14:textId="66EA00D5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71519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710183" w14:textId="34F3C618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53EB17" w14:textId="27F81B7C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66644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6E856E" w14:textId="5014DCE2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01B005" w14:textId="535FBA66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4671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CCA683D" w14:textId="0878D7AE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0DBD63" w14:textId="7FF7F1B6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272E8C" w14:textId="46399F3F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317173" w14:textId="0FF84915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96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DA1249" w14:textId="18FEA210" w:rsidR="007113BD" w:rsidRPr="005F3697" w:rsidRDefault="007113BD" w:rsidP="007113BD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0855CEF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19434C4" w14:textId="27B49C5C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DB90C7C" w14:textId="4DC8A7D7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F20BD3F" w14:textId="7D72F8F9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6090FAE" w14:textId="5E255C1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4AB2801" w14:textId="62BC138E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52A8521" w14:textId="17204C7C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B4229DD" w14:textId="4F2CD446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44CEC30" w14:textId="57D91BBF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60DAC4D" w14:textId="0A5635A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597EF06" w14:textId="733305C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0B985FC" w14:textId="3174049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301E96A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EF2B3D3" w14:textId="4099EE69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FE97F6B" w14:textId="2338E93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C9F693" w14:textId="2663D8A1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E0542E9" w14:textId="75E8A48C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E4D8DB" w14:textId="33CA9A86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8603F46" w14:textId="7C55A9D0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F68219E" w14:textId="7D84769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DE854A" w14:textId="31D7897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BAC2806" w14:textId="1B726470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688343E" w14:textId="748A6DC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248DBA2" w14:textId="3ED69D70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1DF591B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086D62B" w14:textId="45A333FE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FD3045D" w14:textId="414D0043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5B4E56" w14:textId="73DD2AF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2D8F81C" w14:textId="058BAD7B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B30CDB" w14:textId="2084890F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0120B9" w14:textId="44DAB5E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E515105" w14:textId="3C8D877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09DF14D" w14:textId="65B131D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63EF190" w14:textId="6B6FBEDB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7C5EBF1" w14:textId="63A647DC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EF95317" w14:textId="41D34ABE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04B6E5A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0E30233" w14:textId="7F2005BA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FD842A2" w14:textId="39EF624C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1453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6810E1B" w14:textId="60A75B33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006DFB4" w14:textId="5614DB7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1398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C0B136" w14:textId="472BF909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55B66FE" w14:textId="2AC244D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E8AFA35" w14:textId="03A44F1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4ADBE96" w14:textId="0045039F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87559BC" w14:textId="4786B5F5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9004197" w14:textId="7F4F9900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9E0EB7D" w14:textId="3AAC9B6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113BD" w:rsidRPr="00554E50" w14:paraId="05B63970" w14:textId="77777777" w:rsidTr="001A67C9">
        <w:tc>
          <w:tcPr>
            <w:tcW w:w="4131" w:type="dxa"/>
            <w:shd w:val="clear" w:color="000000" w:fill="FFFFFF"/>
            <w:vAlign w:val="center"/>
          </w:tcPr>
          <w:p w14:paraId="77948623" w14:textId="2EB420DF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7EAEA73" w14:textId="5EBA010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2556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A30E976" w14:textId="7937DA8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17929BC" w14:textId="57963FAB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2304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042F149" w14:textId="632B7D8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32F24C7" w14:textId="3FF1AAA3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2A2ED63" w14:textId="73AF436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F79DBFC" w14:textId="7056BA20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0F9377A" w14:textId="14D94F15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3D21092" w14:textId="07AA689E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CD2954C" w14:textId="46AF4846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2B2DE1" w:rsidRPr="00554E50" w14:paraId="4100E2C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AC63356" w14:textId="0ACA3A27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0AC462D" w14:textId="3F4B3B86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C0D27AE" w14:textId="1BE5FF29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FB8174D" w14:textId="3798C69C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462BDB0" w14:textId="010D1207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B13E52D" w14:textId="6083FA36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54BB9D3" w14:textId="4FB8F73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524C2A0" w14:textId="2489CFB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E4B27FB" w14:textId="608FEA6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4496FF8" w14:textId="5409EE8E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059683E" w14:textId="689211C9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113BD" w:rsidRPr="00554E50" w14:paraId="3873B1A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088E02" w14:textId="7FE3C065" w:rsidR="007113BD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3CD8E4" w14:textId="6DFFD437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65528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596776" w14:textId="7F89979D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E30265" w14:textId="4132CF26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61740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DF9F14" w14:textId="579D21B4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E6998F" w14:textId="511065C3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3788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39DCDE2" w14:textId="5582C540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EFFCCA" w14:textId="7234B15A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C1B93C" w14:textId="0028F200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EEC0333" w14:textId="3912CF06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436B2E" w14:textId="196C634C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113BD" w:rsidRPr="00554E50" w14:paraId="52EA38B1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B85C1F" w14:textId="6E2A22FD" w:rsidR="007113BD" w:rsidRDefault="007113BD" w:rsidP="007113BD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B3077F" w14:textId="618D2F95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338540" w14:textId="006741B9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8BDA98" w14:textId="1450FA7A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4DB3E4" w14:textId="01A5CA81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FAEDEB" w14:textId="505670D7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199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A864424" w14:textId="1F33BA10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F0D58B" w14:textId="1E75B3AF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3D25BD" w14:textId="247AF912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DDA166" w14:textId="1CB1FFBB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858273" w14:textId="73AC7AC1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7113BD" w:rsidRPr="00554E50" w14:paraId="7F8E60E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8B9FED" w14:textId="3AEE2571" w:rsidR="007113BD" w:rsidRDefault="007113BD" w:rsidP="007113BD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83498D" w14:textId="5D1F261B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A962D6" w14:textId="0F05D3A5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41A9ED" w14:textId="6D9521C0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1209813" w14:textId="0D3CC787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770CD6" w14:textId="6FBF346C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343201" w14:textId="154AFDC9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16F160C" w14:textId="78F6C6E2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ADA15B" w14:textId="2E38B527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913CF1D" w14:textId="508A661E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FD6812" w14:textId="687C7BA4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7113BD" w:rsidRPr="00554E50" w14:paraId="4013BC9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AF6BBF" w14:textId="0AA02E41" w:rsidR="007113BD" w:rsidRDefault="007113BD" w:rsidP="007113BD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C532FD" w14:textId="3E1B27C4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41DB04" w14:textId="32D14DDD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37C10C1" w14:textId="22A4F1F3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9B8FF6" w14:textId="2CE2C8E0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EE8DA9" w14:textId="13410BCD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BD5632" w14:textId="416E6375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A0B926" w14:textId="42EA4AE2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7EB9962" w14:textId="31478F9A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680F61" w14:textId="215CD612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22E0B7" w14:textId="018D4330" w:rsidR="007113BD" w:rsidRDefault="007113BD" w:rsidP="007113BD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113BD" w:rsidRPr="00554E50" w14:paraId="3717C95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72593C" w14:textId="66A4DA88" w:rsidR="007113BD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D63447" w14:textId="57A38793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A06DB2" w14:textId="6AC9EF11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B9D20B3" w14:textId="7C8BE95D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5FC6778" w14:textId="5D29B8B1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1A2469" w14:textId="0BB52931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F3A45E" w14:textId="74A2ED05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F563EB" w14:textId="27A29B76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0709EF" w14:textId="4B81C3D5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14EE51" w14:textId="34EB2570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50760C1" w14:textId="188F4582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7113BD" w:rsidRPr="00554E50" w14:paraId="1335951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931659" w14:textId="4817772C" w:rsidR="007113BD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CD19B6" w14:textId="0A248E02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E6062F7" w14:textId="448D6116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2C15D58" w14:textId="6726828F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26DAF9" w14:textId="79898F95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0AB72C7" w14:textId="603AEDCD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C5EFA90" w14:textId="536B9285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BF179F" w14:textId="2BB47CA9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F9CFCD" w14:textId="370EA288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A5EFA6" w14:textId="476CECD0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E78DBF" w14:textId="1711ED27" w:rsidR="007113BD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73C7988F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9A4FF0E" w14:textId="5D14852C" w:rsidR="007113BD" w:rsidRPr="0008261E" w:rsidRDefault="007113BD" w:rsidP="007113B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D966F3" w14:textId="4DCDE21A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44F27DB" w14:textId="246030A7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B8E383" w14:textId="79F5DE72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EFCE218" w14:textId="56B99BC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7A93D3" w14:textId="18883C5F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85EF13" w14:textId="1236A25D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319B9F" w14:textId="6BCAFE99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2BF5EF" w14:textId="4EC91248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869D20" w14:textId="2F9A9307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46C385" w14:textId="297E6DCE" w:rsidR="007113BD" w:rsidRPr="0008261E" w:rsidRDefault="007113BD" w:rsidP="007113B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</w:tbl>
    <w:p w14:paraId="4B349E95" w14:textId="77777777" w:rsidR="00663952" w:rsidRDefault="00663952" w:rsidP="00663952">
      <w:pPr>
        <w:pStyle w:val="segue"/>
      </w:pPr>
      <w:r>
        <w:t>segue</w:t>
      </w:r>
    </w:p>
    <w:p w14:paraId="3CB4A50D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92CC547" w14:textId="568AE631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925C4E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5B166A3E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59921AA" w14:textId="4037C160" w:rsidR="00663952" w:rsidRPr="0008261E" w:rsidRDefault="00925C4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925C4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via Enrico De Nicola, 265, Cassino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EAD4DC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98C942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11D1229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34E6EF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303927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3574BEB1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F6C144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661010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27153A5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A29C36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4F911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C7E1884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C7F4EC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FE056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231E56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44F86C1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9F19F3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54DA36D0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C4665D" w14:textId="41F66EEF" w:rsidR="00925C4E" w:rsidRPr="005F3697" w:rsidRDefault="00925C4E" w:rsidP="00925C4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97E45D" w14:textId="00D3B61F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86558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2090D0" w14:textId="41E45969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478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604AE9" w14:textId="6AF99F7E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75560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26B433" w14:textId="19CA655D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9DBBD35" w14:textId="722AE095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9550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F641F7" w14:textId="1FC75A2F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111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B4D84E8" w14:textId="285C8D2B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F0B2DD" w14:textId="05B0386C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0AA86C" w14:textId="181CA752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1326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EBEC6E" w14:textId="5ACA649C" w:rsidR="00925C4E" w:rsidRPr="005F3697" w:rsidRDefault="00925C4E" w:rsidP="00925C4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</w:tr>
      <w:tr w:rsidR="002B2DE1" w:rsidRPr="00554E50" w14:paraId="1828844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275B755" w14:textId="2C342023" w:rsidR="00925C4E" w:rsidRPr="0008261E" w:rsidRDefault="00925C4E" w:rsidP="00925C4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90715B1" w14:textId="2FD4FCA4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1558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FD7EAA9" w14:textId="52F33488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9523A8C" w14:textId="5D9918B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1055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9CEF16" w14:textId="4764B1D2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98D2438" w14:textId="0355782E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B32A53" w14:textId="193BF5B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26B6B8D" w14:textId="361D73FC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E09B8F2" w14:textId="06F71592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608E2A6" w14:textId="27DDC6F8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DEBBFC3" w14:textId="29280600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</w:tr>
      <w:tr w:rsidR="00925C4E" w:rsidRPr="00554E50" w14:paraId="182E1017" w14:textId="77777777" w:rsidTr="001A67C9">
        <w:tc>
          <w:tcPr>
            <w:tcW w:w="4131" w:type="dxa"/>
            <w:shd w:val="clear" w:color="000000" w:fill="FFFFFF"/>
            <w:vAlign w:val="center"/>
          </w:tcPr>
          <w:p w14:paraId="6567ECAA" w14:textId="2C1140FE" w:rsidR="00925C4E" w:rsidRDefault="00925C4E" w:rsidP="00925C4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EEF112B" w14:textId="1D79D5DA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4728F8A" w14:textId="3BD1D4E0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9F970B6" w14:textId="6D3115FA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165A5D9" w14:textId="19FE139F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398445B" w14:textId="119D55A6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3833EAF" w14:textId="72CC4FBF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D08A181" w14:textId="1193516E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F28BB36" w14:textId="4831E5F9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8A2EF4B" w14:textId="4CDFBA65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DC2E091" w14:textId="6BBCD169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925C4E" w:rsidRPr="00554E50" w14:paraId="3FEC0765" w14:textId="77777777" w:rsidTr="001A67C9">
        <w:tc>
          <w:tcPr>
            <w:tcW w:w="4131" w:type="dxa"/>
            <w:shd w:val="clear" w:color="000000" w:fill="FFFFFF"/>
            <w:vAlign w:val="center"/>
          </w:tcPr>
          <w:p w14:paraId="3A2C0E09" w14:textId="2125995D" w:rsidR="00925C4E" w:rsidRDefault="00925C4E" w:rsidP="00925C4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7233447" w14:textId="5C3B9CCA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C996CCC" w14:textId="3202737E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4EFA242" w14:textId="0804B7F5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83070C7" w14:textId="21303646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56361FB" w14:textId="54DBE74C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0B28BEF" w14:textId="5FDFCD6E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CAF410A" w14:textId="45654A6B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A5F0815" w14:textId="38050FAB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AC5D363" w14:textId="1863DD13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4B5AED" w14:textId="0453E24F" w:rsidR="00925C4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925C4E" w:rsidRPr="00554E50" w14:paraId="37D5CC4F" w14:textId="77777777" w:rsidTr="001A67C9">
        <w:tc>
          <w:tcPr>
            <w:tcW w:w="4131" w:type="dxa"/>
            <w:shd w:val="clear" w:color="000000" w:fill="FFFFFF"/>
            <w:vAlign w:val="center"/>
          </w:tcPr>
          <w:p w14:paraId="5CE48A9A" w14:textId="079236A5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6A618C7" w14:textId="362E7B48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D11542B" w14:textId="146E5C2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D6F992" w14:textId="49B7432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E312AEE" w14:textId="7C1E3230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F48E4F1" w14:textId="7A58573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A83F4C0" w14:textId="6D14F8F2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35145B1" w14:textId="7153829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FEB45E8" w14:textId="7C3080B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FE5AE5E" w14:textId="37B233D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95F4B3A" w14:textId="2079F619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</w:tr>
      <w:tr w:rsidR="00925C4E" w:rsidRPr="00554E50" w14:paraId="113C5ACA" w14:textId="77777777" w:rsidTr="001A67C9">
        <w:tc>
          <w:tcPr>
            <w:tcW w:w="4131" w:type="dxa"/>
            <w:shd w:val="clear" w:color="000000" w:fill="FFFFFF"/>
            <w:vAlign w:val="center"/>
          </w:tcPr>
          <w:p w14:paraId="200BBD2E" w14:textId="794A62DF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D655650" w14:textId="218C838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AD3BA4" w14:textId="5659777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7D5D0BB" w14:textId="147967D1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1413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0B55AB9" w14:textId="0F0CDE6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86614F1" w14:textId="2600A0BB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F3E4210" w14:textId="317F9CD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2791CF4" w14:textId="4AF6F77B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589EDF" w14:textId="123EDB2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1D3AFDE" w14:textId="65CE944F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10ED633" w14:textId="7CD4D69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</w:tr>
      <w:tr w:rsidR="00925C4E" w:rsidRPr="00554E50" w14:paraId="677310C2" w14:textId="77777777" w:rsidTr="001A67C9">
        <w:tc>
          <w:tcPr>
            <w:tcW w:w="4131" w:type="dxa"/>
            <w:shd w:val="clear" w:color="000000" w:fill="FFFFFF"/>
            <w:vAlign w:val="center"/>
          </w:tcPr>
          <w:p w14:paraId="5373BF50" w14:textId="2CED470E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A7F484A" w14:textId="111A431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0050BC3" w14:textId="471C1040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CA0F940" w14:textId="464B64B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686FC0B" w14:textId="5A8E157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3800C23" w14:textId="1F0A57CF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25E61E6" w14:textId="66BC8B73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9DE7D76" w14:textId="023390E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77FE798" w14:textId="3365215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0E46FE2" w14:textId="0E437347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6A51DBF" w14:textId="363564C8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925C4E" w:rsidRPr="00554E50" w14:paraId="0CEE01C7" w14:textId="77777777" w:rsidTr="001A67C9">
        <w:tc>
          <w:tcPr>
            <w:tcW w:w="4131" w:type="dxa"/>
            <w:shd w:val="clear" w:color="000000" w:fill="FFFFFF"/>
            <w:vAlign w:val="center"/>
          </w:tcPr>
          <w:p w14:paraId="4456E3A7" w14:textId="69F8DA8F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4685D33" w14:textId="23BCC6A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79716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2CC5E12" w14:textId="6672F72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541ABA3" w14:textId="45FB94F9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70946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362508D" w14:textId="0B0AB7C2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DB8FDDF" w14:textId="48CA91B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7631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CF04D40" w14:textId="43A7D83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9D03FAE" w14:textId="64722D07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527CF3A" w14:textId="3D4F6B93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345B5D0" w14:textId="3B76DF3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1139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45CF348" w14:textId="100885D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</w:tr>
      <w:tr w:rsidR="00925C4E" w:rsidRPr="00554E50" w14:paraId="3FDADFAF" w14:textId="77777777" w:rsidTr="001A67C9">
        <w:tc>
          <w:tcPr>
            <w:tcW w:w="4131" w:type="dxa"/>
            <w:shd w:val="clear" w:color="000000" w:fill="FFFFFF"/>
            <w:vAlign w:val="center"/>
          </w:tcPr>
          <w:p w14:paraId="21C6E2FF" w14:textId="66A4A2C1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5FF10D9" w14:textId="32F1065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536483A" w14:textId="28838E1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E7D820F" w14:textId="5E7C815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FF33AA2" w14:textId="197F8DF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11D5A1B" w14:textId="51F74A57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E167E06" w14:textId="702D3F20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FED7935" w14:textId="0C879E1D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44FB59A" w14:textId="51C2BC4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0F6BC7F" w14:textId="1C489AA8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4AA2F06" w14:textId="4EBE1567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925C4E" w:rsidRPr="00554E50" w14:paraId="0C02173F" w14:textId="77777777" w:rsidTr="001A67C9">
        <w:tc>
          <w:tcPr>
            <w:tcW w:w="4131" w:type="dxa"/>
            <w:shd w:val="clear" w:color="000000" w:fill="FFFFFF"/>
            <w:vAlign w:val="center"/>
          </w:tcPr>
          <w:p w14:paraId="0DC5FEF8" w14:textId="6D47F0A0" w:rsidR="00925C4E" w:rsidRDefault="00925C4E" w:rsidP="00925C4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FD322AB" w14:textId="7BE70CA7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E5EB43" w14:textId="69DD5D79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7F4DF8" w14:textId="6C57E011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ADEFAC2" w14:textId="023BE8B6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746D23F" w14:textId="4F5B3D65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2FC98B3" w14:textId="7A4F3D22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F7ACE63" w14:textId="4CE93258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54C911E" w14:textId="293D3083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5680DFB" w14:textId="2B7AE390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3ED271C" w14:textId="2478DA37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925C4E" w:rsidRPr="00554E50" w14:paraId="3383DDA9" w14:textId="77777777" w:rsidTr="001A67C9">
        <w:tc>
          <w:tcPr>
            <w:tcW w:w="4131" w:type="dxa"/>
            <w:shd w:val="clear" w:color="000000" w:fill="FFFFFF"/>
            <w:vAlign w:val="center"/>
          </w:tcPr>
          <w:p w14:paraId="13574A23" w14:textId="4B582DB9" w:rsidR="00925C4E" w:rsidRDefault="00925C4E" w:rsidP="00925C4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6C3CBBA" w14:textId="10DEDF76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06B5C15" w14:textId="512F6FC2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1B896B3" w14:textId="23DF40AB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17A41A6" w14:textId="46C095C5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A353101" w14:textId="653E8280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5A5D9F0" w14:textId="2A2163D5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6A6CB0A" w14:textId="5DFFBB78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7C82C66" w14:textId="36C7C34F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55C494D" w14:textId="289C89F0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074FFBD" w14:textId="186486AB" w:rsidR="00925C4E" w:rsidRDefault="00925C4E" w:rsidP="00925C4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925C4E" w:rsidRPr="00554E50" w14:paraId="274B72EB" w14:textId="77777777" w:rsidTr="001A67C9">
        <w:tc>
          <w:tcPr>
            <w:tcW w:w="4131" w:type="dxa"/>
            <w:shd w:val="clear" w:color="000000" w:fill="FFFFFF"/>
            <w:vAlign w:val="center"/>
          </w:tcPr>
          <w:p w14:paraId="4AC402A2" w14:textId="0367B7CA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CA5D452" w14:textId="206324C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CF34F7" w14:textId="3D907F4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82FC625" w14:textId="22EE0246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BD127D3" w14:textId="095CF232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1F18DD7" w14:textId="75378D56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ADB2FD1" w14:textId="08F11E8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5C66667" w14:textId="5E7891B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7535276" w14:textId="7D9A2A58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28F58EE" w14:textId="1D3F42A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05350B1" w14:textId="0AF89B1E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25C4E" w:rsidRPr="00554E50" w14:paraId="623F5A79" w14:textId="77777777" w:rsidTr="001A67C9">
        <w:tc>
          <w:tcPr>
            <w:tcW w:w="4131" w:type="dxa"/>
            <w:shd w:val="clear" w:color="000000" w:fill="FFFFFF"/>
            <w:vAlign w:val="center"/>
          </w:tcPr>
          <w:p w14:paraId="148458F9" w14:textId="4D6C4EC2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455F364" w14:textId="2484E8E4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67203D" w14:textId="587DD8E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F4CA6FD" w14:textId="24E56181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AAF2827" w14:textId="69B0C919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CA43DE7" w14:textId="6266C573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3E7A9AD" w14:textId="0D23211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96514C3" w14:textId="486571A0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5DA3830" w14:textId="7C641977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FAA3785" w14:textId="3FC5040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020B7FD" w14:textId="10DF1BC3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</w:tr>
      <w:tr w:rsidR="00925C4E" w:rsidRPr="00554E50" w14:paraId="7612A1E1" w14:textId="77777777" w:rsidTr="001A67C9">
        <w:tc>
          <w:tcPr>
            <w:tcW w:w="4131" w:type="dxa"/>
            <w:shd w:val="clear" w:color="000000" w:fill="FFFFFF"/>
            <w:vAlign w:val="center"/>
          </w:tcPr>
          <w:p w14:paraId="337EAD93" w14:textId="50AA1F3D" w:rsidR="00925C4E" w:rsidRDefault="00925C4E" w:rsidP="00925C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DD59D2C" w14:textId="475875F8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6FB6060" w14:textId="0957575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4AD0FFB" w14:textId="74590D22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E4AC023" w14:textId="68FA66A9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4B9E226" w14:textId="0C6F5A93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A2580B5" w14:textId="40AEBE3A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BC75C5F" w14:textId="2EBF116F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A2F8055" w14:textId="46B72DF5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B5AEBDC" w14:textId="2C7D166F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A172C7D" w14:textId="07016ACC" w:rsidR="00925C4E" w:rsidRDefault="00925C4E" w:rsidP="00925C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2B2DE1" w:rsidRPr="00554E50" w14:paraId="0D2253BD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D93936" w14:textId="04E274EA" w:rsidR="00925C4E" w:rsidRPr="0008261E" w:rsidRDefault="00925C4E" w:rsidP="00925C4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74ABD9" w14:textId="224242E5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262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F19EDD" w14:textId="08E2862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117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686805" w14:textId="49CD1ACD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185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6B323B" w14:textId="3807A96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76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72AD91" w14:textId="4C9B38E8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61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796CFE" w14:textId="10F7ECBC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33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571388" w14:textId="789D5CA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951847" w14:textId="06631D67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D14DC2" w14:textId="75D094CC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A0EFF4" w14:textId="5C6D23B3" w:rsidR="00925C4E" w:rsidRPr="0008261E" w:rsidRDefault="00925C4E" w:rsidP="00925C4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4</w:t>
            </w:r>
          </w:p>
        </w:tc>
      </w:tr>
    </w:tbl>
    <w:p w14:paraId="78F322F1" w14:textId="77777777" w:rsidR="00663952" w:rsidRDefault="00663952" w:rsidP="00663952">
      <w:pPr>
        <w:pStyle w:val="segue"/>
      </w:pPr>
      <w:r>
        <w:t>segue</w:t>
      </w:r>
    </w:p>
    <w:p w14:paraId="22907AFA" w14:textId="77777777" w:rsidR="00663952" w:rsidRDefault="00663952" w:rsidP="00663952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BCA9360" w14:textId="364A61DB" w:rsidR="00663952" w:rsidRDefault="00663952" w:rsidP="0066395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FE69BF">
        <w:t>7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663952" w:rsidRPr="00554E50" w14:paraId="3EC3DFF5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5849973" w14:textId="3C939A00" w:rsidR="00663952" w:rsidRPr="0008261E" w:rsidRDefault="00FE69BF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FE69BF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Frosinone: Casa Circondariale Cassino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0AFFA6E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CB1878A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1A97A66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DC9568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00A1B3E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675AAEC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7389F3" w14:textId="77777777" w:rsidR="00663952" w:rsidRPr="0008261E" w:rsidRDefault="00663952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80283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93800D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2A443C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2C9B11F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9C94BB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80292B1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5C26918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467A90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D8ACAC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3650B77" w14:textId="77777777" w:rsidR="00663952" w:rsidRPr="0008261E" w:rsidRDefault="00663952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59EE994B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2AFFA4" w14:textId="518D68A0" w:rsidR="00FE69BF" w:rsidRPr="005F3697" w:rsidRDefault="00FE69BF" w:rsidP="00FE69B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9E2399" w14:textId="78003E61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4912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C88970" w14:textId="2F015B1D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4D53E6" w14:textId="4A05FD0E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4870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98599A" w14:textId="782EA06D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95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B22184" w14:textId="770AB85A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BCA41D" w14:textId="0CA0E00F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F0BA3C" w14:textId="78E38CA0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257780" w14:textId="522D6050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662BF6" w14:textId="49C9DE75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B15AA1" w14:textId="147EEDD7" w:rsidR="00FE69BF" w:rsidRPr="005F3697" w:rsidRDefault="00FE69BF" w:rsidP="00FE69B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019AC6C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17BC50A" w14:textId="445980EA" w:rsidR="00FE69BF" w:rsidRPr="0008261E" w:rsidRDefault="00FE69BF" w:rsidP="00FE69B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42CE98" w14:textId="557E7F5B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1FCA5BD" w14:textId="2B363F18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46F1BB4" w14:textId="594241BA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5868C48" w14:textId="052E6B7D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C04900" w14:textId="4C224658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BD4A3D" w14:textId="1DBC66D3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4D5B357" w14:textId="1AD089CC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54DFEC1" w14:textId="22DF8CCD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C32E60A" w14:textId="4D4C74D8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7AFE2C1" w14:textId="5F3C1779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457C4681" w14:textId="77777777" w:rsidTr="001A67C9">
        <w:tc>
          <w:tcPr>
            <w:tcW w:w="4131" w:type="dxa"/>
            <w:shd w:val="clear" w:color="000000" w:fill="FFFFFF"/>
            <w:vAlign w:val="center"/>
          </w:tcPr>
          <w:p w14:paraId="29C890C5" w14:textId="5E193C46" w:rsidR="00FE69BF" w:rsidRDefault="00FE69BF" w:rsidP="00FE69B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E668C32" w14:textId="35662863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F1D02BE" w14:textId="4102EABB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6FEE111" w14:textId="542323D7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B0D278C" w14:textId="48FC7827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2B30A44" w14:textId="74D360D7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99D9577" w14:textId="1764AF31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D7BCA00" w14:textId="31A8FFCA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1013EB0" w14:textId="634CD661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7CEB3DD" w14:textId="5FF58EB6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FD6FB88" w14:textId="04A49FC7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710896D7" w14:textId="77777777" w:rsidTr="001A67C9">
        <w:tc>
          <w:tcPr>
            <w:tcW w:w="4131" w:type="dxa"/>
            <w:shd w:val="clear" w:color="000000" w:fill="FFFFFF"/>
            <w:vAlign w:val="center"/>
          </w:tcPr>
          <w:p w14:paraId="4BA9A23F" w14:textId="1A0CB316" w:rsidR="00FE69BF" w:rsidRDefault="00FE69BF" w:rsidP="00FE69B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5C22D7E" w14:textId="30470282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558161C" w14:textId="14B25055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F551A1E" w14:textId="523F0FBE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ED7EAF4" w14:textId="6F796F5E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C5D8EB9" w14:textId="73EE5C91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C392141" w14:textId="3EA063C5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6BD907B" w14:textId="34AB5072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15C9EAA" w14:textId="6BB18A65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93FD3C0" w14:textId="357C1C64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0AB271E" w14:textId="1599C542" w:rsidR="00FE69BF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5D7F8343" w14:textId="77777777" w:rsidTr="001A67C9">
        <w:tc>
          <w:tcPr>
            <w:tcW w:w="4131" w:type="dxa"/>
            <w:shd w:val="clear" w:color="000000" w:fill="FFFFFF"/>
            <w:vAlign w:val="center"/>
          </w:tcPr>
          <w:p w14:paraId="718FBA80" w14:textId="44F7EFA8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1F2BF34" w14:textId="1F5F18EE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89E0DB9" w14:textId="67FDE95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2815842" w14:textId="40CE6A1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23C4F3" w14:textId="44A18FD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2478A8C" w14:textId="6531BDC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D9B08C1" w14:textId="0B0ABCC5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FABC387" w14:textId="1912144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B791625" w14:textId="0F353A92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F5345E8" w14:textId="1AA9AE9C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8ADC587" w14:textId="5D5EB13A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17A291BD" w14:textId="77777777" w:rsidTr="001A67C9">
        <w:tc>
          <w:tcPr>
            <w:tcW w:w="4131" w:type="dxa"/>
            <w:shd w:val="clear" w:color="000000" w:fill="FFFFFF"/>
            <w:vAlign w:val="center"/>
          </w:tcPr>
          <w:p w14:paraId="7FDB9C85" w14:textId="6EEEB000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7108BD6" w14:textId="7A4EB8D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0D14B69" w14:textId="4073D12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846DD9A" w14:textId="4E35FA8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1B02A59" w14:textId="0FD1AA2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E556429" w14:textId="1A82394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CF04BD8" w14:textId="65763D3C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99A53DE" w14:textId="2C388CB6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090408B" w14:textId="55272575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908E69D" w14:textId="54D3A79B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584183C" w14:textId="485C9DF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1A133ACA" w14:textId="77777777" w:rsidTr="001A67C9">
        <w:tc>
          <w:tcPr>
            <w:tcW w:w="4131" w:type="dxa"/>
            <w:shd w:val="clear" w:color="000000" w:fill="FFFFFF"/>
            <w:vAlign w:val="center"/>
          </w:tcPr>
          <w:p w14:paraId="52BDAE44" w14:textId="139A54BA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1D33FCB" w14:textId="021B130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0432776" w14:textId="362C2A7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B4DB61B" w14:textId="674669E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F4FF44A" w14:textId="73188B0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95B837E" w14:textId="37D8C596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6D02CA0" w14:textId="0EF18EC2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B4CC446" w14:textId="313CC440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129C93" w14:textId="09334BD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40DA9DC" w14:textId="3F8EC27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B3A63CB" w14:textId="6805C8CC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103FD643" w14:textId="77777777" w:rsidTr="001A67C9">
        <w:tc>
          <w:tcPr>
            <w:tcW w:w="4131" w:type="dxa"/>
            <w:shd w:val="clear" w:color="000000" w:fill="FFFFFF"/>
            <w:vAlign w:val="center"/>
          </w:tcPr>
          <w:p w14:paraId="6EC31B44" w14:textId="17724747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DF9EF45" w14:textId="29A082B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3030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85D15BE" w14:textId="428BCEF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617CE2C" w14:textId="72CD5AE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3030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A4D5803" w14:textId="500F4824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4361F77" w14:textId="0296724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B61F0CC" w14:textId="7ADD4D90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75F9069" w14:textId="63B3449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833DEDD" w14:textId="28E492F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8F9B282" w14:textId="56D17415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E41E020" w14:textId="2A89F12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396CB689" w14:textId="77777777" w:rsidTr="001A67C9">
        <w:tc>
          <w:tcPr>
            <w:tcW w:w="4131" w:type="dxa"/>
            <w:shd w:val="clear" w:color="000000" w:fill="FFFFFF"/>
            <w:vAlign w:val="center"/>
          </w:tcPr>
          <w:p w14:paraId="7C0B8960" w14:textId="1BC50AF5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1A21B30" w14:textId="0E2A994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2F9EF42" w14:textId="02C5D69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95C8340" w14:textId="3F74BD0A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D242B02" w14:textId="146F3CA2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F92AFC4" w14:textId="65E1382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96DA2FC" w14:textId="71D06A48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125A8A" w14:textId="47CEE324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128346E" w14:textId="20487E5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E7020B2" w14:textId="35D0315B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EA34A78" w14:textId="661BEB40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32458070" w14:textId="77777777" w:rsidTr="001A67C9">
        <w:tc>
          <w:tcPr>
            <w:tcW w:w="4131" w:type="dxa"/>
            <w:shd w:val="clear" w:color="000000" w:fill="FFFFFF"/>
            <w:vAlign w:val="center"/>
          </w:tcPr>
          <w:p w14:paraId="1AA3708D" w14:textId="676191C1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B218F57" w14:textId="124349C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184C656" w14:textId="5156C08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DB9A0E3" w14:textId="663E58EA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55E27E3" w14:textId="0F8141E5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82D2062" w14:textId="0D6EA442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6401F2E" w14:textId="61A4AA5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4F8D771" w14:textId="6B9BAFF6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96DD893" w14:textId="5DB1CE7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61A6708" w14:textId="3B9E03C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DEF5967" w14:textId="2F79E529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389F2640" w14:textId="77777777" w:rsidTr="001A67C9">
        <w:tc>
          <w:tcPr>
            <w:tcW w:w="4131" w:type="dxa"/>
            <w:shd w:val="clear" w:color="000000" w:fill="FFFFFF"/>
            <w:vAlign w:val="center"/>
          </w:tcPr>
          <w:p w14:paraId="2F5D0F1F" w14:textId="635AE787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019E836" w14:textId="57EFC8F2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CEE3231" w14:textId="0F389A6E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9083BB8" w14:textId="6ADAAE1E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BE7EB58" w14:textId="32D33F2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B3C5F38" w14:textId="37F6940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1DAF6C" w14:textId="075E505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BDFB865" w14:textId="0D02A50D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0B1E5C5" w14:textId="6400396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3C85968" w14:textId="5DBCACE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81AD660" w14:textId="43757A01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7C24AC43" w14:textId="77777777" w:rsidTr="001A67C9">
        <w:tc>
          <w:tcPr>
            <w:tcW w:w="4131" w:type="dxa"/>
            <w:shd w:val="clear" w:color="000000" w:fill="FFFFFF"/>
            <w:vAlign w:val="center"/>
          </w:tcPr>
          <w:p w14:paraId="4C8B2503" w14:textId="16139B71" w:rsidR="00FE69BF" w:rsidRDefault="00FE69BF" w:rsidP="00FE69B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117D409" w14:textId="5314680E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A2E1EFB" w14:textId="09D6B91A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667687D" w14:textId="30270F0F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8204D11" w14:textId="02A608F5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A394DDB" w14:textId="7002222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36CABBE" w14:textId="1C12C2FE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B05620D" w14:textId="2AA2BC5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88F783F" w14:textId="2DE2D8EC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304D577" w14:textId="4C840AA7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B7E0223" w14:textId="1B16D393" w:rsidR="00FE69BF" w:rsidRDefault="00FE69BF" w:rsidP="00FE69B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E69BF" w:rsidRPr="00554E50" w14:paraId="549E428E" w14:textId="77777777" w:rsidTr="001A67C9">
        <w:tc>
          <w:tcPr>
            <w:tcW w:w="4131" w:type="dxa"/>
            <w:shd w:val="clear" w:color="000000" w:fill="FFFFFF"/>
            <w:vAlign w:val="center"/>
          </w:tcPr>
          <w:p w14:paraId="7B361162" w14:textId="2D11AFC5" w:rsidR="00FE69BF" w:rsidRDefault="00FE69BF" w:rsidP="00FE69BF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445DF93" w14:textId="45BEB0CE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79EF7B8" w14:textId="5498C8A5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8924E92" w14:textId="7C400DD1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FDD131F" w14:textId="15F088B5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F339587" w14:textId="2722439E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8FC5341" w14:textId="632A99B4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312BE13" w14:textId="5CE3DBF3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112DA75" w14:textId="5D78FFF5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B53A880" w14:textId="55668260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37402DA" w14:textId="3956D18C" w:rsidR="00FE69BF" w:rsidRDefault="00FE69BF" w:rsidP="00FE69B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2B2DE1" w:rsidRPr="00554E50" w14:paraId="78E34BC5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6C27DD" w14:textId="096935CE" w:rsidR="00FE69BF" w:rsidRPr="0008261E" w:rsidRDefault="00FE69BF" w:rsidP="00FE69B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4220CE" w14:textId="0CEFAEC1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F1384F" w14:textId="1595C71D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09EE63" w14:textId="7B6D7303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0B34F0" w14:textId="70DAACE3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FAC763" w14:textId="56CD8E73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BFDF87" w14:textId="4A02A032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4EF3196" w14:textId="63B06486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74DFE6B" w14:textId="77333DAA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2607D1" w14:textId="194F1825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06B891" w14:textId="54B925CE" w:rsidR="00FE69BF" w:rsidRPr="0008261E" w:rsidRDefault="00FE69BF" w:rsidP="00FE69B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0</w:t>
            </w:r>
          </w:p>
        </w:tc>
      </w:tr>
    </w:tbl>
    <w:p w14:paraId="59227D90" w14:textId="77777777" w:rsidR="00BD40D0" w:rsidRDefault="00BD40D0"/>
    <w:p w14:paraId="497C36DF" w14:textId="77777777" w:rsidR="00BD40D0" w:rsidRDefault="00BD40D0">
      <w:r>
        <w:br w:type="page"/>
      </w:r>
    </w:p>
    <w:p w14:paraId="3D51F1B0" w14:textId="2860A185" w:rsidR="00BD40D0" w:rsidRDefault="00BD40D0" w:rsidP="00BD40D0">
      <w:pPr>
        <w:pStyle w:val="titolotabelle"/>
      </w:pPr>
      <w:bookmarkStart w:id="29" w:name="_Toc83285291"/>
      <w:r w:rsidRPr="007F01DA">
        <w:lastRenderedPageBreak/>
        <w:t xml:space="preserve">Allegato </w:t>
      </w:r>
      <w:r>
        <w:t>4</w:t>
      </w:r>
      <w:r w:rsidRPr="007F01DA">
        <w:t>.</w:t>
      </w:r>
      <w:r>
        <w:t>8</w:t>
      </w:r>
      <w:r w:rsidRPr="007F01DA">
        <w:t>.</w:t>
      </w:r>
      <w:r w:rsidRPr="007F01DA">
        <w:tab/>
      </w:r>
      <w:r w:rsidRPr="00BD40D0">
        <w:t xml:space="preserve">Utenza e prestazioni </w:t>
      </w:r>
      <w:proofErr w:type="spellStart"/>
      <w:r w:rsidRPr="00BD40D0">
        <w:t>SerD</w:t>
      </w:r>
      <w:proofErr w:type="spellEnd"/>
      <w:r w:rsidRPr="00BD40D0">
        <w:t xml:space="preserve"> Asl Latina - 2020</w:t>
      </w:r>
      <w:bookmarkEnd w:id="29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0BC8CE11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BB1BD44" w14:textId="2AE7297B" w:rsidR="00BD40D0" w:rsidRPr="0008261E" w:rsidRDefault="007B271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7B271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7B271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Latina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CB6826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0B5020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B1ACBB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4E06D04D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671EE1D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BD40D0" w:rsidRPr="00554E50" w14:paraId="09C852DF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31961BA6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66AF6EF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7341EF3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4384301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41357A8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3BAB8D2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3F51E1E9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435486F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1CCA1A48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105EF541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25F381D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4023C63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1FF8F8" w14:textId="368066DB" w:rsidR="007B271A" w:rsidRPr="0008261E" w:rsidRDefault="007B271A" w:rsidP="007B271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9F38A2" w14:textId="702B0722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210103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4C5FF6" w14:textId="2BF6B5D7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1271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0A5AA7" w14:textId="5A85EC76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207538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447CEE" w14:textId="0555B3F8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1057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797C24" w14:textId="684A4682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2267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9C6E6F" w14:textId="35CCC4F1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3456DBE" w14:textId="65BEDBDF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154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8FEE8F" w14:textId="0A942D3D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BFCA4E" w14:textId="77A58257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144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C0CA75" w14:textId="6E6BCA65" w:rsidR="007B271A" w:rsidRPr="0008261E" w:rsidRDefault="007B271A" w:rsidP="007B271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28</w:t>
            </w:r>
          </w:p>
        </w:tc>
      </w:tr>
      <w:tr w:rsidR="002B2DE1" w:rsidRPr="00554E50" w14:paraId="7670F17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7782969" w14:textId="1D14C414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7D97D89" w14:textId="2B72EB60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1862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B1A2D3" w14:textId="483E723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2C03903" w14:textId="58BAE62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58296A" w14:textId="616CA04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839B520" w14:textId="7AF9575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8E682DC" w14:textId="3E5B8B7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E37240A" w14:textId="662F8CC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46E5F9C" w14:textId="2F1AF10E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956C48E" w14:textId="53FAF72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0BF501A" w14:textId="45804394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</w:tr>
      <w:tr w:rsidR="002B2DE1" w:rsidRPr="00554E50" w14:paraId="4BFFE77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5EBBA4B" w14:textId="6B410466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F56B048" w14:textId="57871211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3572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B5763F" w14:textId="1A2EA37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8642A6" w14:textId="138D40A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3475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8B7CC7F" w14:textId="7D773CC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E2CF715" w14:textId="2E6BF9A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E0FBD64" w14:textId="7A532871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CE17A39" w14:textId="2A93F4C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11AAED4" w14:textId="06BBFF4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7B1D7DA" w14:textId="212E363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B2A20E" w14:textId="28C815F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</w:tr>
      <w:tr w:rsidR="002B2DE1" w:rsidRPr="00554E50" w14:paraId="4B47FE3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35F03FD" w14:textId="6874617A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28D940" w14:textId="678A3E97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D234C02" w14:textId="5E3CFBD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27C7D0" w14:textId="1477574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7293D4C" w14:textId="247DA7B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4215211" w14:textId="67705C7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D563EA0" w14:textId="6C4EE7F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0AD620F" w14:textId="71EEC83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6979C70" w14:textId="1CE96C37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1593701" w14:textId="2CA68EF7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69FCB52" w14:textId="5A253FA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9C581F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3EFE809" w14:textId="69FC241F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5A55E43" w14:textId="47BD257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41E04A2" w14:textId="2125A3E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EA4A1F4" w14:textId="0D67B51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CE5E515" w14:textId="065D20D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A922F7F" w14:textId="6565709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534DEF2" w14:textId="5BBE051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859D284" w14:textId="4DFB866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8EDDB4F" w14:textId="2D3644B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80338DE" w14:textId="4E783A7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EA98E50" w14:textId="35B7C7D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</w:tr>
      <w:tr w:rsidR="002B2DE1" w:rsidRPr="00554E50" w14:paraId="6A33076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9176740" w14:textId="716BA16E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1E0D486" w14:textId="7630E1C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5977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945DD18" w14:textId="17ED1A94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3F8EFA" w14:textId="5E9A6DA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5562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95CDB92" w14:textId="4ED3CB4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604634" w14:textId="086CB230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7234C0" w14:textId="10CCAFA1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5E66E4" w14:textId="507EC45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29E1B0E" w14:textId="7522671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680ED4F" w14:textId="100B654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B1CC80B" w14:textId="6439601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</w:tr>
      <w:tr w:rsidR="002B2DE1" w:rsidRPr="00554E50" w14:paraId="35BC658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2AF666A" w14:textId="1B92CCC0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DF8B73D" w14:textId="5FEB965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13677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99A8AFC" w14:textId="000E6CE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D2A7A3" w14:textId="4E824FB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12765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475D3A2" w14:textId="5707E1D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44C944" w14:textId="2E3B046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4EA0042" w14:textId="16432F6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018B38C" w14:textId="42A2150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EACFE50" w14:textId="0737240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DA53806" w14:textId="32A2B590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6632CD9" w14:textId="7D27956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</w:tr>
      <w:tr w:rsidR="007B271A" w:rsidRPr="00554E50" w14:paraId="6761AC33" w14:textId="77777777" w:rsidTr="001A67C9">
        <w:tc>
          <w:tcPr>
            <w:tcW w:w="4131" w:type="dxa"/>
            <w:shd w:val="clear" w:color="000000" w:fill="FFFFFF"/>
            <w:vAlign w:val="center"/>
          </w:tcPr>
          <w:p w14:paraId="17901768" w14:textId="5D1218E9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DDEB412" w14:textId="6AF9E1A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180079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AECE5D" w14:textId="6897E4D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42F85A0" w14:textId="2A6D2D5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179503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E261BAC" w14:textId="4BD4A8C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7007970" w14:textId="4D0CEC21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83FA35D" w14:textId="35B018F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C6B1348" w14:textId="5DE7329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2CF8B98" w14:textId="1474B7C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F2B2946" w14:textId="32D6849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DB4137" w14:textId="69B620F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7B271A" w:rsidRPr="00554E50" w14:paraId="1F5E3AE2" w14:textId="77777777" w:rsidTr="001A67C9">
        <w:tc>
          <w:tcPr>
            <w:tcW w:w="4131" w:type="dxa"/>
            <w:shd w:val="clear" w:color="000000" w:fill="FFFFFF"/>
            <w:vAlign w:val="center"/>
          </w:tcPr>
          <w:p w14:paraId="29181CD6" w14:textId="1C86BFEF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D16FE55" w14:textId="12D1531F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627CC63" w14:textId="3FD4169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FD8ACB6" w14:textId="5ABB6A5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666852F" w14:textId="20CA2C0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0FFEFE" w14:textId="45B245F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EB6227A" w14:textId="4F79ABD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C5571BF" w14:textId="1B3B853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4F9748B" w14:textId="369E5AF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0F8CF43" w14:textId="3BC1BAFC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4342437" w14:textId="38FA267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B271A" w:rsidRPr="00554E50" w14:paraId="30AA7ECF" w14:textId="77777777" w:rsidTr="001A67C9">
        <w:tc>
          <w:tcPr>
            <w:tcW w:w="4131" w:type="dxa"/>
            <w:shd w:val="clear" w:color="000000" w:fill="FFFFFF"/>
            <w:vAlign w:val="center"/>
          </w:tcPr>
          <w:p w14:paraId="7D05AEF7" w14:textId="4338602A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E1622C7" w14:textId="50724D10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2411F9C" w14:textId="317BFD8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7666C0D" w14:textId="0BBCDA2F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F4C1A65" w14:textId="29BB22E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59D6F35" w14:textId="4589165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3C007EB" w14:textId="17FA338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8FC76AB" w14:textId="09916BF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8617616" w14:textId="22188187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DFBD621" w14:textId="74EB3EB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15262F0" w14:textId="4449BDAE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B271A" w:rsidRPr="00554E50" w14:paraId="6402B91F" w14:textId="77777777" w:rsidTr="001A67C9">
        <w:tc>
          <w:tcPr>
            <w:tcW w:w="4131" w:type="dxa"/>
            <w:shd w:val="clear" w:color="000000" w:fill="FFFFFF"/>
            <w:vAlign w:val="center"/>
          </w:tcPr>
          <w:p w14:paraId="17CF9B13" w14:textId="4EB2DAB5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27CF382" w14:textId="640C6BBB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E968044" w14:textId="1CFB48A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EC399D4" w14:textId="721D81ED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0F12DC9" w14:textId="4E6A27B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F7654B4" w14:textId="05A53C5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99C71AD" w14:textId="020D6BB8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1C1F675" w14:textId="4C0593B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9189CAE" w14:textId="603EF324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03F7F35" w14:textId="026A456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EFFBD01" w14:textId="03DDF3B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7B271A" w:rsidRPr="00554E50" w14:paraId="10EDF8D0" w14:textId="77777777" w:rsidTr="001A67C9">
        <w:tc>
          <w:tcPr>
            <w:tcW w:w="4131" w:type="dxa"/>
            <w:shd w:val="clear" w:color="000000" w:fill="FFFFFF"/>
            <w:vAlign w:val="center"/>
          </w:tcPr>
          <w:p w14:paraId="5784D61E" w14:textId="2ACB5AC8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E172068" w14:textId="3668C8A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1635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842F1A5" w14:textId="4A4A9231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B3D4C2A" w14:textId="40DE56D6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99FBF99" w14:textId="642F41BF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863057" w14:textId="2EE561B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F958B0" w14:textId="6CC62B6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CC4508" w14:textId="697FDA5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5812FBA" w14:textId="0E486D9A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810DB04" w14:textId="4B1C2877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9AF30C0" w14:textId="1C03B40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7B271A" w:rsidRPr="00554E50" w14:paraId="2C261CD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7A7485" w14:textId="0D78EE4F" w:rsidR="007B271A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AD4DAB3" w14:textId="078114BC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D6CA56" w14:textId="28175F23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1D1FC1" w14:textId="37E7A021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581924" w14:textId="5746DDC7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390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3C92E62" w14:textId="0B9057E3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0510D6" w14:textId="7866F345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63B429" w14:textId="40FC8BB6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03819B" w14:textId="18EE29B5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8FE2B0" w14:textId="62A94401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F84971" w14:textId="0B9C6A61" w:rsidR="007B271A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CC63398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2C2A35" w14:textId="2CE6A594" w:rsidR="007B271A" w:rsidRPr="0008261E" w:rsidRDefault="007B271A" w:rsidP="007B271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5C1A82" w14:textId="490A7AF2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71AC3F" w14:textId="5F8D0873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E99726" w14:textId="0C8ADD44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58515C" w14:textId="1BE852CE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363E57" w14:textId="0EF84A50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027CA1" w14:textId="64CA52E9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73EAFA" w14:textId="47905C2F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0A6565" w14:textId="4FBC3934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E08EBC" w14:textId="18DE581E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D0A13B" w14:textId="56794935" w:rsidR="007B271A" w:rsidRPr="0008261E" w:rsidRDefault="007B271A" w:rsidP="007B271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</w:tbl>
    <w:p w14:paraId="6AB61BEB" w14:textId="77777777" w:rsidR="00BD40D0" w:rsidRDefault="00BD40D0" w:rsidP="00BD40D0">
      <w:pPr>
        <w:pStyle w:val="segue"/>
      </w:pPr>
      <w:r>
        <w:t>segue</w:t>
      </w:r>
    </w:p>
    <w:p w14:paraId="6759EE12" w14:textId="77777777" w:rsidR="00BD40D0" w:rsidRDefault="00BD40D0" w:rsidP="00BD40D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00F115E" w14:textId="22276336" w:rsidR="00BD40D0" w:rsidRDefault="00BD40D0" w:rsidP="00BD40D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FA694F">
        <w:t>8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10FF8425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D19FB0B" w14:textId="2E0630AA" w:rsidR="00BD40D0" w:rsidRPr="0008261E" w:rsidRDefault="00FA694F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FA694F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Via Giustiniano, Aprilia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8C0C22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5E5C5B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ADDB126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25E1F23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815378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FAFE2C2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7D33F8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F3F713C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E7D0D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B44350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2B334B8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FFA554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A5735C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47549C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285A36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D9E81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1A91C5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076225CB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9B0113" w14:textId="704B6590" w:rsidR="00FA694F" w:rsidRPr="0008261E" w:rsidRDefault="00FA694F" w:rsidP="00FA694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84F79D" w14:textId="461E7386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23363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1C2757" w14:textId="2E90E89F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1DFE43" w14:textId="0853333D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21756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B01906" w14:textId="334041A8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BCB600" w14:textId="455321B9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1487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9EE808" w14:textId="6C931EC5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384011" w14:textId="040F63D7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FE98C1" w14:textId="0E6860F8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36F004" w14:textId="619F3EAF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A2A35D" w14:textId="4091CACA" w:rsidR="00FA694F" w:rsidRPr="0008261E" w:rsidRDefault="00FA694F" w:rsidP="00FA694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</w:tr>
      <w:tr w:rsidR="002B2DE1" w:rsidRPr="00554E50" w14:paraId="5D84478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B508BBA" w14:textId="697AAA51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C0D3424" w14:textId="65A33F2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1960D30" w14:textId="08FC360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484C88C" w14:textId="0FB6E12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50E8219" w14:textId="74F9A33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8A1A764" w14:textId="6A85AEF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9F648C" w14:textId="149A398D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9E111B2" w14:textId="0F26266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70B467" w14:textId="02C72B5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0C5ABFC" w14:textId="7F448D61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A63B0D8" w14:textId="467FD97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8310A0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6B9DA71" w14:textId="11C095D2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FE0250" w14:textId="557F825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5AB61B3" w14:textId="7A06EE2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ACFD112" w14:textId="21E6F2A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1944620" w14:textId="680F110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053285F" w14:textId="2B4A48F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14089D2" w14:textId="171A3BF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F417CE" w14:textId="6BB3720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41FD7F" w14:textId="70EB578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CA6CBCC" w14:textId="43ED7F7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5E54912" w14:textId="4A74237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E69EF1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C5AD495" w14:textId="4E812866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39A45BF" w14:textId="776104FD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072A6B4" w14:textId="62F929D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971F3AC" w14:textId="1765141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9DF4BD" w14:textId="576E304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DC2C123" w14:textId="303FF205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3784AAF" w14:textId="15A3A42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8D5F5C9" w14:textId="41829517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431488" w14:textId="5B71641F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F7790A0" w14:textId="2BE452C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F4478F" w14:textId="1AEA9F0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26085C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1075E9E" w14:textId="04B8E99B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C58B86" w14:textId="5F181DF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864908" w14:textId="1533AE8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DAC8379" w14:textId="10E97A5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E3C86BB" w14:textId="553E33D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309A29A" w14:textId="78D9AA5C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3AFD2B9" w14:textId="566C69E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B33E8E3" w14:textId="4DED2EF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17A1299" w14:textId="6C1DD5F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3285206" w14:textId="2611A44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CDF6CE0" w14:textId="4848894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7337B42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BF9B456" w14:textId="7A5BAD12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587F6D2" w14:textId="19BA55CD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1487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C14BD3D" w14:textId="1EEEC98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2ACBD08" w14:textId="60FC0D2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7DC96A6" w14:textId="12A9796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48C47BB" w14:textId="1532F9BD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4A89A36" w14:textId="1C72EE01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330FC2E" w14:textId="19BB946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947667F" w14:textId="15C92E5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33404A7" w14:textId="492C487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DA377CD" w14:textId="6596601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11109EC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067330" w14:textId="51FA61E7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17DD594" w14:textId="1C53D30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2856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37739C6" w14:textId="75F6025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FF044D0" w14:textId="1FD1D08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2263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F8CA35F" w14:textId="043D6B8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1645C1D" w14:textId="73CFD70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22E8DE3" w14:textId="5A508DE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0636FF" w14:textId="73344343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C78C674" w14:textId="6290594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06226AF" w14:textId="531428A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072D98C" w14:textId="7C24A5AF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2553F30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5A75C95" w14:textId="6B82911B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978D61" w14:textId="729DBC2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16848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117A67F" w14:textId="19DAFEDC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35B0AF6" w14:textId="4083B11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16428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C05B61" w14:textId="5231818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C7E742C" w14:textId="46965E55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A3BB752" w14:textId="527561C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F477A9" w14:textId="0DA5625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09F9B68" w14:textId="0C6A566D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619DF49" w14:textId="32011224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997F30D" w14:textId="1E964E8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617543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09FC51D" w14:textId="0F8D11B4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C59B464" w14:textId="686E944C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86A256A" w14:textId="1F0CB10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B2A191D" w14:textId="4FA4F49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91263EC" w14:textId="3E186B5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1902E46" w14:textId="60CB388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34C0F97" w14:textId="15CE4EC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7FEFDBB" w14:textId="512103C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C58BBBD" w14:textId="307EAEB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326FC1B" w14:textId="036104F7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9A2655C" w14:textId="2290895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A694F" w:rsidRPr="00554E50" w14:paraId="75622317" w14:textId="77777777" w:rsidTr="001A67C9">
        <w:tc>
          <w:tcPr>
            <w:tcW w:w="4131" w:type="dxa"/>
            <w:shd w:val="clear" w:color="000000" w:fill="FFFFFF"/>
            <w:vAlign w:val="center"/>
          </w:tcPr>
          <w:p w14:paraId="08058025" w14:textId="6F6A0229" w:rsidR="00FA694F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611C296" w14:textId="7F92895E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262E8B6" w14:textId="0759D50A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7863708" w14:textId="0B8C7F41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2F9E820" w14:textId="558B4B72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84B09A4" w14:textId="5D9A54DC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1BD8F46" w14:textId="6401B49E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02E6132" w14:textId="7C39B44C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E53A32A" w14:textId="7D62D0F8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9A76097" w14:textId="03B2F2F2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53174FF" w14:textId="523830D2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F19245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E91BFF" w14:textId="66DFC06E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9E3DC2E" w14:textId="08E7483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582A2AE" w14:textId="1A27675B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FA7E27A" w14:textId="54914087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A82010" w14:textId="43929B7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E2D310" w14:textId="6BC95A2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AC7F112" w14:textId="0B36A4B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77F484" w14:textId="773B496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BEC2F8A" w14:textId="5E3FF7C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EE894D4" w14:textId="4C0E35D1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BA25EBB" w14:textId="46C3D9AE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A694F" w:rsidRPr="00554E50" w14:paraId="3662909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9419D7" w14:textId="4B30775B" w:rsidR="00FA694F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6B006E1" w14:textId="7A83B6B8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A049AF1" w14:textId="33A8B63F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B8D8AD" w14:textId="29C79119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5D13DE" w14:textId="350A5402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CFF186" w14:textId="52CFF84E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71508B" w14:textId="3059B8D2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2BE929" w14:textId="07E93973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9C811F" w14:textId="5515C717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1230B7" w14:textId="39938513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E3CDFF" w14:textId="1B1FBAC9" w:rsidR="00FA694F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FA694F" w:rsidRPr="00554E50" w14:paraId="43B314A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51F2B4" w14:textId="57D7F6F9" w:rsidR="00FA694F" w:rsidRDefault="00FA694F" w:rsidP="00FA694F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D8DB47" w14:textId="6445400D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60FE3F" w14:textId="408012E9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068D5A" w14:textId="31C30439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69A70F" w14:textId="22537844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3AE3E8" w14:textId="731E853A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4625FA" w14:textId="4CABB41D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2BDAD6" w14:textId="3F893D69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77169D" w14:textId="6A939A2F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CAB5AD5" w14:textId="72955824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C85007" w14:textId="0C68EBA2" w:rsidR="00FA694F" w:rsidRDefault="00FA694F" w:rsidP="00FA694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CD79410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2C2B1A" w14:textId="7C1C6D5A" w:rsidR="00FA694F" w:rsidRPr="0008261E" w:rsidRDefault="00FA694F" w:rsidP="00FA694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7E5584" w14:textId="20A570E6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A39753" w14:textId="51C5AC77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F113FC" w14:textId="7BD4FDE8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98734E" w14:textId="4C30FB6A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8C391F" w14:textId="7A8C979C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784688" w14:textId="0BB0A479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36BB4E" w14:textId="7A0A2C22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BC6864" w14:textId="4816A4D5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FDA1FD" w14:textId="4EC1B060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3C42B2" w14:textId="23294377" w:rsidR="00FA694F" w:rsidRPr="0008261E" w:rsidRDefault="00FA694F" w:rsidP="00FA694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4557E4C8" w14:textId="77777777" w:rsidR="00BD40D0" w:rsidRDefault="00BD40D0" w:rsidP="00BD40D0">
      <w:pPr>
        <w:pStyle w:val="segue"/>
      </w:pPr>
      <w:r>
        <w:t>segue</w:t>
      </w:r>
    </w:p>
    <w:p w14:paraId="57F0A49F" w14:textId="77777777" w:rsidR="00BD40D0" w:rsidRDefault="00BD40D0" w:rsidP="00BD40D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5E84B0B" w14:textId="7016891E" w:rsidR="00BD40D0" w:rsidRDefault="00BD40D0" w:rsidP="00BD40D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7C4D92">
        <w:t>8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34E058EC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B93B252" w14:textId="0707FE5B" w:rsidR="00BD40D0" w:rsidRPr="0008261E" w:rsidRDefault="007C4D92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7C4D92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Via Canova, Latina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C2CDF0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0744D3C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8C3B3DD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6D8008C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799DDD8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775435D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C02B15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04173D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A059CD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45F3561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8FB071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70AF9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00D6489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D6C17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C81EE9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956AB1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CEE27A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7B5211DD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8A5F1B8" w14:textId="7ED9BE96" w:rsidR="0024011F" w:rsidRPr="00F83445" w:rsidRDefault="0024011F" w:rsidP="0024011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36FCC1" w14:textId="57829D10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30894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8B5AF2" w14:textId="7A7A2C17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393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2CBFCC" w14:textId="0E065D04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30650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C6AC54" w14:textId="7FF548A4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CE0DB3" w14:textId="4EC8B734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225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F0572F" w14:textId="1493A78A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4D60AC" w14:textId="32169DFA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825B9B" w14:textId="1BE3867C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014132" w14:textId="757AF06F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2EE69E" w14:textId="68771272" w:rsidR="0024011F" w:rsidRPr="00F83445" w:rsidRDefault="0024011F" w:rsidP="0024011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</w:tr>
      <w:tr w:rsidR="002B2DE1" w:rsidRPr="00554E50" w14:paraId="6C3B279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6843CA8" w14:textId="43B5D316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A17A5C3" w14:textId="275A0CD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83F148A" w14:textId="7C55B4B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703BECA" w14:textId="44F105A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5BAF7E5" w14:textId="7003104B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0C4BB9E" w14:textId="2F715AB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65E9BC7" w14:textId="7126E11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68AF30A" w14:textId="5CB3EE6F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B9AA6FE" w14:textId="075B04DD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7052861" w14:textId="3DD18968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EADD5E" w14:textId="1F51CCC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CCDDBE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46B3196" w14:textId="196C5570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F5A1E0A" w14:textId="311DA4A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F3F113F" w14:textId="4DFEFF7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85466D" w14:textId="2B05A9F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EB8156" w14:textId="5C22891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CDB3DC" w14:textId="5D3EBEF0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F79C86E" w14:textId="05A9759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E0ADEB4" w14:textId="1937AC6B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20E88D1" w14:textId="73807BDD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2A38334" w14:textId="206EE3E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5ED5474" w14:textId="3804424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66764F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07B019D" w14:textId="68A4B89D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9F9E12A" w14:textId="6D35FF7F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23FEF23" w14:textId="1533135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9C5D440" w14:textId="2CA69B3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56C807B" w14:textId="61F5872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E89B15E" w14:textId="0C48BBA0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3665651" w14:textId="46D85FE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80A1BF3" w14:textId="41E7866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6DEE770" w14:textId="3740B5A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06162F8" w14:textId="25BA66B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31E8F2D" w14:textId="3D94EBE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FEDFDF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7998411" w14:textId="30F7B500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76C5153" w14:textId="3149688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178AC21" w14:textId="56BBD3A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D7032B3" w14:textId="3967C46B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455C628" w14:textId="2A0882A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9FD129" w14:textId="588F3B2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327E98F" w14:textId="14CC51A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D3800B8" w14:textId="2EF72CF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88070BB" w14:textId="03D4B1E8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2718044" w14:textId="20C9409D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7526B5F" w14:textId="6CACA84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A9473A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834F780" w14:textId="296525A8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307AC42" w14:textId="6050893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8685A1C" w14:textId="5F60CD4B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655C0DC" w14:textId="5820994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2D485D8" w14:textId="670E1E2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E1FAC13" w14:textId="6C603A5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0193171" w14:textId="43FBAB58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18A7C0A" w14:textId="15BAE8C2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8C56A1F" w14:textId="5533525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884EA3F" w14:textId="1F2F71A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E1B5B90" w14:textId="5AA0E93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44D1E0B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C250343" w14:textId="7F2B9EEA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2FB1362" w14:textId="09E287CE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30305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5235BC2" w14:textId="28D851FD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84146B" w14:textId="39033500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30293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1018C7" w14:textId="053D4A10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933DD7" w14:textId="419AA59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DB8601C" w14:textId="7377803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54BE771" w14:textId="0BD744A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BFAA8A7" w14:textId="14065892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A24D6E5" w14:textId="2C2AACA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55134A" w14:textId="76C26A7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7F0B7BF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2A6966F" w14:textId="51EAB47F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BE604E2" w14:textId="13D44AF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55FC70" w14:textId="51309E1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7C22038" w14:textId="7DFE0D14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D5ABB6B" w14:textId="7C80E07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CD4BEC0" w14:textId="6BDDEF7F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8A6C582" w14:textId="0E0B9F1F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0F3EC6F" w14:textId="4006137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8C240DC" w14:textId="6BCAFDF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F3EE5EE" w14:textId="1D447C5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B07A32B" w14:textId="6652C6C8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4A77E1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69EA5CA" w14:textId="05ABCFC8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F4B1D1C" w14:textId="0C4307F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A89636" w14:textId="4EB05F2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19763B1" w14:textId="33EDC7D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7D8617A" w14:textId="6F184DA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3207FE6" w14:textId="1371E52E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0D7A10D" w14:textId="0E0C75F3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B4A4B5D" w14:textId="4E3E23D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C39E7E1" w14:textId="19547F7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4818C50" w14:textId="77CE379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8F0B047" w14:textId="78539A3E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6C5224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D1D28B5" w14:textId="570CBA7D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AFA688" w14:textId="2CFD1165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7949623" w14:textId="6EF6A5F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A507150" w14:textId="58BA136C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B17F789" w14:textId="7E6D53E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18004B5" w14:textId="7331508B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7416799" w14:textId="017009B8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303C3C" w14:textId="0002CE4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C83B9F7" w14:textId="0BAEE16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4820F58" w14:textId="40D6CE6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C93A246" w14:textId="36A8F7F9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20ECBA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C10F9A" w14:textId="5D0BCEE3" w:rsidR="0024011F" w:rsidRPr="0008261E" w:rsidRDefault="0024011F" w:rsidP="0024011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8072EB" w14:textId="6B8FB66A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C57165" w14:textId="1246FBD2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9C093C" w14:textId="0ED2C0AE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1AF898" w14:textId="35C874E0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BFC917" w14:textId="23455DDF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D926A72" w14:textId="1D87972E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0A7142" w14:textId="4E0E9A76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A79C48" w14:textId="748CC3F1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52375E9" w14:textId="2E72C86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6F39F1" w14:textId="1045D8D7" w:rsidR="0024011F" w:rsidRPr="0008261E" w:rsidRDefault="0024011F" w:rsidP="0024011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CA6F413" w14:textId="77777777" w:rsidR="00BD40D0" w:rsidRDefault="00BD40D0" w:rsidP="00BD40D0">
      <w:pPr>
        <w:pStyle w:val="segue"/>
      </w:pPr>
      <w:r>
        <w:t>segue</w:t>
      </w:r>
    </w:p>
    <w:p w14:paraId="4BEE37CC" w14:textId="77777777" w:rsidR="00BD40D0" w:rsidRDefault="00BD40D0" w:rsidP="00BD40D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CDF5E1C" w14:textId="168C2205" w:rsidR="00BD40D0" w:rsidRDefault="00BD40D0" w:rsidP="00BD40D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051E71">
        <w:t>8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2AEFBEC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02A1935" w14:textId="7E599755" w:rsidR="00BD40D0" w:rsidRPr="0008261E" w:rsidRDefault="00051E7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51E7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Casa Circondariale Latina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A15F99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58141E7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6E2BA6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3164AE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94443F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37F785C8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A76E203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C9616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A9D3B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B2B77D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A0FF3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46CD7B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E9BB04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5C5EA0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B1149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870E33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C98B72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37338216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D41CC1" w14:textId="225F6F0D" w:rsidR="00051E71" w:rsidRPr="00ED12D8" w:rsidRDefault="00051E71" w:rsidP="00051E7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5FDC73" w14:textId="63FF30BE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98F46E" w14:textId="57A78D3F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E5F2D6" w14:textId="7AB33EED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A1AB2C" w14:textId="1E47ACE9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309001" w14:textId="1241BB5C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1121BF" w14:textId="4234DB7F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487CBF" w14:textId="175638C1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E683E0" w14:textId="6A112B94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5E1612" w14:textId="3443ACEB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818761" w14:textId="71FB391B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35AB2A2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E124468" w14:textId="72AF6C0C" w:rsidR="00051E71" w:rsidRPr="00ED12D8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DD72F63" w14:textId="44EBE681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341A821" w14:textId="1CC63629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DBD88B" w14:textId="75DDBC8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50F558B" w14:textId="6D838BE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8517183" w14:textId="0769A8E1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77C9B63" w14:textId="0BF5DDF4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261F4EB" w14:textId="19FA2A47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2FD8794" w14:textId="55DD3E41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347190C" w14:textId="529FE123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998CADC" w14:textId="67E97A41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D43869B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B2568E" w14:textId="4DCE5760" w:rsidR="00051E71" w:rsidRPr="00ED12D8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AF34A4" w14:textId="5316087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B83541D" w14:textId="00D8605D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3EC2E4" w14:textId="6F77817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C75CF2" w14:textId="31144976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45B1FC" w14:textId="75841E7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CA1D56" w14:textId="3D7F38A7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5D451C5" w14:textId="13FEC92B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51D134" w14:textId="10048F73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6D37B2D" w14:textId="0C661D72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294B88" w14:textId="2690A39C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2EF1FBDD" w14:textId="77777777" w:rsidR="00051E71" w:rsidRDefault="00051E71" w:rsidP="00BD40D0">
      <w:pPr>
        <w:pStyle w:val="segue"/>
      </w:pPr>
    </w:p>
    <w:p w14:paraId="124CA60B" w14:textId="77777777" w:rsidR="00051E71" w:rsidRDefault="00051E71" w:rsidP="00BD40D0">
      <w:pPr>
        <w:pStyle w:val="segue"/>
      </w:pP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051E71" w:rsidRPr="00554E50" w14:paraId="3127EA0D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218AC226" w14:textId="239372F3" w:rsidR="00051E71" w:rsidRPr="0008261E" w:rsidRDefault="00051E7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51E7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Via Torretta Rocchigiana, Priverno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6346F096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388A0F4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B939127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73436D9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928E6B7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AD02F13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34ABA08" w14:textId="77777777" w:rsidR="00051E71" w:rsidRPr="0008261E" w:rsidRDefault="00051E71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CF9F6B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C23B5E4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105ECDB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5C5F4E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1C113B2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71D5DC4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CA31AB2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843E71F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0065C8A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F18F087" w14:textId="77777777" w:rsidR="00051E71" w:rsidRPr="0008261E" w:rsidRDefault="00051E71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0FD9AC9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AAE968" w14:textId="72D1D309" w:rsidR="00051E71" w:rsidRPr="00ED12D8" w:rsidRDefault="00051E71" w:rsidP="00051E7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C91E35" w14:textId="0A7331EA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38885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98D8E1" w14:textId="63637A5E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173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C512DE" w14:textId="79006926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38819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71B467" w14:textId="5A52598B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160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22A085" w14:textId="182FB63F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74E4A3" w14:textId="3EAA806E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73FE47" w14:textId="612989AA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EEEB6C" w14:textId="5517A0C0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CA5664" w14:textId="493DC1DF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611117" w14:textId="6F19905E" w:rsidR="00051E71" w:rsidRPr="00ED12D8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30523DC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CBF2C32" w14:textId="01BFF1A8" w:rsidR="00051E71" w:rsidRPr="00ED12D8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D0F3FFF" w14:textId="798A93FE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D16FE92" w14:textId="7C15416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630CDDA" w14:textId="4E76E9D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956017B" w14:textId="6D858DE0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383AAFE" w14:textId="2F09BB9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43ADE8" w14:textId="06FAE99E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873A31B" w14:textId="708DF2C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45062B" w14:textId="3865DD3D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E0A84C7" w14:textId="1174E41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4948229" w14:textId="1F3410C2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72A19435" w14:textId="77777777" w:rsidTr="001A67C9">
        <w:tc>
          <w:tcPr>
            <w:tcW w:w="4131" w:type="dxa"/>
            <w:shd w:val="clear" w:color="000000" w:fill="FFFFFF"/>
            <w:vAlign w:val="center"/>
          </w:tcPr>
          <w:p w14:paraId="1034DB59" w14:textId="2B73AE28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6CFA1B9" w14:textId="0FECF98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67C1F7A" w14:textId="112E082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2D09365" w14:textId="2DFAFAD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6B337C5" w14:textId="1076A31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46F759C" w14:textId="325B62AD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2FF8A82" w14:textId="76E55EF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07176D7" w14:textId="5878F49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BE8F93B" w14:textId="334BE3A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3AE588D" w14:textId="01694A4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287E679" w14:textId="3F521EC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1B28F5D5" w14:textId="77777777" w:rsidTr="001A67C9">
        <w:tc>
          <w:tcPr>
            <w:tcW w:w="4131" w:type="dxa"/>
            <w:shd w:val="clear" w:color="000000" w:fill="FFFFFF"/>
            <w:vAlign w:val="center"/>
          </w:tcPr>
          <w:p w14:paraId="4F9B7D49" w14:textId="4C74054C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B2242B9" w14:textId="19FC18B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C666796" w14:textId="774CF1B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FA097B2" w14:textId="5DE2773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EE855F6" w14:textId="540347C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236B774" w14:textId="1CE560E1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828A4FF" w14:textId="26C26B6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A4EABE5" w14:textId="0BA0570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7254131" w14:textId="2138130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B42B5D6" w14:textId="7F3F62D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946C60F" w14:textId="3DC0984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0C35C663" w14:textId="77777777" w:rsidTr="001A67C9">
        <w:tc>
          <w:tcPr>
            <w:tcW w:w="4131" w:type="dxa"/>
            <w:shd w:val="clear" w:color="000000" w:fill="FFFFFF"/>
            <w:vAlign w:val="center"/>
          </w:tcPr>
          <w:p w14:paraId="40352B42" w14:textId="209E5CC5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2C95B8A" w14:textId="7659B2E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1C9B1CD" w14:textId="6A3130B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1B6B1D6" w14:textId="7C27C75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8D1003C" w14:textId="1D17E233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502DF0E" w14:textId="384D86F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A340416" w14:textId="11403DD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88D9E53" w14:textId="68909E0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BFFCA4A" w14:textId="0F0BF66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F0067B3" w14:textId="58F857D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D9730BE" w14:textId="4A4E69B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0271DCBA" w14:textId="77777777" w:rsidTr="001A67C9">
        <w:tc>
          <w:tcPr>
            <w:tcW w:w="4131" w:type="dxa"/>
            <w:shd w:val="clear" w:color="000000" w:fill="FFFFFF"/>
            <w:vAlign w:val="center"/>
          </w:tcPr>
          <w:p w14:paraId="360EEB5B" w14:textId="3D3B2597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567C5DE" w14:textId="211DF8F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91EBE40" w14:textId="15E4A673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B75669B" w14:textId="7FD23C4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1EE1B7C" w14:textId="3F5F59F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A108FD" w14:textId="480B4168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AE29A72" w14:textId="72D9031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24BCB4D" w14:textId="0A58F1DD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0C3122E" w14:textId="114350AD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69D33F1" w14:textId="5E7AC8D3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7DE9E76" w14:textId="2777278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6C0DE57E" w14:textId="77777777" w:rsidTr="001A67C9">
        <w:tc>
          <w:tcPr>
            <w:tcW w:w="4131" w:type="dxa"/>
            <w:shd w:val="clear" w:color="000000" w:fill="FFFFFF"/>
            <w:vAlign w:val="center"/>
          </w:tcPr>
          <w:p w14:paraId="07CA5089" w14:textId="2134874A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7804B78" w14:textId="7736F78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38254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FDC212D" w14:textId="12C2C12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AF16217" w14:textId="54779C6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38254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4CBC4F" w14:textId="0BB7E29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FE10621" w14:textId="287CF6D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6B4FB40" w14:textId="5D16D8E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817A93B" w14:textId="508C936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C41440" w14:textId="3BFF9CB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349B097" w14:textId="582B676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D088CCA" w14:textId="142AB53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7B60E620" w14:textId="77777777" w:rsidTr="001A67C9">
        <w:tc>
          <w:tcPr>
            <w:tcW w:w="4131" w:type="dxa"/>
            <w:shd w:val="clear" w:color="000000" w:fill="FFFFFF"/>
            <w:vAlign w:val="center"/>
          </w:tcPr>
          <w:p w14:paraId="03AB1012" w14:textId="457777F8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494303F" w14:textId="13422F4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40BB315" w14:textId="6D1C638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FE2106F" w14:textId="7522F66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E9D4A10" w14:textId="5952B3E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32F3C8C" w14:textId="54CC04C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32C70F" w14:textId="31DFFCB1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50B8290" w14:textId="78EDE731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59C8861" w14:textId="59CB3B4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128E8AD" w14:textId="64AE3C5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972FD00" w14:textId="0B4E4AED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578D6FE6" w14:textId="77777777" w:rsidTr="001A67C9">
        <w:tc>
          <w:tcPr>
            <w:tcW w:w="4131" w:type="dxa"/>
            <w:shd w:val="clear" w:color="000000" w:fill="FFFFFF"/>
            <w:vAlign w:val="center"/>
          </w:tcPr>
          <w:p w14:paraId="68F66933" w14:textId="559D0DBC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02EC010" w14:textId="0524C283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C8B0D4A" w14:textId="6E46CD91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D89A3CD" w14:textId="2D49137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45DDA18" w14:textId="677B688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F84B6D7" w14:textId="04670A9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1673412" w14:textId="000F32FB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F454179" w14:textId="62238A0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EED9BDE" w14:textId="0872BC8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C81767A" w14:textId="34B879C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DAB168F" w14:textId="24250AE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57264D65" w14:textId="77777777" w:rsidTr="001A67C9">
        <w:tc>
          <w:tcPr>
            <w:tcW w:w="4131" w:type="dxa"/>
            <w:shd w:val="clear" w:color="000000" w:fill="FFFFFF"/>
            <w:vAlign w:val="center"/>
          </w:tcPr>
          <w:p w14:paraId="5C6933CE" w14:textId="3C21306A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AF550FC" w14:textId="604B382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030A3A5" w14:textId="40B74F92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502D173" w14:textId="53746E7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82A00D1" w14:textId="34BF216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E6E3C2C" w14:textId="23703EA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60753B3" w14:textId="2420AA9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222F3A3" w14:textId="143E4558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1E9867C" w14:textId="33F7018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6D92DD3" w14:textId="2603947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4BFA4E8" w14:textId="7263073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548ED5A3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17ED4D" w14:textId="687EF76A" w:rsidR="00051E71" w:rsidRPr="00ED12D8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F79B28" w14:textId="4E3D4C4C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0834DB" w14:textId="725E9E1B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E0A1E7" w14:textId="7FD45BF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B00DEF" w14:textId="799FFD1B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135CC5" w14:textId="5913D2E6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BDACE54" w14:textId="45253E3F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2A416A" w14:textId="4D2A16C4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1C2B44" w14:textId="51CAFFA8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B4AC8B" w14:textId="75A9F49E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4C05FE" w14:textId="51884961" w:rsidR="00051E71" w:rsidRPr="00ED12D8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228FDF39" w14:textId="145815E5" w:rsidR="00BD40D0" w:rsidRDefault="00BD40D0" w:rsidP="00BD40D0">
      <w:pPr>
        <w:pStyle w:val="segue"/>
      </w:pPr>
      <w:r>
        <w:t>segue</w:t>
      </w:r>
    </w:p>
    <w:p w14:paraId="04734B61" w14:textId="77777777" w:rsidR="00BD40D0" w:rsidRDefault="00BD40D0" w:rsidP="00BD40D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61F6828" w14:textId="201C1C1A" w:rsidR="00BD40D0" w:rsidRDefault="00BD40D0" w:rsidP="00BD40D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051E71">
        <w:t>8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45377F7D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0DEBAEE9" w14:textId="7636D833" w:rsidR="00BD40D0" w:rsidRPr="0008261E" w:rsidRDefault="00051E7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51E7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Via Fratelli Bandiera, 15, Terracina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5A1D519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C78D94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53335CC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47BAAD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755E4C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252BC63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D22B147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6F7ECF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049FF5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D691DE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FA6A78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7758A28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3420FA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85F3B7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878BD6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07510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2BCDC0D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1E84085E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11D764" w14:textId="27BE7AE0" w:rsidR="00051E71" w:rsidRPr="005F3697" w:rsidRDefault="00051E71" w:rsidP="00051E7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80DE5C" w14:textId="34F30C83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56101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DF50C1" w14:textId="3F3B445E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29D415" w14:textId="13019750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55684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B9E68D" w14:textId="61CE1DF4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254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CE562F" w14:textId="6F1758CC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327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CD344D" w14:textId="0AF6DE14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5C35AE" w14:textId="42B011F5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842788" w14:textId="5D6A6F62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ED65A5" w14:textId="4AAA8DAF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6615198" w14:textId="0353027A" w:rsidR="00051E71" w:rsidRPr="005F3697" w:rsidRDefault="00051E71" w:rsidP="00051E7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</w:t>
            </w:r>
          </w:p>
        </w:tc>
      </w:tr>
      <w:tr w:rsidR="002B2DE1" w:rsidRPr="00554E50" w14:paraId="45EA868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A41B0F3" w14:textId="6F0ABF2A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52E39F6" w14:textId="6AD8B78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9726A7B" w14:textId="3C5EF05A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56BE1E6" w14:textId="66C44EE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C62000" w14:textId="3E5D566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9C68BF9" w14:textId="5CD8675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0F49F8E" w14:textId="7DD57818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99EB19" w14:textId="54E3A08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2DCCFC2" w14:textId="61EF83F1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C1B2FBA" w14:textId="374B98E1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A02BBC7" w14:textId="04B614F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</w:tr>
      <w:tr w:rsidR="002B2DE1" w:rsidRPr="00554E50" w14:paraId="7842F55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137BC96" w14:textId="1584B18A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24AB4A3" w14:textId="57B9CEF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700AB80" w14:textId="50A2EC63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FC048FC" w14:textId="400A6517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EBCAC36" w14:textId="2998092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7276418" w14:textId="35CBC407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D37A357" w14:textId="6922261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A822A68" w14:textId="6BD4443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EA19D8A" w14:textId="13EB024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9259519" w14:textId="7C37E57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1D58B05" w14:textId="523BB68A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2B2DE1" w:rsidRPr="00554E50" w14:paraId="34FED76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CBD39E" w14:textId="5F3743CF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5823549" w14:textId="0DCF974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42DFAD" w14:textId="5DACC198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38BC57F" w14:textId="56605E9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4243DDB" w14:textId="03767E23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D65AE30" w14:textId="4F54C451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0D820AE" w14:textId="4500381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E6AAAB8" w14:textId="034BCD6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D244A2F" w14:textId="4E93888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43EB1C9" w14:textId="1A2E88B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4373526" w14:textId="5D61261E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2B2DE1" w:rsidRPr="00554E50" w14:paraId="5879F09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F9B94FE" w14:textId="6C9DBB7F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EAF9BAD" w14:textId="73A33B1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1F44006" w14:textId="20A9588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248E98B" w14:textId="535E2C9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343849" w14:textId="7D5654C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8602A9A" w14:textId="51903E2A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C4F3DDF" w14:textId="13D720C1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7056B62" w14:textId="706C729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5F53A23" w14:textId="3B1E085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BC418A5" w14:textId="07DCB26E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CF25A2A" w14:textId="358E3667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051E71" w:rsidRPr="00554E50" w14:paraId="7FD172FD" w14:textId="77777777" w:rsidTr="001A67C9">
        <w:tc>
          <w:tcPr>
            <w:tcW w:w="4131" w:type="dxa"/>
            <w:shd w:val="clear" w:color="000000" w:fill="FFFFFF"/>
            <w:vAlign w:val="center"/>
          </w:tcPr>
          <w:p w14:paraId="590EFFC8" w14:textId="777271EB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F778754" w14:textId="389CF2A3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78F7C08" w14:textId="5DC8D19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6960290" w14:textId="3FDB3810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3ED4F56" w14:textId="753EC1D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2098E59" w14:textId="75F6933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3A6F320" w14:textId="7B2C22FA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6CA0A22" w14:textId="2138573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FF3AFC3" w14:textId="4952A7E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2AABDE1" w14:textId="406EB47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B434C43" w14:textId="44C7860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</w:tr>
      <w:tr w:rsidR="002B2DE1" w:rsidRPr="00554E50" w14:paraId="083F3A0D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1354D25" w14:textId="6CAB1D99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4DD5A63" w14:textId="169609D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52952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AE1488E" w14:textId="744BC6F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FA93916" w14:textId="063D9F2F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52808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A000877" w14:textId="62EE0AEC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0E51804B" w14:textId="069F70F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B38686" w14:textId="6C20D117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D3CB53E" w14:textId="6FF9240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D02014F" w14:textId="4D765F50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0F92237" w14:textId="3A156434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0A2951C" w14:textId="01B465B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5E70F0F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A2C741" w14:textId="5B209C95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C31435" w14:textId="33061BF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EAF804" w14:textId="05DFB402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398539" w14:textId="6FE832F2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B8B864" w14:textId="60C76EF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086C89E" w14:textId="5A087CD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CB2BA5" w14:textId="7CAE3B5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6560F0A" w14:textId="5331782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E8BD204" w14:textId="26236E9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504C610" w14:textId="51D00471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2F08CA" w14:textId="2E564D3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5B0D873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D92DCA" w14:textId="1AF5A6D7" w:rsidR="00051E71" w:rsidRDefault="00051E71" w:rsidP="00051E71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BE7419" w14:textId="0747E958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878DB7E" w14:textId="737E0EE2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8946B7" w14:textId="1C06D843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06AC16F" w14:textId="0E36CC58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8B88D5" w14:textId="1E57D8E3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0D0E20" w14:textId="43CBF3CB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E3A4AF" w14:textId="0311EC1B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31BD39" w14:textId="22FB3D88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C34D98B" w14:textId="570F0668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8A9F49" w14:textId="1D657DCF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6AAEC64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1091EB3" w14:textId="3FC613B0" w:rsidR="00051E71" w:rsidRDefault="00051E71" w:rsidP="00051E71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EB8B13" w14:textId="45DC8A6E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432DC4" w14:textId="738CAD59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3FBE8D" w14:textId="002B5FFE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7DF4EC" w14:textId="0D4FCA57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29E96F" w14:textId="59CE9CD0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ED3026" w14:textId="7616AD3D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5D0011" w14:textId="424FBE31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D852FC" w14:textId="1FC0A17D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EF459F8" w14:textId="6775EDB1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2C89C8" w14:textId="707ABCE0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5EC76CAE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F8642F" w14:textId="13A3C0A0" w:rsidR="00051E71" w:rsidRDefault="00051E71" w:rsidP="00051E71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283E3C" w14:textId="79E69992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BE85180" w14:textId="3F02E784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8B5CD7" w14:textId="450BB5ED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F756692" w14:textId="0FE6E8EA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ECA6F0" w14:textId="206ABF9E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CD0C00" w14:textId="23D3DEE4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F520211" w14:textId="20CAD98F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260425" w14:textId="71EDADBB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79D23D" w14:textId="0BF738B6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833CFB" w14:textId="19B01EC8" w:rsidR="00051E71" w:rsidRDefault="00051E71" w:rsidP="00051E7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051E71" w:rsidRPr="00554E50" w14:paraId="23183629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3A14706" w14:textId="62FDCEB8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D2E75A9" w14:textId="48967E9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90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A64D558" w14:textId="4455EDA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59820A" w14:textId="77245A0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DE70DB" w14:textId="1D089EC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59C5660" w14:textId="4D839E4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AA9265" w14:textId="52761D60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FBEE75C" w14:textId="17E0A3B4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BE96E2" w14:textId="103B544F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FAF0349" w14:textId="4DDC33FC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81E07A6" w14:textId="43BBD495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051E71" w:rsidRPr="00554E50" w14:paraId="22317504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2E287FA" w14:textId="3309E6C5" w:rsidR="00051E71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876DCA" w14:textId="3EAA466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18BD4D9" w14:textId="4A2AB54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71430E" w14:textId="64CE1896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2628BB" w14:textId="7053AC7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129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F57411" w14:textId="5CCF42A9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725378" w14:textId="4769A8AE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F8EB47" w14:textId="283E7DD7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66D49D" w14:textId="255BF688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F7725C" w14:textId="28A3043A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EB1FD8" w14:textId="5EA28E28" w:rsidR="00051E71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69B78A2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62E23C" w14:textId="01CE096B" w:rsidR="00051E71" w:rsidRPr="0008261E" w:rsidRDefault="00051E71" w:rsidP="00051E7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8DF217" w14:textId="756F756D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8D0B1C" w14:textId="19A878F6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F01833" w14:textId="6843F76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DD2CFF" w14:textId="1695EAFE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1435FC" w14:textId="06BDD48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67EE6C" w14:textId="5BCB5793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3271F7" w14:textId="41E44759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4AC435" w14:textId="12A8AC51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55F6ED" w14:textId="263BA462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EEBB7D" w14:textId="6FC4731B" w:rsidR="00051E71" w:rsidRPr="0008261E" w:rsidRDefault="00051E71" w:rsidP="00051E7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56FD0F7" w14:textId="77777777" w:rsidR="00BD40D0" w:rsidRDefault="00BD40D0" w:rsidP="00BD40D0">
      <w:pPr>
        <w:pStyle w:val="segue"/>
      </w:pPr>
      <w:r>
        <w:t>segue</w:t>
      </w:r>
    </w:p>
    <w:p w14:paraId="5DB08612" w14:textId="77777777" w:rsidR="00BD40D0" w:rsidRDefault="00BD40D0" w:rsidP="00BD40D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8144192" w14:textId="0B82D600" w:rsidR="00BD40D0" w:rsidRDefault="00BD40D0" w:rsidP="00BD40D0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051E71">
        <w:t>8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D40D0" w:rsidRPr="00554E50" w14:paraId="30FDBEFB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C24607F" w14:textId="58C0D70E" w:rsidR="00BD40D0" w:rsidRPr="0008261E" w:rsidRDefault="00051E71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051E7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Latina: Via Appia, Formia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A96B58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42BF3AF6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D45C25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83C53D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D689A8B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86F7418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948006" w14:textId="77777777" w:rsidR="00BD40D0" w:rsidRPr="0008261E" w:rsidRDefault="00BD40D0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001BAF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432B036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79EE4D5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5BD715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FB28FD0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044242A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2C0DA3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21410C4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6D3FC4D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8312A7" w14:textId="77777777" w:rsidR="00BD40D0" w:rsidRPr="0008261E" w:rsidRDefault="00BD40D0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3FABE13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6C5BE59" w14:textId="45EE8E9F" w:rsidR="003E6C31" w:rsidRPr="005F3697" w:rsidRDefault="003E6C31" w:rsidP="003E6C31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2418F3" w14:textId="621FFE6D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60569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DDFA17" w14:textId="782A7AC4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D04010" w14:textId="7E8E057F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60338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367B74" w14:textId="2722E752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D2B0295" w14:textId="02C4D232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164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60EE844" w14:textId="19C18659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F16640" w14:textId="65474151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EC6E29" w14:textId="4906A499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4AC442" w14:textId="5F4497AA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57D5A5" w14:textId="4435988B" w:rsidR="003E6C31" w:rsidRPr="005F3697" w:rsidRDefault="003E6C31" w:rsidP="003E6C31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</w:tr>
      <w:tr w:rsidR="002B2DE1" w:rsidRPr="00554E50" w14:paraId="7C40702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FEC3015" w14:textId="7E453999" w:rsidR="003E6C31" w:rsidRPr="0008261E" w:rsidRDefault="003E6C31" w:rsidP="003E6C3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2FD7071" w14:textId="144A79F5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FCF7E96" w14:textId="03CA95C8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6380AAC" w14:textId="027E164C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EFE3B94" w14:textId="7B6F1F0D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A408777" w14:textId="3C285CCB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899ACE3" w14:textId="125C51AB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A8A2CFA" w14:textId="28460F4B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1EC223F" w14:textId="0B5B6D31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AEACA45" w14:textId="271DD6A8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C5E6473" w14:textId="03FCF44F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3E6C31" w:rsidRPr="00554E50" w14:paraId="789CC0E3" w14:textId="77777777" w:rsidTr="001A67C9">
        <w:tc>
          <w:tcPr>
            <w:tcW w:w="4131" w:type="dxa"/>
            <w:shd w:val="clear" w:color="000000" w:fill="FFFFFF"/>
            <w:vAlign w:val="center"/>
          </w:tcPr>
          <w:p w14:paraId="4F1AB8F8" w14:textId="05338648" w:rsidR="003E6C31" w:rsidRDefault="003E6C31" w:rsidP="003E6C3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F36DC3B" w14:textId="09C8AA14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6ABB0FC" w14:textId="6D4A3AD9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3B15618" w14:textId="1EED8054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5408014" w14:textId="56BE6996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67E634B" w14:textId="3EE4BB97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9B420E4" w14:textId="7E9ED0E9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E5EB335" w14:textId="741C76C9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20DACB4" w14:textId="13A015C5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1A754EC" w14:textId="0376C4DF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B71D247" w14:textId="744E6DD7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30D1A737" w14:textId="77777777" w:rsidTr="001A67C9">
        <w:tc>
          <w:tcPr>
            <w:tcW w:w="4131" w:type="dxa"/>
            <w:shd w:val="clear" w:color="000000" w:fill="FFFFFF"/>
            <w:vAlign w:val="center"/>
          </w:tcPr>
          <w:p w14:paraId="30A0AF2A" w14:textId="3B4D1C2C" w:rsidR="003E6C31" w:rsidRDefault="003E6C31" w:rsidP="003E6C3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F6CAAE9" w14:textId="33D5095D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6E57F84" w14:textId="1AA54F95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D59C0BF" w14:textId="121C9CF3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7443868" w14:textId="02AF7A41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F34992A" w14:textId="7540A1C0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FE4C09D" w14:textId="133730CE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5BE3782" w14:textId="18D30C6A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D641C10" w14:textId="76EC6391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495879A" w14:textId="5D66F586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77FE719" w14:textId="7CDAB638" w:rsidR="003E6C31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2E819478" w14:textId="77777777" w:rsidTr="001A67C9">
        <w:tc>
          <w:tcPr>
            <w:tcW w:w="4131" w:type="dxa"/>
            <w:shd w:val="clear" w:color="000000" w:fill="FFFFFF"/>
            <w:vAlign w:val="center"/>
          </w:tcPr>
          <w:p w14:paraId="7608A97E" w14:textId="66F5FC20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55B2FAC" w14:textId="0A8CB659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640BEB6" w14:textId="44FB4B7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CE1352C" w14:textId="05018BA4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6C17F6C" w14:textId="49713C4E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842330B" w14:textId="20B8F67C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EACFA8C" w14:textId="6589176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D14A6A0" w14:textId="21AB196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C4912D5" w14:textId="6BABB28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A642C86" w14:textId="5C49050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00D04E5" w14:textId="49CDE25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023AC183" w14:textId="77777777" w:rsidTr="001A67C9">
        <w:tc>
          <w:tcPr>
            <w:tcW w:w="4131" w:type="dxa"/>
            <w:shd w:val="clear" w:color="000000" w:fill="FFFFFF"/>
            <w:vAlign w:val="center"/>
          </w:tcPr>
          <w:p w14:paraId="3C2979D0" w14:textId="5390EDFA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E32FF93" w14:textId="62EDCB9E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5836A2B" w14:textId="1596513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D8CBD33" w14:textId="668F5FFD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3990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B43359A" w14:textId="48A26A0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C6C3A40" w14:textId="63D1085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F0372E8" w14:textId="707BDCEB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25BF6F6" w14:textId="07D06EE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D1E1C8C" w14:textId="43A89F1B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73A1741" w14:textId="2D207BBB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A9ADDC5" w14:textId="389271EC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18E5D27D" w14:textId="77777777" w:rsidTr="001A67C9">
        <w:tc>
          <w:tcPr>
            <w:tcW w:w="4131" w:type="dxa"/>
            <w:shd w:val="clear" w:color="000000" w:fill="FFFFFF"/>
            <w:vAlign w:val="center"/>
          </w:tcPr>
          <w:p w14:paraId="231E6422" w14:textId="78DFC81A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FF41FE7" w14:textId="4569F018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8031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378D090" w14:textId="2659C5A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CE5F084" w14:textId="6F2FFD89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8027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48C760" w14:textId="691B293D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F159C64" w14:textId="661EA61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B1DA576" w14:textId="653C030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B616088" w14:textId="02EFB4D3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1C111E1" w14:textId="2255ABC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6D7C1B9" w14:textId="4358FCC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E2FC001" w14:textId="14D126F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617EB084" w14:textId="77777777" w:rsidTr="001A67C9">
        <w:tc>
          <w:tcPr>
            <w:tcW w:w="4131" w:type="dxa"/>
            <w:shd w:val="clear" w:color="000000" w:fill="FFFFFF"/>
            <w:vAlign w:val="center"/>
          </w:tcPr>
          <w:p w14:paraId="43C8BD02" w14:textId="2806B165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707C707" w14:textId="08C43688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41430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06B0E17" w14:textId="655CADB0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6086B30" w14:textId="626B0AC9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41430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C04DA50" w14:textId="217348A4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1383302" w14:textId="1BA091CA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409CEFC" w14:textId="4864DBD0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7566BAB" w14:textId="3723E928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96D5BF5" w14:textId="60FE4568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36DA1DD" w14:textId="0D287028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FE78FA6" w14:textId="75270A3E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12067229" w14:textId="77777777" w:rsidTr="001A67C9">
        <w:tc>
          <w:tcPr>
            <w:tcW w:w="4131" w:type="dxa"/>
            <w:shd w:val="clear" w:color="000000" w:fill="FFFFFF"/>
            <w:vAlign w:val="center"/>
          </w:tcPr>
          <w:p w14:paraId="5446904B" w14:textId="043279BD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21A6D01" w14:textId="62DC6187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AD49E73" w14:textId="12CFC5C2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9CF6883" w14:textId="506B291B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4E92F0C" w14:textId="4C5E4094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0BEC7D0" w14:textId="746FDF4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2043222" w14:textId="362CACBA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6040557" w14:textId="5AA3DA62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34D9CEB" w14:textId="521B3A9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389B3B2" w14:textId="0CAADBC7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4BF82B7" w14:textId="4629847A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0E855632" w14:textId="77777777" w:rsidTr="001A67C9">
        <w:tc>
          <w:tcPr>
            <w:tcW w:w="4131" w:type="dxa"/>
            <w:shd w:val="clear" w:color="000000" w:fill="FFFFFF"/>
            <w:vAlign w:val="center"/>
          </w:tcPr>
          <w:p w14:paraId="1C5653E8" w14:textId="4DF3AF22" w:rsidR="003E6C31" w:rsidRDefault="003E6C31" w:rsidP="003E6C31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6DDA9EC" w14:textId="4AC9DAEB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0CC96E0" w14:textId="01378F09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3C50EE6" w14:textId="3097048B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D993C0" w14:textId="1337D6E1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B0612E0" w14:textId="59B448A0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30F0B52" w14:textId="2E96248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3320A80" w14:textId="2DF0AF1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1C9B5CD" w14:textId="3300A9F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250697D" w14:textId="0856A7A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1EBCF87" w14:textId="334EE4BB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54F6AECE" w14:textId="77777777" w:rsidTr="001A67C9">
        <w:tc>
          <w:tcPr>
            <w:tcW w:w="4131" w:type="dxa"/>
            <w:shd w:val="clear" w:color="000000" w:fill="FFFFFF"/>
            <w:vAlign w:val="center"/>
          </w:tcPr>
          <w:p w14:paraId="2C488213" w14:textId="2B2F1DF3" w:rsidR="003E6C31" w:rsidRDefault="003E6C31" w:rsidP="003E6C31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4B2D86F" w14:textId="1FBAC67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C2609BF" w14:textId="0D5E320E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A509BC3" w14:textId="7C22278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174443B" w14:textId="2D9738D7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46A74B6" w14:textId="5FBC8207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30C2589" w14:textId="589ACF7B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408D42F" w14:textId="6B2E0B94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1C0D9A1" w14:textId="05D986B7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E69C510" w14:textId="16FD22D8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AB9CCE8" w14:textId="77ADD78F" w:rsidR="003E6C31" w:rsidRDefault="003E6C31" w:rsidP="003E6C31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3C7FD972" w14:textId="77777777" w:rsidTr="001A67C9">
        <w:tc>
          <w:tcPr>
            <w:tcW w:w="4131" w:type="dxa"/>
            <w:shd w:val="clear" w:color="000000" w:fill="FFFFFF"/>
            <w:vAlign w:val="center"/>
          </w:tcPr>
          <w:p w14:paraId="169CFC77" w14:textId="480532D0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F8E1CBA" w14:textId="33746CFA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9F0C797" w14:textId="62E7DBC3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525B24A" w14:textId="7530DB36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23590D4" w14:textId="0C8CE093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C020DF3" w14:textId="1BE52A15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5DE0390" w14:textId="3A62852B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13B6E73" w14:textId="18F718C5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0090208" w14:textId="30C2548F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49F8E9F" w14:textId="79E9143E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82F5FED" w14:textId="760B6975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3E6C31" w:rsidRPr="00554E50" w14:paraId="59973931" w14:textId="77777777" w:rsidTr="001A67C9">
        <w:tc>
          <w:tcPr>
            <w:tcW w:w="4131" w:type="dxa"/>
            <w:shd w:val="clear" w:color="000000" w:fill="FFFFFF"/>
            <w:vAlign w:val="center"/>
          </w:tcPr>
          <w:p w14:paraId="269FD6DB" w14:textId="6D37E989" w:rsidR="003E6C31" w:rsidRDefault="003E6C31" w:rsidP="003E6C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D02638D" w14:textId="4F0D4183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FB209D0" w14:textId="21C7A32E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C2F587D" w14:textId="5F8A9999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F628AC7" w14:textId="49896911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272C630" w14:textId="3E79F267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82A0DBC" w14:textId="49D305B3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05DA729" w14:textId="5B6ADDB2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E29CC5" w14:textId="65C695A7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7A51959" w14:textId="4B757734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3CA0E66" w14:textId="4263A2A0" w:rsidR="003E6C31" w:rsidRDefault="003E6C31" w:rsidP="003E6C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9755F7F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79FA59" w14:textId="79B345AE" w:rsidR="003E6C31" w:rsidRPr="0008261E" w:rsidRDefault="003E6C31" w:rsidP="003E6C31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85F13C" w14:textId="23F03501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88480E2" w14:textId="72BCA546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514222" w14:textId="621F3D27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62D8A2" w14:textId="59AA95A8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1DA73A" w14:textId="22C91A09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A536E3" w14:textId="3387E0EB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375BA3" w14:textId="04B84F70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0C34664" w14:textId="0EEF1C47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E7063CA" w14:textId="0CF0963F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B100B7" w14:textId="6B4A30AA" w:rsidR="003E6C31" w:rsidRPr="0008261E" w:rsidRDefault="003E6C31" w:rsidP="003E6C31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i/>
                <w:iCs/>
                <w:sz w:val="16"/>
                <w:szCs w:val="16"/>
              </w:rPr>
              <w:t>1</w:t>
            </w:r>
          </w:p>
        </w:tc>
      </w:tr>
    </w:tbl>
    <w:p w14:paraId="63A88653" w14:textId="77777777" w:rsidR="00B5344C" w:rsidRDefault="00B5344C" w:rsidP="00BD40D0">
      <w:pPr>
        <w:rPr>
          <w:rFonts w:ascii="Verdana" w:hAnsi="Verdana"/>
          <w:b/>
          <w:color w:val="000000"/>
          <w:sz w:val="20"/>
          <w:szCs w:val="20"/>
        </w:rPr>
      </w:pPr>
    </w:p>
    <w:p w14:paraId="5DA1E174" w14:textId="77777777" w:rsidR="00B5344C" w:rsidRDefault="00B5344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6530F03" w14:textId="50F698A3" w:rsidR="00B5344C" w:rsidRDefault="00B5344C" w:rsidP="00B5344C">
      <w:pPr>
        <w:pStyle w:val="titolotabelle"/>
      </w:pPr>
      <w:bookmarkStart w:id="30" w:name="_Toc83285292"/>
      <w:r w:rsidRPr="007F01DA">
        <w:lastRenderedPageBreak/>
        <w:t xml:space="preserve">Allegato </w:t>
      </w:r>
      <w:r>
        <w:t>4</w:t>
      </w:r>
      <w:r w:rsidRPr="007F01DA">
        <w:t>.</w:t>
      </w:r>
      <w:r>
        <w:t>9</w:t>
      </w:r>
      <w:r w:rsidRPr="007F01DA">
        <w:t>.</w:t>
      </w:r>
      <w:r w:rsidRPr="007F01DA">
        <w:tab/>
      </w:r>
      <w:r w:rsidR="00AD77D8" w:rsidRPr="00AD77D8">
        <w:t xml:space="preserve">Utenza e prestazioni </w:t>
      </w:r>
      <w:proofErr w:type="spellStart"/>
      <w:r w:rsidR="00AD77D8" w:rsidRPr="00AD77D8">
        <w:t>SerD</w:t>
      </w:r>
      <w:proofErr w:type="spellEnd"/>
      <w:r w:rsidR="00AD77D8" w:rsidRPr="00AD77D8">
        <w:t xml:space="preserve"> Asl Viterbo - 2020</w:t>
      </w:r>
      <w:bookmarkEnd w:id="30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04AD46CC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B73A0D5" w14:textId="3DCF5149" w:rsidR="00B5344C" w:rsidRPr="0008261E" w:rsidRDefault="00390096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39009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39009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Viterbo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DEDF4C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CD54C1E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DD5E741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2155F9C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901C9F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B5344C" w:rsidRPr="00554E50" w14:paraId="344319A2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0681B995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39B948D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142B62E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5F7DFDC0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7F7C93A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693A476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7BD17E66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2EEAFC4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07DDE985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67545B18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2A37A85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0ABE6CC9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3B1C85" w14:textId="2124BCD0" w:rsidR="00AF4470" w:rsidRPr="0008261E" w:rsidRDefault="00AF4470" w:rsidP="00AF4470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C1C46D" w14:textId="65CA5B28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211512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996696" w14:textId="77DDF1FC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1285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3014BEE" w14:textId="4D346211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197406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CAAF38" w14:textId="1F4D61C2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903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B0D54F" w14:textId="44836811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12521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F3E2A1" w14:textId="1D683C07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24A3DC3" w14:textId="4A9825E4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295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305BBF" w14:textId="734E8D2C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3C9C88" w14:textId="12F836A7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1305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4DE7B2" w14:textId="033F914B" w:rsidR="00AF4470" w:rsidRPr="0008261E" w:rsidRDefault="00AF4470" w:rsidP="00AF447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</w:t>
            </w:r>
          </w:p>
        </w:tc>
      </w:tr>
      <w:tr w:rsidR="002B2DE1" w:rsidRPr="00554E50" w14:paraId="5C19F06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6601BAF" w14:textId="2BC6A47E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012D90B" w14:textId="0C5898A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2309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E1D7E59" w14:textId="0623DD23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C84DFD7" w14:textId="4786731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08C2E32" w14:textId="36EA21C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CD50E00" w14:textId="74E9E6A3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4870E08" w14:textId="1B0F015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C3248A8" w14:textId="5E6E338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01A49B2" w14:textId="18FFDC7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B8A0475" w14:textId="0F6FCD6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8D9F1B0" w14:textId="57C6A42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</w:tr>
      <w:tr w:rsidR="002B2DE1" w:rsidRPr="00554E50" w14:paraId="11ADAF4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A29CA22" w14:textId="1BF41821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03C6533" w14:textId="221C109C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803301F" w14:textId="41F2D7F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D59B986" w14:textId="07191F8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2F4695" w14:textId="2487089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EB3BA8B" w14:textId="6404EAD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0081614" w14:textId="5C18195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143BDDA" w14:textId="7B66F99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ED74410" w14:textId="54356183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35AFAFF" w14:textId="2EC3395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5BD2AA" w14:textId="34D48903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6D327CC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2A29BB" w14:textId="02D04EF5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F8FDD34" w14:textId="01EC6C21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25C770" w14:textId="3378AFD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D6112B1" w14:textId="65D32AE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16E5A4" w14:textId="2A1BA0A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974C083" w14:textId="1778D7A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F0A25D9" w14:textId="05D22B91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35AE1E1" w14:textId="64E064E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0984BBA" w14:textId="347C131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D9E1A5A" w14:textId="5EB006A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565CB3B" w14:textId="5FFE894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47CF60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4EA0981" w14:textId="059B1C4A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17B75A6" w14:textId="4BD09AD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14459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85D4EB3" w14:textId="0D373AD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A10A5D" w14:textId="1DE4C04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13466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174363" w14:textId="12D6D6F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E81103F" w14:textId="6AF7E69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8590E36" w14:textId="4F90F75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B8318D8" w14:textId="3E06C20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F5CC73F" w14:textId="79F1F5B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549F3D" w14:textId="366DB84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A6DE1D1" w14:textId="145327C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</w:tr>
      <w:tr w:rsidR="002B2DE1" w:rsidRPr="00554E50" w14:paraId="4D7C711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8F741FC" w14:textId="462E2B79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0AB396A" w14:textId="54BE697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7365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3C65B52" w14:textId="23F644B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BAA1B06" w14:textId="404E382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6066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7DBA4E6" w14:textId="62B742B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51DEBA" w14:textId="25E5986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FDA50DF" w14:textId="256C507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5D69E9" w14:textId="77DA529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BB4BC86" w14:textId="2975D5F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FB15951" w14:textId="0167D0D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1BC3CFD" w14:textId="1648DF3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</w:tr>
      <w:tr w:rsidR="002B2DE1" w:rsidRPr="00554E50" w14:paraId="6389494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A0BDF51" w14:textId="30DB9B86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482FD57" w14:textId="78548671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4631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03DE76B" w14:textId="432B87C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1E3D49B" w14:textId="129A99B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3265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C6004E4" w14:textId="57DA717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AA87CB6" w14:textId="7429A94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CC542CF" w14:textId="57E1DAC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6A0E03C" w14:textId="41D6E97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4C719E4" w14:textId="228FA76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5390D3A" w14:textId="161131F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8BD5C44" w14:textId="086CA8E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</w:tr>
      <w:tr w:rsidR="00AF4470" w:rsidRPr="00554E50" w14:paraId="55A0104E" w14:textId="77777777" w:rsidTr="001A67C9">
        <w:tc>
          <w:tcPr>
            <w:tcW w:w="4131" w:type="dxa"/>
            <w:shd w:val="clear" w:color="000000" w:fill="FFFFFF"/>
            <w:vAlign w:val="center"/>
          </w:tcPr>
          <w:p w14:paraId="24CD5248" w14:textId="27246003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3DA690C" w14:textId="1E82FAB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178058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CFCE9D9" w14:textId="270FC83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DA3E04E" w14:textId="7D7F1B3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169881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2E0EC34" w14:textId="136BCC8C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9D22E88" w14:textId="7E2A054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7179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F4FCE41" w14:textId="32E998EC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3A882F3" w14:textId="7B823FC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2B46BAF" w14:textId="01E104B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E93F663" w14:textId="24FC083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D5FF754" w14:textId="1DF7557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AF4470" w:rsidRPr="00554E50" w14:paraId="355D2638" w14:textId="77777777" w:rsidTr="001A67C9">
        <w:tc>
          <w:tcPr>
            <w:tcW w:w="4131" w:type="dxa"/>
            <w:shd w:val="clear" w:color="000000" w:fill="FFFFFF"/>
            <w:vAlign w:val="center"/>
          </w:tcPr>
          <w:p w14:paraId="789E626A" w14:textId="026BE69D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6F3273CB" w14:textId="7F0F766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D91132D" w14:textId="7C0AF27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1999CDC" w14:textId="20423E1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D2372F9" w14:textId="4B71D6B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3FE8623" w14:textId="5AAA609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66CB1BA" w14:textId="01B03FC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2EAEB36" w14:textId="477C7DC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94E4AC2" w14:textId="26F742B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B96F401" w14:textId="53A26AF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91BAA32" w14:textId="2227B49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</w:tr>
      <w:tr w:rsidR="00AF4470" w:rsidRPr="00554E50" w14:paraId="718C4D6C" w14:textId="77777777" w:rsidTr="001A67C9">
        <w:tc>
          <w:tcPr>
            <w:tcW w:w="4131" w:type="dxa"/>
            <w:shd w:val="clear" w:color="000000" w:fill="FFFFFF"/>
            <w:vAlign w:val="center"/>
          </w:tcPr>
          <w:p w14:paraId="518FF51B" w14:textId="4773FC8D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ABAE095" w14:textId="4195392C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E466A75" w14:textId="05B6ED8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E6EB211" w14:textId="24E7901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7B20C6B" w14:textId="2D2DD42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4934155" w14:textId="5D0F49B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03E3943" w14:textId="4870678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27A1F2" w14:textId="75C9B41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17C9C40" w14:textId="0F36612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4832D34" w14:textId="0E8CB6B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769D139" w14:textId="1C08D66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F4470" w:rsidRPr="00554E50" w14:paraId="66195A0C" w14:textId="77777777" w:rsidTr="001A67C9">
        <w:tc>
          <w:tcPr>
            <w:tcW w:w="4131" w:type="dxa"/>
            <w:shd w:val="clear" w:color="000000" w:fill="FFFFFF"/>
            <w:vAlign w:val="center"/>
          </w:tcPr>
          <w:p w14:paraId="2E8320A5" w14:textId="502B935C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7882FE2" w14:textId="34430C0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EA1D80E" w14:textId="079F531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1EA5ABD" w14:textId="69ABFD0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6A7F3B3" w14:textId="33F3963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43D2193" w14:textId="1AF1257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83DCE81" w14:textId="5963FF2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281D5A" w14:textId="60E34C99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FAF483" w14:textId="5D3BAC44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583383B" w14:textId="75A9BEF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61105D3" w14:textId="4F3CD5A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F4470" w:rsidRPr="00554E50" w14:paraId="79D7F7B0" w14:textId="77777777" w:rsidTr="001A67C9">
        <w:tc>
          <w:tcPr>
            <w:tcW w:w="4131" w:type="dxa"/>
            <w:shd w:val="clear" w:color="000000" w:fill="FFFFFF"/>
            <w:vAlign w:val="center"/>
          </w:tcPr>
          <w:p w14:paraId="75A07BDC" w14:textId="1545DE3D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8BCB0A4" w14:textId="1BEA9A7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9D15805" w14:textId="5EC79CDF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F2AACDB" w14:textId="0678272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3361CC2" w14:textId="3D6508C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DFA1818" w14:textId="15BF86B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E7B0D7C" w14:textId="5CD5EDE7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1C133CC" w14:textId="322F840A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BED0C93" w14:textId="08762AD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00839B8" w14:textId="4329A9C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69B2B46" w14:textId="081332B8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F4470" w:rsidRPr="00554E50" w14:paraId="7169178D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D462447" w14:textId="43575441" w:rsidR="00AF4470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6EAB60C" w14:textId="53012F6A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56C6BE" w14:textId="545B6348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D1365CD" w14:textId="050F831B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355032" w14:textId="181B2CCC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4528F7E" w14:textId="3632F171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579C09" w14:textId="58D3A68D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09AEC7" w14:textId="5E501ADC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82FA42" w14:textId="5E419DA1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C79A62" w14:textId="0E784C7F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7A645E" w14:textId="0B4ABBBB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AF4470" w:rsidRPr="00554E50" w14:paraId="05BF1F7C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DB9103" w14:textId="4D109AEC" w:rsidR="00AF4470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571EDE" w14:textId="11142D19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481160" w14:textId="4E12D7FF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CF6AD7" w14:textId="43F52927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9428137" w14:textId="2F389D01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63DCEB" w14:textId="29EBEF0E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1EF737" w14:textId="5B3EAEB2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FEDCA4" w14:textId="0EC0CEDD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632305" w14:textId="15CCB2DA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1434D70" w14:textId="68F6225F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FE7443" w14:textId="459173CC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F4470" w:rsidRPr="00554E50" w14:paraId="218F6982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7FCB2D" w14:textId="7814386A" w:rsidR="00AF4470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A2547E" w14:textId="3AC53C82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9022C4" w14:textId="3BAF26C3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275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F928D7F" w14:textId="496ED105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4B283E" w14:textId="3B557FEA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53839B" w14:textId="5A18F857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EC83CF" w14:textId="0AFC14A0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4898660" w14:textId="03AFEAA3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F4D330" w14:textId="0EC91EA6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56A8C3" w14:textId="54A978F5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950FE3" w14:textId="049220C1" w:rsidR="00AF4470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540C03D0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B97F45" w14:textId="00316A48" w:rsidR="00AF4470" w:rsidRPr="0008261E" w:rsidRDefault="00AF4470" w:rsidP="00AF4470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2546E6E" w14:textId="253E931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255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1D4F2D" w14:textId="5033390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132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B732353" w14:textId="74E5E2A6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127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1F06E9" w14:textId="363E962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58F7BB" w14:textId="149D67D2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2487BE" w14:textId="4885F45D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785073" w14:textId="4FD866DE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B3301A" w14:textId="5FDB5C7B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495DF7" w14:textId="74EAC3A0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A6A4C6" w14:textId="0C847C95" w:rsidR="00AF4470" w:rsidRPr="0008261E" w:rsidRDefault="00AF4470" w:rsidP="00AF4470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6BFB3221" w14:textId="77777777" w:rsidR="00B5344C" w:rsidRDefault="00B5344C" w:rsidP="00B5344C">
      <w:pPr>
        <w:pStyle w:val="segue"/>
      </w:pPr>
      <w:r>
        <w:t>segue</w:t>
      </w:r>
    </w:p>
    <w:p w14:paraId="1EBF0796" w14:textId="77777777" w:rsidR="00B5344C" w:rsidRDefault="00B5344C" w:rsidP="00B5344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192D90A" w14:textId="24C59B93" w:rsidR="00B5344C" w:rsidRDefault="00B5344C" w:rsidP="00B5344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1343B9">
        <w:t>9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14430874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99D1C6B" w14:textId="4D2702C2" w:rsidR="00B5344C" w:rsidRPr="0008261E" w:rsidRDefault="001343B9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1343B9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Viterbo: Via Della Croce, 11, Montefiascone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3B57E8CC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68AAF3B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1712B1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D8F2E8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28F9DA9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218BF193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AA815D1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D59DE4C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B1EE9E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41BD12E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A34AAD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8C330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8F9EA5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2C5CB66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18EF6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A4489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816EF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19E76362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BF4C14" w14:textId="46FEA6AE" w:rsidR="001343B9" w:rsidRPr="0008261E" w:rsidRDefault="001343B9" w:rsidP="001343B9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D64D2C" w14:textId="55B18C7C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35459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95B4369" w14:textId="6FB3C384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206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35F65A" w14:textId="38907844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33501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38A10E" w14:textId="77646747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875F11" w14:textId="2B42C550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1839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56E5DE" w14:textId="6118F79D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BD558F" w14:textId="5493EFC6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88159B" w14:textId="3CF3CCB5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B1C029" w14:textId="76698595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25D19D" w14:textId="51297759" w:rsidR="001343B9" w:rsidRPr="0008261E" w:rsidRDefault="001343B9" w:rsidP="001343B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</w:tr>
      <w:tr w:rsidR="002B2DE1" w:rsidRPr="00554E50" w14:paraId="6F24571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CDC56EE" w14:textId="77D25520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BFFC85F" w14:textId="5B550213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EB6AB2B" w14:textId="3EF0F39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0D17579" w14:textId="76AE8B67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E948FAE" w14:textId="6A02651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458CF45" w14:textId="41455F6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E14415D" w14:textId="79C04BD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A1C6892" w14:textId="3712CDB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EE49670" w14:textId="0BAF541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26C01A7" w14:textId="31B92CC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4886200" w14:textId="791B931E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31BD7CA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02D0270" w14:textId="29F193EB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9C365D1" w14:textId="118CB51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825E8AE" w14:textId="7AD3D5A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15C2851" w14:textId="381CEA7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7835B61" w14:textId="7B552E6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5557BAC" w14:textId="1423910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B7635DA" w14:textId="57927BE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0FCA0CB" w14:textId="5023C14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6B17938" w14:textId="1E2FAD9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1841B47" w14:textId="3CF121E3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4176D01" w14:textId="6A33DA00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62E5BFD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D6402D6" w14:textId="2DB223D9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0CDA25D" w14:textId="36C06AE0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BDA7C5D" w14:textId="7E771C2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7E1C690" w14:textId="7FE6873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B8B66CB" w14:textId="5D9951F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DF34379" w14:textId="18571F0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8706EF9" w14:textId="2D5D63C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C5DFD3A" w14:textId="50E5564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CC891CE" w14:textId="0AA57B2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58E6FDD" w14:textId="09419EE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4665DEE" w14:textId="755B4F8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3BE287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B8BBB60" w14:textId="67CB8C25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AA009C6" w14:textId="66304A7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1391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8A3B7BD" w14:textId="2799888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BCC9A15" w14:textId="33AC4747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3402252" w14:textId="28A2BAC7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E718604" w14:textId="1F057D7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42F4CC0" w14:textId="3B326D2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A040FD" w14:textId="62DB443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FE9D837" w14:textId="4977843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918998F" w14:textId="591FC9D5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FC7EC39" w14:textId="0BD32B4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AB7B96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1241ED2" w14:textId="273F54DA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1BF4F35" w14:textId="7954B87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4726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34E73D3" w14:textId="2C3DC37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3BE621B" w14:textId="5AA91867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4227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9C69AB2" w14:textId="1483F497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329864A" w14:textId="4B981ED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11A6BD" w14:textId="4139AB83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F36830A" w14:textId="238A83F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94E036D" w14:textId="570526C5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E662E8" w14:textId="40294422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16D5737" w14:textId="2B0BDAE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BA0561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550E895" w14:textId="417EEB00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BF76423" w14:textId="4AF73B7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CC95B8B" w14:textId="6E4822C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3C9D29D" w14:textId="74E26FF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0A1B92F" w14:textId="09088E1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74A2C58" w14:textId="103ABAF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39417DE" w14:textId="2A047F83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36468B5" w14:textId="58CFCF9F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E119F0D" w14:textId="04E9FA0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0F9183" w14:textId="28D982F1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14E15A0" w14:textId="64930F0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216798C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113AEB0" w14:textId="5480C320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B215E5B" w14:textId="744C7BF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25872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A2DA512" w14:textId="6095B3CE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4227F7B" w14:textId="606AB19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A81404A" w14:textId="63CCAAE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B8C2FFA" w14:textId="6B3E798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C193C2D" w14:textId="7A05AF6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F264039" w14:textId="4DE48F6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97A952F" w14:textId="59BFE4A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EBA1B0A" w14:textId="7121D9DE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AC4F36" w14:textId="0EC8C9F2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ACE182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5C825A" w14:textId="10E4EB21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E0186CB" w14:textId="2CE750DF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B9CFA40" w14:textId="11321BD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03967A7" w14:textId="36356BC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4A5BFE" w14:textId="1318CC2E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0B7EF72" w14:textId="5B57C14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B69CFE4" w14:textId="01C159A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55931BF" w14:textId="2C08C83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9D65703" w14:textId="766EA32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ED4D3C7" w14:textId="2812EFD5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5CD29EB" w14:textId="605D9FB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1343B9" w:rsidRPr="00554E50" w14:paraId="1D113B2A" w14:textId="77777777" w:rsidTr="001A67C9">
        <w:tc>
          <w:tcPr>
            <w:tcW w:w="4131" w:type="dxa"/>
            <w:shd w:val="clear" w:color="000000" w:fill="FFFFFF"/>
            <w:vAlign w:val="center"/>
          </w:tcPr>
          <w:p w14:paraId="1F816CB5" w14:textId="7712E8C8" w:rsidR="001343B9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3341BBE" w14:textId="664F99DF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1192682" w14:textId="197CA6E1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CE724EF" w14:textId="416E6E18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A80F19D" w14:textId="58F7F2DF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FC1F990" w14:textId="5156BCC0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F8FE7DF" w14:textId="54510888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EBF38B2" w14:textId="63131DD3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8EEC09B" w14:textId="2092CD24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A5FE022" w14:textId="0BB21A4A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B2672DC" w14:textId="0F6F8851" w:rsidR="001343B9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2DEF4C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9177A8C" w14:textId="135FD9A9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4C520DA" w14:textId="7C1C99E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98A3CCA" w14:textId="47DB48B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74AD2F2" w14:textId="0B32D083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C8B6548" w14:textId="3F3DE1BB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AB94D0E" w14:textId="3DED3F5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1CDDA04" w14:textId="01F5596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131B3AD" w14:textId="3ADB980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AC6E716" w14:textId="404420D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B9C1EC4" w14:textId="6F2D6FBC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F5534FF" w14:textId="389BACF2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1343B9" w:rsidRPr="00554E50" w14:paraId="62B189D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AAA8CDF" w14:textId="78B6879A" w:rsidR="001343B9" w:rsidRDefault="001343B9" w:rsidP="001343B9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BEB04D3" w14:textId="15C193BA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268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250D3C" w14:textId="2C7FF4BF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7996EE" w14:textId="10D1989F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A00407" w14:textId="3EB16760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EC732AC" w14:textId="0755EB2B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EFB7D1" w14:textId="4FD914D9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96BA3C5" w14:textId="167FE108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176840C" w14:textId="73C7C1A3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AB4A523" w14:textId="674DCFFF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F301565" w14:textId="133AEB5D" w:rsidR="001343B9" w:rsidRDefault="001343B9" w:rsidP="001343B9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FE9BB2C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013E17" w14:textId="542807FD" w:rsidR="001343B9" w:rsidRPr="0008261E" w:rsidRDefault="001343B9" w:rsidP="001343B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B7DB69" w14:textId="5EAF12B9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6929ED" w14:textId="069EED0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7A60B0" w14:textId="67D70576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DBEF84" w14:textId="7F608182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8081E7" w14:textId="48A44BEA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046ACA" w14:textId="638F45E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818221" w14:textId="7987E6B2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69EF0D" w14:textId="385EB46D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048F00" w14:textId="413C1504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8EEE591" w14:textId="2E8BFDF8" w:rsidR="001343B9" w:rsidRPr="0008261E" w:rsidRDefault="001343B9" w:rsidP="001343B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4BE7C78" w14:textId="77777777" w:rsidR="00B5344C" w:rsidRDefault="00B5344C" w:rsidP="00B5344C">
      <w:pPr>
        <w:pStyle w:val="segue"/>
      </w:pPr>
      <w:r>
        <w:t>segue</w:t>
      </w:r>
    </w:p>
    <w:p w14:paraId="4ABA009A" w14:textId="77777777" w:rsidR="00B5344C" w:rsidRDefault="00B5344C" w:rsidP="00B5344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CB5FB45" w14:textId="7E0D805A" w:rsidR="00B5344C" w:rsidRDefault="00B5344C" w:rsidP="00B5344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E1616B">
        <w:t>9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7935C45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4C75726A" w14:textId="130B8BCF" w:rsidR="00B5344C" w:rsidRPr="0008261E" w:rsidRDefault="00E1616B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E1616B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Viterbo: Viale Igea, 2, Tarquinia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50B3190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01D34D0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223EBD38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5BEDBF3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ACEC3AE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7B1506D5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EBA77E1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295BBC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552386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E4AC9B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6296CE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E432099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0466925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83C88E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55E002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238D55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95E8B5B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2527302D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0B42558" w14:textId="7483D8DC" w:rsidR="0062211C" w:rsidRPr="00F83445" w:rsidRDefault="0062211C" w:rsidP="0062211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A09867F" w14:textId="448090C1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26226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7994C5" w14:textId="4E02C41D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170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4D3337" w14:textId="078BE12F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24868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B2A32B" w14:textId="72050FC9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92A6876" w14:textId="531AA9D1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526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F6476B" w14:textId="0E14E356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1E9177" w14:textId="16E03B94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BF418C" w14:textId="2CEFF33D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425DFE" w14:textId="6D43B3F1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783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11CB3B6" w14:textId="18223759" w:rsidR="0062211C" w:rsidRPr="00F83445" w:rsidRDefault="0062211C" w:rsidP="0062211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</w:t>
            </w:r>
          </w:p>
        </w:tc>
      </w:tr>
      <w:tr w:rsidR="002B2DE1" w:rsidRPr="00554E50" w14:paraId="5E2166C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B6FE6C4" w14:textId="12ED42A7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EF4E4CA" w14:textId="58BE5A9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3F9EF53" w14:textId="7FEC04BE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65F2A1B" w14:textId="4DF7C97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DF174F" w14:textId="0F66146B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88E392C" w14:textId="1BDA1FC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334100C" w14:textId="6055346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F5865A4" w14:textId="7838EB4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D4010C8" w14:textId="5308BECA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DD09814" w14:textId="4C6DBFF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66725C9" w14:textId="0A9B74E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</w:tr>
      <w:tr w:rsidR="002B2DE1" w:rsidRPr="00554E50" w14:paraId="78762A5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27113E5" w14:textId="116402F0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7152118" w14:textId="31E9EA1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0A35495" w14:textId="5536B460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4F0C12E" w14:textId="189AFDD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2FCE83" w14:textId="1094A9D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C125866" w14:textId="2E00790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6D60E9C" w14:textId="45FEB43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CFB2A12" w14:textId="3F8624E2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A89E59C" w14:textId="30CC1C1E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73A48D3" w14:textId="68295BB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2086E23" w14:textId="0AC5560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D6DE3D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8439F47" w14:textId="4357D869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54245E2" w14:textId="14A4D3E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7F8F78" w14:textId="631E989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AFDA6A" w14:textId="1BC0776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5AFCF4" w14:textId="695E5E75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8A724C8" w14:textId="063DA3C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F3B0E82" w14:textId="7BF7D2C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7A862D3" w14:textId="7CD1F00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1E40B12" w14:textId="0CCA90F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489AA3F" w14:textId="40E609D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05524B4" w14:textId="1AD3F1D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</w:tr>
      <w:tr w:rsidR="002B2DE1" w:rsidRPr="00554E50" w14:paraId="4A37857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BCB39ED" w14:textId="6C75240E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E7A0C1E" w14:textId="2AEBB7A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B2FBEA2" w14:textId="725D5B5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1B0F743" w14:textId="1796898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D0A97D6" w14:textId="268E4FA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A6FC60E" w14:textId="3B06C8F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D0DF4B6" w14:textId="5AC8721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B7193A0" w14:textId="16A36D6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F395316" w14:textId="4CB3C9E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5357DD5" w14:textId="7E41EA2A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029448D" w14:textId="2E0ACD8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</w:tr>
      <w:tr w:rsidR="002B2DE1" w:rsidRPr="00554E50" w14:paraId="00529BE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087243" w14:textId="76181991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144D82" w14:textId="4786CAF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FEE2D8C" w14:textId="4BEC662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F562BF9" w14:textId="173C362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7E1E0AD" w14:textId="346DC2A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F7511EE" w14:textId="6647BDF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93DC36F" w14:textId="2627978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17F496C" w14:textId="51CE167A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B3094BD" w14:textId="62ABF1D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1C71510" w14:textId="6106DDF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D7FF124" w14:textId="25951065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2B2DE1" w:rsidRPr="00554E50" w14:paraId="11A3CC0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C333AF0" w14:textId="15184DEF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4690379" w14:textId="245D37B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24428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BB70B9A" w14:textId="56942A6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844FA33" w14:textId="3AA6A3E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23699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93F358B" w14:textId="659EC40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8F5E61E" w14:textId="43561AD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C89F7D3" w14:textId="5B959A3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3F514EC" w14:textId="48021DB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C306F37" w14:textId="4F479CD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9273D6A" w14:textId="37D8BBB5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573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16BDA55" w14:textId="49710E8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0411192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3D686D3" w14:textId="70BE035C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7FF3088" w14:textId="75CD068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3F5B01E" w14:textId="1F4B7ED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3723927" w14:textId="044F69C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007673C" w14:textId="20DA948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7102904" w14:textId="74133E8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202251F" w14:textId="03F6A42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756BF3F" w14:textId="3A17C0FF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5F3BB70" w14:textId="731630A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26A92BB" w14:textId="311BF182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D8BB7A5" w14:textId="3E163CB5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B2DE1" w:rsidRPr="00554E50" w14:paraId="092820A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EFDA57D" w14:textId="5318A425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3C25D1E" w14:textId="76061E4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27AFDEC" w14:textId="012084B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36C1F26" w14:textId="70B078B0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5F3DB87" w14:textId="1759C1C8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39CB5F" w14:textId="69E72E4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F3BC2C4" w14:textId="3BDBFC9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2ABCF70" w14:textId="020640D1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441EDCD" w14:textId="74571C3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04CC3D1" w14:textId="4322447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C00E398" w14:textId="60E06F6A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E13802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37A5A3F" w14:textId="50458555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7E51513" w14:textId="56D7147C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A667336" w14:textId="07A6FC9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75EBB61" w14:textId="6F2239CB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8474D21" w14:textId="7549249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266E379" w14:textId="1BC37CD0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03175CC" w14:textId="246D9EC6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480C89C" w14:textId="322EA075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7B9CD6AB" w14:textId="2765FE6E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AE461B2" w14:textId="0C6240C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684C201" w14:textId="4D9EF2A4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62211C" w:rsidRPr="00554E50" w14:paraId="4F40D88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489FA6B" w14:textId="65CF594A" w:rsidR="0062211C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58BB00" w14:textId="5EA1524F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30AF0EC" w14:textId="6DDF8626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5C98CBE" w14:textId="332A5DC3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0290401" w14:textId="7B5BC25A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8B6FEE" w14:textId="0A3BDF99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051E7EF" w14:textId="35FDAF73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3B99EF" w14:textId="60409176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68D450F" w14:textId="28194F09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9F251F" w14:textId="6DF9C6B6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5FD37B" w14:textId="22492809" w:rsidR="0062211C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B2DE1" w:rsidRPr="00554E50" w14:paraId="62631C76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270458" w14:textId="4B04350F" w:rsidR="0062211C" w:rsidRPr="0008261E" w:rsidRDefault="0062211C" w:rsidP="0062211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DE9111" w14:textId="39AD1B1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6FFEA2" w14:textId="7BCF4DF9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088754D" w14:textId="27AD785E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08ECC2" w14:textId="342CA77D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76F8386" w14:textId="2B895A20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159C98" w14:textId="4724D1E2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4256929" w14:textId="629FADB2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3FF9C5" w14:textId="3F6E5BE2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35DFD65" w14:textId="168C78B3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CEC4DD" w14:textId="48925D67" w:rsidR="0062211C" w:rsidRPr="0008261E" w:rsidRDefault="0062211C" w:rsidP="0062211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0F47D454" w14:textId="77777777" w:rsidR="00B5344C" w:rsidRDefault="00B5344C" w:rsidP="00B5344C">
      <w:pPr>
        <w:pStyle w:val="segue"/>
      </w:pPr>
      <w:r>
        <w:t>segue</w:t>
      </w:r>
    </w:p>
    <w:p w14:paraId="51A95ED9" w14:textId="77777777" w:rsidR="00B5344C" w:rsidRDefault="00B5344C" w:rsidP="00B5344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FD7EC80" w14:textId="460ED3E6" w:rsidR="00B5344C" w:rsidRDefault="00B5344C" w:rsidP="005D7AE2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5D7AE2">
        <w:t>9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13E43B39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39989BCE" w14:textId="7ED6129F" w:rsidR="00B5344C" w:rsidRPr="0008261E" w:rsidRDefault="005D7AE2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5D7AE2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Viterbo: Via C. Romiti, 86, Viterbo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2E9DF53E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7CD62955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3EFC8B9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7984782C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A031908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864142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C0C217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EE2B1A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9C6A146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425BE16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6FA5304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C4FB891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9684CA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1522C98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88568FB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1195401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B8821C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2A7BCC5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6728C4" w14:textId="077DB58E" w:rsidR="00B743DF" w:rsidRPr="00ED12D8" w:rsidRDefault="00B743DF" w:rsidP="00B743D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A93AAF1" w14:textId="3FC3838B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80625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E119AD2" w14:textId="1843A9DF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424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6D37C3" w14:textId="6A5EADE9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72632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012D00" w14:textId="10866560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293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12827E6" w14:textId="08903F3F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7654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8F86AA" w14:textId="75EBB950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94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2DCEA4" w14:textId="4DE66680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98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5D7431" w14:textId="15740A05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3F7D81" w14:textId="69569B39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249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FBE8186" w14:textId="6DC85E81" w:rsidR="00B743DF" w:rsidRPr="00ED12D8" w:rsidRDefault="00B743DF" w:rsidP="00B743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</w:tr>
      <w:tr w:rsidR="002B2DE1" w:rsidRPr="00554E50" w14:paraId="75933C7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A5B1D90" w14:textId="03D3908C" w:rsidR="00B743DF" w:rsidRPr="00ED12D8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48A1619" w14:textId="199B8F26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007E8F6F" w14:textId="51B3E5BB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2513A58" w14:textId="5D0B3AFA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137EB1B" w14:textId="14F21C69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943456F" w14:textId="42DC273E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4CB9495" w14:textId="5C517263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10FE921" w14:textId="3CDD73A9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A6F5806" w14:textId="3859E89B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C90D17F" w14:textId="08D131CF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AC1BD97" w14:textId="635214B1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B743DF" w:rsidRPr="00554E50" w14:paraId="7BDEBA7B" w14:textId="77777777" w:rsidTr="001A67C9">
        <w:tc>
          <w:tcPr>
            <w:tcW w:w="4131" w:type="dxa"/>
            <w:shd w:val="clear" w:color="000000" w:fill="FFFFFF"/>
            <w:vAlign w:val="center"/>
          </w:tcPr>
          <w:p w14:paraId="2C84AAAE" w14:textId="527977DE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894A741" w14:textId="0C4E4DE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9E164D7" w14:textId="797882A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6E6929A" w14:textId="0B455F3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692F995" w14:textId="7940E18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F7DA897" w14:textId="0037903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2B96C12" w14:textId="0F02412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E739F65" w14:textId="34BECA6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4B6A9A7" w14:textId="04776A5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E9752D7" w14:textId="79D16C2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E5206E2" w14:textId="369D3A1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B743DF" w:rsidRPr="00554E50" w14:paraId="207242A2" w14:textId="77777777" w:rsidTr="001A67C9">
        <w:tc>
          <w:tcPr>
            <w:tcW w:w="4131" w:type="dxa"/>
            <w:shd w:val="clear" w:color="000000" w:fill="FFFFFF"/>
            <w:vAlign w:val="center"/>
          </w:tcPr>
          <w:p w14:paraId="2AA4EB3C" w14:textId="2E65E326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3E11BAA" w14:textId="3417914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DEF0B72" w14:textId="4650FE9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696E138" w14:textId="26AA0E2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54ADBCA" w14:textId="382684D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3DEA1F0" w14:textId="4CEAB474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EF72796" w14:textId="6C400DA4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AB6968F" w14:textId="06022C5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9BAC975" w14:textId="034DDBF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DCF81B7" w14:textId="36FB0C0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CB03F1E" w14:textId="06FC9AB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B743DF" w:rsidRPr="00554E50" w14:paraId="11208C52" w14:textId="77777777" w:rsidTr="001A67C9">
        <w:tc>
          <w:tcPr>
            <w:tcW w:w="4131" w:type="dxa"/>
            <w:shd w:val="clear" w:color="000000" w:fill="FFFFFF"/>
            <w:vAlign w:val="center"/>
          </w:tcPr>
          <w:p w14:paraId="5A73076F" w14:textId="47DC956F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9F10B37" w14:textId="4615896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F47E0F1" w14:textId="675E87D0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38D84F3" w14:textId="34808E9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321A71" w14:textId="75DD0DD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82D5BC9" w14:textId="12541E5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F26F5BA" w14:textId="33D1EB3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4ADB3E4" w14:textId="1B5AE2B4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6DB0B12" w14:textId="0C9FEC7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C4471D5" w14:textId="1653D12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8CFA603" w14:textId="1D46814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</w:tr>
      <w:tr w:rsidR="00B743DF" w:rsidRPr="00554E50" w14:paraId="59097D91" w14:textId="77777777" w:rsidTr="001A67C9">
        <w:tc>
          <w:tcPr>
            <w:tcW w:w="4131" w:type="dxa"/>
            <w:shd w:val="clear" w:color="000000" w:fill="FFFFFF"/>
            <w:vAlign w:val="center"/>
          </w:tcPr>
          <w:p w14:paraId="28B3E75A" w14:textId="4ED2C1AA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8BF3F10" w14:textId="2347300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BE31AB5" w14:textId="14441560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284800C" w14:textId="523EBCF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0313496" w14:textId="77FF33D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ABB2B5F" w14:textId="4014E26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97B9CED" w14:textId="17BF404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3FF987" w14:textId="23E7B08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F548A2E" w14:textId="450AF02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945F442" w14:textId="2F24922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BB85109" w14:textId="3C7C074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B743DF" w:rsidRPr="00554E50" w14:paraId="5F652295" w14:textId="77777777" w:rsidTr="001A67C9">
        <w:tc>
          <w:tcPr>
            <w:tcW w:w="4131" w:type="dxa"/>
            <w:shd w:val="clear" w:color="000000" w:fill="FFFFFF"/>
            <w:vAlign w:val="center"/>
          </w:tcPr>
          <w:p w14:paraId="5C22FF76" w14:textId="5B519BB2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5AF3F43" w14:textId="70656A90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1442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F1ACEAB" w14:textId="4D1D5C9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2777473" w14:textId="3C142E3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1187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BBB4334" w14:textId="13EEF65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A0E2398" w14:textId="5FFFD9F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B7841E1" w14:textId="03768C3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F842F67" w14:textId="1FCFB9A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D1B5403" w14:textId="0975F490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C72EFE0" w14:textId="1B3CFDD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06936BA" w14:textId="3201DA6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B743DF" w:rsidRPr="00554E50" w14:paraId="5388476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5ECA3FE" w14:textId="4CE9E8A0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25C24C9" w14:textId="1C49539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74787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3FC00DF" w14:textId="002279C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5BA3A49" w14:textId="2E45368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68410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45AE31A" w14:textId="7ED768D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DC73B74" w14:textId="62D3A117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6159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F40B745" w14:textId="5193263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0C39BB9" w14:textId="277B805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B39D0E4" w14:textId="164DC8E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40F75A5" w14:textId="4F0BB3B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218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0212B56" w14:textId="41AC30B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B743DF" w:rsidRPr="00554E50" w14:paraId="5037EDAE" w14:textId="77777777" w:rsidTr="001A67C9">
        <w:tc>
          <w:tcPr>
            <w:tcW w:w="4131" w:type="dxa"/>
            <w:shd w:val="clear" w:color="000000" w:fill="FFFFFF"/>
            <w:vAlign w:val="center"/>
          </w:tcPr>
          <w:p w14:paraId="2E2806FF" w14:textId="0F736EE8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0A1308A" w14:textId="7550A17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2CFF80C" w14:textId="50D9FBD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F6BBD01" w14:textId="7184617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33E7E45" w14:textId="4DED713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F7EEBAA" w14:textId="78D3AA2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323C75A" w14:textId="4312A65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A3A56E" w14:textId="321C928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70E4FB7" w14:textId="2259CD3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B1508C0" w14:textId="26A7FDC1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0FDB5E4" w14:textId="4D732D8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B743DF" w:rsidRPr="00554E50" w14:paraId="3FC279B0" w14:textId="77777777" w:rsidTr="001A67C9">
        <w:tc>
          <w:tcPr>
            <w:tcW w:w="4131" w:type="dxa"/>
            <w:shd w:val="clear" w:color="000000" w:fill="FFFFFF"/>
            <w:vAlign w:val="center"/>
          </w:tcPr>
          <w:p w14:paraId="0CA5FDD0" w14:textId="41CDE51D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706C09F" w14:textId="03B4403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918661C" w14:textId="72870C0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8120B8C" w14:textId="1AC7A3ED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51EFB8" w14:textId="2E144A7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D665B68" w14:textId="70A2C5B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ACD7E65" w14:textId="18008DE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876CBD2" w14:textId="6FA1727F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0761D1E" w14:textId="1B80294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E47DBF8" w14:textId="4974B90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5CE8B4A" w14:textId="4B47997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B743DF" w:rsidRPr="00554E50" w14:paraId="1864E0BD" w14:textId="77777777" w:rsidTr="001A67C9">
        <w:tc>
          <w:tcPr>
            <w:tcW w:w="4131" w:type="dxa"/>
            <w:shd w:val="clear" w:color="000000" w:fill="FFFFFF"/>
            <w:vAlign w:val="center"/>
          </w:tcPr>
          <w:p w14:paraId="14C38DB4" w14:textId="14D69DF5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D1FF959" w14:textId="087676E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EADA5B2" w14:textId="43BD416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6BA79C1" w14:textId="4E830E6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ADD9DA7" w14:textId="14CCFE5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2F606E2" w14:textId="1745C61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372BF34" w14:textId="6ACD379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41E0316" w14:textId="5DD9C65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E6941A1" w14:textId="069BAE0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70780C6" w14:textId="1D70575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5E40A1E" w14:textId="79D3E77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B743DF" w:rsidRPr="00554E50" w14:paraId="45DB9927" w14:textId="77777777" w:rsidTr="001A67C9">
        <w:tc>
          <w:tcPr>
            <w:tcW w:w="4131" w:type="dxa"/>
            <w:shd w:val="clear" w:color="000000" w:fill="FFFFFF"/>
            <w:vAlign w:val="center"/>
          </w:tcPr>
          <w:p w14:paraId="063877DF" w14:textId="5164B7C5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F5B4B67" w14:textId="1FEAE91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C687A66" w14:textId="11FD001C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F2C5593" w14:textId="31F9E31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2DBBCEC" w14:textId="5A8A275F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2EB7F60" w14:textId="011559E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F827750" w14:textId="2B27C0F3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B28386A" w14:textId="2F21FAA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1091A31" w14:textId="459AA05E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53EA1EB" w14:textId="58070C5A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ED67F3A" w14:textId="2171C4E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B743DF" w:rsidRPr="00554E50" w14:paraId="3718F068" w14:textId="77777777" w:rsidTr="001A67C9">
        <w:tc>
          <w:tcPr>
            <w:tcW w:w="4131" w:type="dxa"/>
            <w:shd w:val="clear" w:color="000000" w:fill="FFFFFF"/>
            <w:vAlign w:val="center"/>
          </w:tcPr>
          <w:p w14:paraId="21751BE7" w14:textId="249B43C2" w:rsidR="00B743DF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4BC275D" w14:textId="738336A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13EE856" w14:textId="0BD481F5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5640502" w14:textId="728A4D06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920E86F" w14:textId="3EB9C1C9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E81A178" w14:textId="774C175B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E1C6CCE" w14:textId="3D28E80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387108D" w14:textId="6559689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F92B27D" w14:textId="320D8CB2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9D620E8" w14:textId="4CDB5278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6B9204C" w14:textId="14F79C37" w:rsidR="00B743DF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5A5701E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C32CAE" w14:textId="35F2E4BB" w:rsidR="00B743DF" w:rsidRPr="00ED12D8" w:rsidRDefault="00B743DF" w:rsidP="00B743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95DD96" w14:textId="5004B431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147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629D2E" w14:textId="0C5323DA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34D7D0" w14:textId="64149DBD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4801D5" w14:textId="05F732B1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7B15DB" w14:textId="47A15DCF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02455C" w14:textId="4178C207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2B82E1" w14:textId="4A56B84B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C48F53D" w14:textId="32C9E96C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5F4F69C" w14:textId="0C5C6221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A58329" w14:textId="1780B78A" w:rsidR="00B743DF" w:rsidRPr="00ED12D8" w:rsidRDefault="00B743DF" w:rsidP="00B743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16CB1FE5" w14:textId="77777777" w:rsidR="00B5344C" w:rsidRDefault="00B5344C" w:rsidP="00B5344C">
      <w:pPr>
        <w:pStyle w:val="segue"/>
      </w:pPr>
      <w:r>
        <w:t>segue</w:t>
      </w:r>
    </w:p>
    <w:p w14:paraId="09934460" w14:textId="77777777" w:rsidR="00B5344C" w:rsidRDefault="00B5344C" w:rsidP="00B5344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1B2C27B" w14:textId="24F541A2" w:rsidR="00B5344C" w:rsidRDefault="00B5344C" w:rsidP="00B5344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CA1F68">
        <w:t>9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76A5C5A3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1DBDDF2" w14:textId="6437FD50" w:rsidR="00B5344C" w:rsidRPr="0008261E" w:rsidRDefault="00CA1F68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CA1F68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Viterbo: Casa Circondariale Viterbo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ADE7119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2A57A0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146AC3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0F48AB3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71DE426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5B7A3762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09BF593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A28EFE2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F875EA8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7473DA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3151BB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D51279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8328160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49A1C69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740CE7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C3EBC9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DD6FB7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3E07EAB4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AB900D" w14:textId="48E6458F" w:rsidR="00CA1F68" w:rsidRPr="005F3697" w:rsidRDefault="00CA1F68" w:rsidP="00CA1F68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2C240AE" w14:textId="45593564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15145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3813BA" w14:textId="71926D9B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F59891C" w14:textId="7216B1BE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15090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EDB60A" w14:textId="057D86AE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152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26D6051" w14:textId="2E59DE68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14F697" w14:textId="0857B541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444DFBC" w14:textId="1EC3764E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1482A2E" w14:textId="16462113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86FC5C" w14:textId="23E17E4A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8BFA23" w14:textId="23232737" w:rsidR="00CA1F68" w:rsidRPr="005F3697" w:rsidRDefault="00CA1F68" w:rsidP="00CA1F68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2E3F5B8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0C3DB00" w14:textId="354B537B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4B56027" w14:textId="7AE7015E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D3660C8" w14:textId="414CACB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2B9D5D" w14:textId="2FF5D1C1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40E848" w14:textId="3A1EA38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31BD06C" w14:textId="473D93C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D1796E6" w14:textId="6B7F37D8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D04E354" w14:textId="0E3EB96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F91C50A" w14:textId="31AD5A9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640DAF6" w14:textId="68F1D8E1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11CF066" w14:textId="0191C60D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6298FBC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FA67DFD" w14:textId="2F34AB25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13C451A" w14:textId="2FAEBA4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033C964" w14:textId="78074E7F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DC1DE17" w14:textId="09C3926D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171ED40" w14:textId="414C1A6D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AA7825E" w14:textId="22428745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741535A" w14:textId="1C0B59D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0275944" w14:textId="02C66413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0988109" w14:textId="00893643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59B0F82" w14:textId="537B2517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8AED4E2" w14:textId="7004BDCC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643C02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37BEA86" w14:textId="6322F420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3E0FE9A" w14:textId="4141C45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10423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99457C1" w14:textId="687BFA0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F739B0" w14:textId="719A7EDF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10412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96D0615" w14:textId="233AD05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68F11E5" w14:textId="66E4A707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9AE55DB" w14:textId="35E3D75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020A054" w14:textId="0DC6A89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EB39454" w14:textId="631BF3AC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A4E1DE1" w14:textId="75862DEC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1DCFF87" w14:textId="103FFCA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259CCE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02E5CA0" w14:textId="272A161E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DA42729" w14:textId="3A6E9748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728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D7F4336" w14:textId="257B809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6423713" w14:textId="65932412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547A02E" w14:textId="01D47F2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7D8DB1A" w14:textId="576EE32D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55A5ED7" w14:textId="3963E1E1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6F55B9C" w14:textId="0EC08517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DC85307" w14:textId="47CD7BF5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92607D7" w14:textId="2F34C458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0783D8" w14:textId="0DEE8FD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A1F68" w:rsidRPr="00554E50" w14:paraId="4B77C4D0" w14:textId="77777777" w:rsidTr="001A67C9">
        <w:tc>
          <w:tcPr>
            <w:tcW w:w="4131" w:type="dxa"/>
            <w:shd w:val="clear" w:color="000000" w:fill="FFFFFF"/>
            <w:vAlign w:val="center"/>
          </w:tcPr>
          <w:p w14:paraId="0A16DF83" w14:textId="7C4DED6A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A896867" w14:textId="30913B5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476F9A7" w14:textId="3C7185E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3546B64" w14:textId="18F4166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8A88836" w14:textId="3182969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47E51E3" w14:textId="44904CF4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D185C3C" w14:textId="62A0F514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0A9763C9" w14:textId="5D9CE933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CDBBE67" w14:textId="2C925226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52471F3" w14:textId="61D7104E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344CEC" w14:textId="23CE57DC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0835CAC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CC6398D" w14:textId="23E44895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vaccini*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B9AB5D4" w14:textId="1D5CB02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3665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93E7D87" w14:textId="14CEAB08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D627317" w14:textId="011F77A3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3658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4E62B66" w14:textId="5F24704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D1BAD11" w14:textId="2527FBA5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9CB23D2" w14:textId="00704EAE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129DD13" w14:textId="2AFD394A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E12D4B4" w14:textId="3739EBB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376DD14" w14:textId="7C8F1530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0BFA04" w14:textId="084989F8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A1F68" w:rsidRPr="00554E50" w14:paraId="7BB33CD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86F792" w14:textId="67A758EC" w:rsidR="00CA1F68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D461A5" w14:textId="3D5A677A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B2ED53" w14:textId="5515AADA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747890D" w14:textId="629CEA9E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61BA53" w14:textId="3F5D9AB4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635CCB4" w14:textId="225FE1FF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8FB0B53" w14:textId="33CD1163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1EE6B9D" w14:textId="4C59EF55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A30E33" w14:textId="69F55BEF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647BCB" w14:textId="73F6F17B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EDED3F" w14:textId="4BB56586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CA1F68" w:rsidRPr="00554E50" w14:paraId="190D76A6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D69D6E" w14:textId="13318E6E" w:rsidR="00CA1F68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6273DC" w14:textId="62E91170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036BCF" w14:textId="44B5BD21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4B901B" w14:textId="3614054B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E44696" w14:textId="7D78731C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B7495BF" w14:textId="3C2B5F05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2A1B580" w14:textId="145134FF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0BCC5AB" w14:textId="3F1B9894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4F8069D" w14:textId="7BC76620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22988A" w14:textId="15E17D7C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C42C85E" w14:textId="06F7B708" w:rsidR="00CA1F68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2472BE5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48D7022" w14:textId="658EFF9F" w:rsidR="00CA1F68" w:rsidRPr="0008261E" w:rsidRDefault="00CA1F68" w:rsidP="00CA1F68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139A2D" w14:textId="7CB8F291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80E714F" w14:textId="2393058F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1DD00C" w14:textId="3FE17F39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C328DD" w14:textId="7F335E32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9036B38" w14:textId="6A9994D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352161" w14:textId="457DD03D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4E5E81" w14:textId="5AF086D2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8C53A8" w14:textId="0629951B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F7210DF" w14:textId="22FFCD3E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FE27BC" w14:textId="014D65E1" w:rsidR="00CA1F68" w:rsidRPr="0008261E" w:rsidRDefault="00CA1F68" w:rsidP="00CA1F68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4F6BA670" w14:textId="77777777" w:rsidR="00B5344C" w:rsidRDefault="00B5344C" w:rsidP="00B5344C">
      <w:pPr>
        <w:pStyle w:val="segue"/>
      </w:pPr>
      <w:r>
        <w:t>segue</w:t>
      </w:r>
    </w:p>
    <w:p w14:paraId="6FDD0401" w14:textId="61CA8B6E" w:rsidR="00B5344C" w:rsidRDefault="00CA1F68" w:rsidP="00CA1F68">
      <w:pPr>
        <w:pStyle w:val="note"/>
      </w:pPr>
      <w:r w:rsidRPr="00CA1F68">
        <w:t>*non sono riportate tutte le somministrazioni di farmaco</w:t>
      </w:r>
      <w:r w:rsidR="00B5344C">
        <w:br w:type="page"/>
      </w:r>
    </w:p>
    <w:p w14:paraId="0CEF9B18" w14:textId="5FB1245F" w:rsidR="00B5344C" w:rsidRDefault="00B5344C" w:rsidP="00B5344C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2674DF">
        <w:t>9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B5344C" w:rsidRPr="00554E50" w14:paraId="5F64B4F1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5F1D9D97" w14:textId="1B6D871F" w:rsidR="00B5344C" w:rsidRPr="0008261E" w:rsidRDefault="002674DF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2674DF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Viterbo: Via Francesco Petrarca, Civita Castellana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0E339AB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CC28DA1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7EC05A10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44C0C54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6481B75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61A7C7DF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7E5DF0" w14:textId="77777777" w:rsidR="00B5344C" w:rsidRPr="0008261E" w:rsidRDefault="00B5344C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BE6989A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87932AB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99CB7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31EC1E3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4E00E367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20BA45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699696FF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12B9BBD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102791B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6ECB350" w14:textId="77777777" w:rsidR="00B5344C" w:rsidRPr="0008261E" w:rsidRDefault="00B5344C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097F6C3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CAB9E9C" w14:textId="712C87D7" w:rsidR="002674DF" w:rsidRPr="005F3697" w:rsidRDefault="002674DF" w:rsidP="002674DF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EF0B663" w14:textId="25F579C2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54057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391ED93" w14:textId="7E3976F4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345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053F2AD" w14:textId="6682A064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51315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F919B42" w14:textId="67386C87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226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FE0699" w14:textId="271F752C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2447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F4FEA54" w14:textId="0B5F10A5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107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DD950B" w14:textId="12F7FC4E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AABC301" w14:textId="0F52920C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A64C870" w14:textId="04BE07D4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256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6A710A" w14:textId="5102CF9E" w:rsidR="002674DF" w:rsidRPr="005F3697" w:rsidRDefault="002674DF" w:rsidP="002674D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</w:t>
            </w:r>
          </w:p>
        </w:tc>
      </w:tr>
      <w:tr w:rsidR="002B2DE1" w:rsidRPr="00554E50" w14:paraId="61AD97F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86857AB" w14:textId="041034F4" w:rsidR="002674DF" w:rsidRPr="0008261E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5F83075" w14:textId="40EC4465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D67E3BA" w14:textId="40C2138F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5982DA4" w14:textId="5B208696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A1BA29A" w14:textId="426A9FAF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139C65C" w14:textId="4379AF56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07B9E26" w14:textId="250D2022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16EF2C5" w14:textId="403A0D14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86436AC" w14:textId="47B15669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7924CC8" w14:textId="125388E5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988EDD" w14:textId="7FC78BA6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</w:tr>
      <w:tr w:rsidR="002674DF" w:rsidRPr="00554E50" w14:paraId="780F20E6" w14:textId="77777777" w:rsidTr="001A67C9">
        <w:tc>
          <w:tcPr>
            <w:tcW w:w="4131" w:type="dxa"/>
            <w:shd w:val="clear" w:color="000000" w:fill="FFFFFF"/>
            <w:vAlign w:val="center"/>
          </w:tcPr>
          <w:p w14:paraId="5BAAC281" w14:textId="6F4BA88B" w:rsidR="002674DF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0F4B36B" w14:textId="0EEE8C82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693E093" w14:textId="07D00781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21B0C90" w14:textId="298F69B5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2BDF41D" w14:textId="3E509AD3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C4AC37F" w14:textId="6A31A883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B3A9322" w14:textId="2B9B1457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12B81CE" w14:textId="6E99364B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D1F7874" w14:textId="498B17DE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B5CD1F5" w14:textId="6C420E09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2EF7959" w14:textId="42F2B26B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674DF" w:rsidRPr="00554E50" w14:paraId="75A00FDC" w14:textId="77777777" w:rsidTr="001A67C9">
        <w:tc>
          <w:tcPr>
            <w:tcW w:w="4131" w:type="dxa"/>
            <w:shd w:val="clear" w:color="000000" w:fill="FFFFFF"/>
            <w:vAlign w:val="center"/>
          </w:tcPr>
          <w:p w14:paraId="776E0206" w14:textId="472A7652" w:rsidR="002674DF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250A4BA" w14:textId="700A64E2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ACC59D8" w14:textId="304369C2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C9FB15A" w14:textId="2E6A34AA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563832A" w14:textId="4E1A5AE6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5ABC850" w14:textId="717A4892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A3067AD" w14:textId="3CD97B44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061DAE" w14:textId="7B4D46FD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BAD8123" w14:textId="22FF12C4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A400F42" w14:textId="72459E63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6960DE5" w14:textId="141E07FF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4FB1F7CC" w14:textId="77777777" w:rsidTr="001A67C9">
        <w:tc>
          <w:tcPr>
            <w:tcW w:w="4131" w:type="dxa"/>
            <w:shd w:val="clear" w:color="000000" w:fill="FFFFFF"/>
            <w:vAlign w:val="center"/>
          </w:tcPr>
          <w:p w14:paraId="188D6CED" w14:textId="3DF60995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4987946" w14:textId="31CFA1E3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871163E" w14:textId="739CA086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56F41FB" w14:textId="26925BDE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84324E2" w14:textId="0D72D156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2EABEC1" w14:textId="0416856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2A4C4FB" w14:textId="35E220DE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625CD57" w14:textId="7323973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435BB2" w14:textId="71DE95A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A219461" w14:textId="59FB279C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5462979" w14:textId="0682B17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674DF" w:rsidRPr="00554E50" w14:paraId="3C8A3850" w14:textId="77777777" w:rsidTr="001A67C9">
        <w:tc>
          <w:tcPr>
            <w:tcW w:w="4131" w:type="dxa"/>
            <w:shd w:val="clear" w:color="000000" w:fill="FFFFFF"/>
            <w:vAlign w:val="center"/>
          </w:tcPr>
          <w:p w14:paraId="797C3C13" w14:textId="5407BD16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E19A57B" w14:textId="0907D459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8EE2DD6" w14:textId="5BFC8BBB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4612F87" w14:textId="6E303F2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F691E25" w14:textId="3C2935A7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6EB62B95" w14:textId="47CCCA5C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DB2F188" w14:textId="2E9AD03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4E8D8BB" w14:textId="527AD8D7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3CF4E1B" w14:textId="46977F5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2F44949" w14:textId="7FB465D2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0AC4971" w14:textId="6276B6A7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1362712D" w14:textId="77777777" w:rsidTr="001A67C9">
        <w:tc>
          <w:tcPr>
            <w:tcW w:w="4131" w:type="dxa"/>
            <w:shd w:val="clear" w:color="000000" w:fill="FFFFFF"/>
            <w:vAlign w:val="center"/>
          </w:tcPr>
          <w:p w14:paraId="1D9F1AC0" w14:textId="58F701E2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BD1E860" w14:textId="609860DB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2555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ECCA6A8" w14:textId="3CD1691A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C225791" w14:textId="1C2770D6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C863C07" w14:textId="68EA2F4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4B9B708" w14:textId="256E11DD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860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3AF6342" w14:textId="1D85483D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A7F9B09" w14:textId="7C729A62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C6BB417" w14:textId="467CBD9E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AE887BC" w14:textId="58AFE55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5AC05AB" w14:textId="528677A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</w:tr>
      <w:tr w:rsidR="002674DF" w:rsidRPr="00554E50" w14:paraId="6E1BCEB1" w14:textId="77777777" w:rsidTr="001A67C9">
        <w:tc>
          <w:tcPr>
            <w:tcW w:w="4131" w:type="dxa"/>
            <w:shd w:val="clear" w:color="000000" w:fill="FFFFFF"/>
            <w:vAlign w:val="center"/>
          </w:tcPr>
          <w:p w14:paraId="429C8F15" w14:textId="22F8E2DE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B29FA44" w14:textId="21C0D15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49306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472A9D0" w14:textId="6B17D8B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DE989B9" w14:textId="2EBE6A8B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48395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3554D09" w14:textId="50C5694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A79090B" w14:textId="4E41544D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05CBC5F" w14:textId="6C7E6BE9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0B34606" w14:textId="6E7BDF1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8925941" w14:textId="4FB98D3A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176DCDF" w14:textId="6EA9236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207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8040AB7" w14:textId="100BA01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674DF" w:rsidRPr="00554E50" w14:paraId="380F9D75" w14:textId="77777777" w:rsidTr="001A67C9">
        <w:tc>
          <w:tcPr>
            <w:tcW w:w="4131" w:type="dxa"/>
            <w:shd w:val="clear" w:color="000000" w:fill="FFFFFF"/>
            <w:vAlign w:val="center"/>
          </w:tcPr>
          <w:p w14:paraId="3BD54FB1" w14:textId="6B7F9534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15F08A7" w14:textId="46443C1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5DBAFDB" w14:textId="006D93ED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7F63F73" w14:textId="0AD0B10E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CECEA61" w14:textId="4295DC6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7E86FA5" w14:textId="6698913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96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B0FCFB3" w14:textId="4D988DC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8A00029" w14:textId="12D40EAB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D3301BC" w14:textId="720B9AAE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8D63ECB" w14:textId="472802AB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E33E61C" w14:textId="1424D49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674DF" w:rsidRPr="00554E50" w14:paraId="2CA2CF3B" w14:textId="77777777" w:rsidTr="001A67C9">
        <w:tc>
          <w:tcPr>
            <w:tcW w:w="4131" w:type="dxa"/>
            <w:shd w:val="clear" w:color="000000" w:fill="FFFFFF"/>
            <w:vAlign w:val="center"/>
          </w:tcPr>
          <w:p w14:paraId="4A1870D0" w14:textId="0FB6E1A3" w:rsidR="002674DF" w:rsidRDefault="002674DF" w:rsidP="002674DF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6ACB734" w14:textId="37AC97B8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AFCFEFC" w14:textId="4243A89C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6CEF31E" w14:textId="2B70DD3A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C51C37B" w14:textId="745CB94D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7C509A4" w14:textId="6B8C24C1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D0FCF1D" w14:textId="72A23BA8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2897303" w14:textId="6A4D2CAF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E0E0E03" w14:textId="0EE5859D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C3C4D59" w14:textId="3B512F79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0703B61" w14:textId="22A693B4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60E661A4" w14:textId="77777777" w:rsidTr="001A67C9">
        <w:tc>
          <w:tcPr>
            <w:tcW w:w="4131" w:type="dxa"/>
            <w:shd w:val="clear" w:color="000000" w:fill="FFFFFF"/>
            <w:vAlign w:val="center"/>
          </w:tcPr>
          <w:p w14:paraId="7CF4DFD9" w14:textId="3DD69F1D" w:rsidR="002674DF" w:rsidRDefault="002674DF" w:rsidP="002674DF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93C8ABB" w14:textId="2183A057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2A30E5D" w14:textId="25182779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46AC4E0" w14:textId="18C71BF2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F0F9CF8" w14:textId="58DE3B7B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505AD89" w14:textId="7A6F7C5C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5DF39A2" w14:textId="63511B48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FB2E606" w14:textId="78D16D30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D2F5CC7" w14:textId="3E919CC6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D072E03" w14:textId="4F80B13A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77CFC44" w14:textId="235C0A21" w:rsidR="002674DF" w:rsidRDefault="002674DF" w:rsidP="002674DF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77612899" w14:textId="77777777" w:rsidTr="001A67C9">
        <w:tc>
          <w:tcPr>
            <w:tcW w:w="4131" w:type="dxa"/>
            <w:shd w:val="clear" w:color="000000" w:fill="FFFFFF"/>
            <w:vAlign w:val="center"/>
          </w:tcPr>
          <w:p w14:paraId="013CBF7A" w14:textId="3BD96FD5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28A5835" w14:textId="76CE9C2A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0669529" w14:textId="0498B0C1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A753C2B" w14:textId="4D88DBB3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E921FED" w14:textId="2A4590B4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DFACED" w14:textId="5A974517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DF9D42A" w14:textId="291469C3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44D47D2" w14:textId="6105E72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3C900CE" w14:textId="7138B6A4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130BD8C" w14:textId="183AA668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15E46E1E" w14:textId="576E06E0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4DC6EB36" w14:textId="77777777" w:rsidTr="001A67C9">
        <w:tc>
          <w:tcPr>
            <w:tcW w:w="4131" w:type="dxa"/>
            <w:shd w:val="clear" w:color="000000" w:fill="FFFFFF"/>
            <w:vAlign w:val="center"/>
          </w:tcPr>
          <w:p w14:paraId="655F5C28" w14:textId="3A50F162" w:rsidR="002674DF" w:rsidRDefault="002674DF" w:rsidP="002674D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65F5E00" w14:textId="64D4DFE2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3A5D5F4" w14:textId="249721FC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6C0DD511" w14:textId="69B65D75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B3EECD" w14:textId="01CECF5F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6DD119B" w14:textId="7F023192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9F926B2" w14:textId="0B88C134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64E6E21" w14:textId="000ED779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9E3BE4E" w14:textId="6F96236C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10899C4" w14:textId="583CACF5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1FFCF78" w14:textId="406C7247" w:rsidR="002674DF" w:rsidRDefault="002674DF" w:rsidP="002674D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  <w:tr w:rsidR="002674DF" w:rsidRPr="00554E50" w14:paraId="1F50D432" w14:textId="77777777" w:rsidTr="001A67C9">
        <w:tc>
          <w:tcPr>
            <w:tcW w:w="4131" w:type="dxa"/>
            <w:shd w:val="clear" w:color="000000" w:fill="FFFFFF"/>
            <w:vAlign w:val="center"/>
          </w:tcPr>
          <w:p w14:paraId="0450FC20" w14:textId="1B68D49A" w:rsidR="002674DF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1E507CE" w14:textId="1FB0E460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A693BCF" w14:textId="6035F4D7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2284319" w14:textId="10FEBE44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DA2FA31" w14:textId="17D5E83C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64D0B0" w14:textId="043AFBC0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6A6D430" w14:textId="65D89FD5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92736FC" w14:textId="4278993A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07563FF" w14:textId="279B20A9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28A109D" w14:textId="0540BE07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65AC554A" w14:textId="1FC6C2B9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674DF" w:rsidRPr="00554E50" w14:paraId="7BD4DC93" w14:textId="77777777" w:rsidTr="001A67C9">
        <w:tc>
          <w:tcPr>
            <w:tcW w:w="4131" w:type="dxa"/>
            <w:shd w:val="clear" w:color="000000" w:fill="FFFFFF"/>
            <w:vAlign w:val="center"/>
          </w:tcPr>
          <w:p w14:paraId="4843EAB7" w14:textId="2729052E" w:rsidR="002674DF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0904253" w14:textId="6BB8849C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694D4DCE" w14:textId="20C438C7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5AEC827" w14:textId="22C2F78C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D4164B9" w14:textId="2C9F73C0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0C1DDE8" w14:textId="7C2867EF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86AD8CF" w14:textId="35283E33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60C5AA2" w14:textId="63E70676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2FDE61A" w14:textId="30EFD833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6171207A" w14:textId="7C45F59D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BF7C888" w14:textId="22EC871E" w:rsidR="002674DF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C693C94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33A4E6F" w14:textId="42835969" w:rsidR="002674DF" w:rsidRPr="0008261E" w:rsidRDefault="002674DF" w:rsidP="002674DF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DFE4AC" w14:textId="48F374F7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5466FC" w14:textId="7117A3E2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FFBCD9" w14:textId="4A8373E5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BFC8882" w14:textId="567545A7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0D9521" w14:textId="0B76D3C0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1EEBC8" w14:textId="49E9CED3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481480" w14:textId="6E4F6BF5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F4738DC" w14:textId="6DC2A25D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5D18E8" w14:textId="303A0829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912C9C" w14:textId="6CC913AB" w:rsidR="002674DF" w:rsidRPr="0008261E" w:rsidRDefault="002674DF" w:rsidP="002674D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</w:tr>
    </w:tbl>
    <w:p w14:paraId="1EF8241F" w14:textId="77777777" w:rsidR="005B4DDF" w:rsidRDefault="005B4DDF" w:rsidP="00BD40D0">
      <w:pPr>
        <w:rPr>
          <w:rFonts w:ascii="Verdana" w:hAnsi="Verdana"/>
          <w:b/>
          <w:color w:val="000000"/>
          <w:sz w:val="20"/>
          <w:szCs w:val="20"/>
        </w:rPr>
      </w:pPr>
    </w:p>
    <w:p w14:paraId="63671AE6" w14:textId="77777777" w:rsidR="005B4DDF" w:rsidRDefault="005B4D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57FD5AE" w14:textId="23A0E1DF" w:rsidR="005B4DDF" w:rsidRDefault="005B4DDF" w:rsidP="005B4DDF">
      <w:pPr>
        <w:pStyle w:val="titolotabelle"/>
      </w:pPr>
      <w:bookmarkStart w:id="31" w:name="_Toc83285293"/>
      <w:r w:rsidRPr="007F01DA">
        <w:lastRenderedPageBreak/>
        <w:t xml:space="preserve">Allegato </w:t>
      </w:r>
      <w:r>
        <w:t>4</w:t>
      </w:r>
      <w:r w:rsidRPr="007F01DA">
        <w:t>.</w:t>
      </w:r>
      <w:r>
        <w:t>10</w:t>
      </w:r>
      <w:r w:rsidRPr="007F01DA">
        <w:t>.</w:t>
      </w:r>
      <w:r w:rsidRPr="007F01DA">
        <w:tab/>
      </w:r>
      <w:r w:rsidR="00F046C2" w:rsidRPr="00F046C2">
        <w:t xml:space="preserve">Utenza e prestazioni </w:t>
      </w:r>
      <w:proofErr w:type="spellStart"/>
      <w:r w:rsidR="00F046C2" w:rsidRPr="00F046C2">
        <w:t>SerD</w:t>
      </w:r>
      <w:proofErr w:type="spellEnd"/>
      <w:r w:rsidR="00F046C2" w:rsidRPr="00F046C2">
        <w:t xml:space="preserve"> Asl Rieti - 2020</w:t>
      </w:r>
      <w:bookmarkEnd w:id="31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B4DDF" w:rsidRPr="00554E50" w14:paraId="252DF0AC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14352BD0" w14:textId="744DF97C" w:rsidR="005B4DDF" w:rsidRPr="0008261E" w:rsidRDefault="00F22A6A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F22A6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SerD</w:t>
            </w:r>
            <w:proofErr w:type="spellEnd"/>
            <w:r w:rsidRPr="00F22A6A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ASL Rieti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56DE757F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2F4E660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6DADBD30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3D3FCAAE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534F52F2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5B4DDF" w:rsidRPr="00554E50" w14:paraId="410AF56B" w14:textId="77777777" w:rsidTr="001A67C9">
        <w:tc>
          <w:tcPr>
            <w:tcW w:w="4131" w:type="dxa"/>
            <w:vMerge/>
            <w:shd w:val="clear" w:color="auto" w:fill="EEEEEE"/>
            <w:vAlign w:val="center"/>
            <w:hideMark/>
          </w:tcPr>
          <w:p w14:paraId="6E76B965" w14:textId="77777777" w:rsidR="005B4DDF" w:rsidRPr="0008261E" w:rsidRDefault="005B4DDF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EEEEEE"/>
            <w:vAlign w:val="center"/>
            <w:hideMark/>
          </w:tcPr>
          <w:p w14:paraId="5BB33966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shd w:val="clear" w:color="auto" w:fill="EEEEEE"/>
            <w:vAlign w:val="center"/>
            <w:hideMark/>
          </w:tcPr>
          <w:p w14:paraId="05ADD281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shd w:val="clear" w:color="auto" w:fill="EEEEEE"/>
            <w:vAlign w:val="center"/>
            <w:hideMark/>
          </w:tcPr>
          <w:p w14:paraId="7871472C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shd w:val="clear" w:color="auto" w:fill="EEEEEE"/>
            <w:vAlign w:val="center"/>
            <w:hideMark/>
          </w:tcPr>
          <w:p w14:paraId="2CC4588C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shd w:val="clear" w:color="auto" w:fill="EEEEEE"/>
            <w:vAlign w:val="center"/>
            <w:hideMark/>
          </w:tcPr>
          <w:p w14:paraId="0385CC8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shd w:val="clear" w:color="auto" w:fill="EEEEEE"/>
            <w:vAlign w:val="center"/>
            <w:hideMark/>
          </w:tcPr>
          <w:p w14:paraId="3F0500F5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shd w:val="clear" w:color="auto" w:fill="EEEEEE"/>
            <w:vAlign w:val="center"/>
            <w:hideMark/>
          </w:tcPr>
          <w:p w14:paraId="3E0298A3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shd w:val="clear" w:color="auto" w:fill="EEEEEE"/>
            <w:vAlign w:val="center"/>
            <w:hideMark/>
          </w:tcPr>
          <w:p w14:paraId="04A672B2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shd w:val="clear" w:color="auto" w:fill="EEEEEE"/>
            <w:vAlign w:val="center"/>
            <w:hideMark/>
          </w:tcPr>
          <w:p w14:paraId="008AC31A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shd w:val="clear" w:color="auto" w:fill="EEEEEE"/>
            <w:vAlign w:val="center"/>
            <w:hideMark/>
          </w:tcPr>
          <w:p w14:paraId="666B64E8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4B1C0BCC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C75E6B5" w14:textId="7369C618" w:rsidR="00F22A6A" w:rsidRPr="0008261E" w:rsidRDefault="00F22A6A" w:rsidP="00F22A6A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220899E" w14:textId="56B13584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78655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54C4067" w14:textId="40B05A94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624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4F6643" w14:textId="4D011EC8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70400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13170A" w14:textId="00CF4714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374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567E0D4" w14:textId="67DD0EE9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8414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290B25" w14:textId="4644F3ED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232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9D5405" w14:textId="082073A0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353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AD2BE5" w14:textId="0BEAD09B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79AF36" w14:textId="321CE7A9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D4354E0" w14:textId="2882E2A1" w:rsidR="00F22A6A" w:rsidRPr="0008261E" w:rsidRDefault="00F22A6A" w:rsidP="00F22A6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7B0D2CF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0DFD816E" w14:textId="7FA6CA30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15B1727" w14:textId="0353924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3012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E9403DE" w14:textId="27873E5F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F65272C" w14:textId="1A175DC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9CC6C8" w14:textId="1306C1C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2782D3FA" w14:textId="5C272FF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2064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10AF82F" w14:textId="35A5B1D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169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CDFFF28" w14:textId="480D425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384CAACD" w14:textId="0104F16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0414B51" w14:textId="0D3A927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3F36242" w14:textId="73BE753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7222D3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3828892" w14:textId="6CC2D774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01BE33AB" w14:textId="1E87E92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1877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8D0C670" w14:textId="6E8E9AA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C59B40B" w14:textId="04A899B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1451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5CF66C" w14:textId="428C58B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1663A6B" w14:textId="0A16945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9DBE2A8" w14:textId="5D4164C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392FAF5" w14:textId="7BC46088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8B25E1F" w14:textId="3091E84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DD1B249" w14:textId="38A6A69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0B1915A" w14:textId="3115EBC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1A91AA3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52CA89D" w14:textId="41A2A1FE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D4D5385" w14:textId="438ED892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5A89EFE7" w14:textId="45C5C1E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C561E8" w14:textId="4270EB4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749FE30" w14:textId="576405C8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CA9497B" w14:textId="092F2CF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574EFEB" w14:textId="1AFE989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224C423" w14:textId="2613D4A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78574A5" w14:textId="5C24298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5D89038" w14:textId="6DA681A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0021899E" w14:textId="694C528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14215D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F6FA772" w14:textId="725EE953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977AC8A" w14:textId="6D460F7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F22E1CD" w14:textId="3B5D662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83D741A" w14:textId="05E95FA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9BE262" w14:textId="648D45E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F48BABE" w14:textId="4DCF57D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430EF80" w14:textId="1593CFF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460F1AA" w14:textId="6125CE4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62403BD" w14:textId="69160A1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EB04299" w14:textId="447A87B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AF7D8B8" w14:textId="51D2F0B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08EFF1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2F4C8A7C" w14:textId="13733609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669856C" w14:textId="263F11F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2033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93059ED" w14:textId="14EEFD3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EF69CD6" w14:textId="59EF33E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5EB7903" w14:textId="25380C6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58E3591" w14:textId="205095A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1052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A9CE79" w14:textId="1114CEE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C62C6C8" w14:textId="15D3106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470C3CC" w14:textId="16E155B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514141E" w14:textId="5297813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E54A6C8" w14:textId="60ED128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5E6993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8DC737C" w14:textId="6F75404E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C47585A" w14:textId="6BAEFEA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3244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8155BB9" w14:textId="7A75718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66C98AF" w14:textId="7E3CC69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2616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2A2833" w14:textId="1BCB7A2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F54EFF6" w14:textId="3A23BEA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8869C7D" w14:textId="6E65918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F2E455F" w14:textId="5FAB038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D281ECE" w14:textId="1F05CBE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732C81C" w14:textId="07C667C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233BD01" w14:textId="38EA1332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064576CE" w14:textId="77777777" w:rsidTr="001A67C9">
        <w:tc>
          <w:tcPr>
            <w:tcW w:w="4131" w:type="dxa"/>
            <w:shd w:val="clear" w:color="000000" w:fill="FFFFFF"/>
            <w:vAlign w:val="center"/>
          </w:tcPr>
          <w:p w14:paraId="7A91BD1B" w14:textId="1F8266E1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410AFFE" w14:textId="7DD709E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63196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F3C6E6D" w14:textId="2F616BA6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C652C8E" w14:textId="03BFAA8F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62104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06B1F13" w14:textId="5113EB0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893ED6D" w14:textId="091962D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1081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E083A0C" w14:textId="023FCE2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46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CA7DB31" w14:textId="6D0D60C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E90B1F4" w14:textId="0D7B40F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007BE99" w14:textId="281B881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427CF39" w14:textId="3698412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1E34338B" w14:textId="77777777" w:rsidTr="001A67C9">
        <w:tc>
          <w:tcPr>
            <w:tcW w:w="4131" w:type="dxa"/>
            <w:shd w:val="clear" w:color="000000" w:fill="FFFFFF"/>
            <w:vAlign w:val="center"/>
          </w:tcPr>
          <w:p w14:paraId="31EB800C" w14:textId="0D082AE3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29C2394" w14:textId="034B3DE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1080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2B0DA8BA" w14:textId="1399BF4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60EB7BE" w14:textId="26709BD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DABDB80" w14:textId="131F54A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510916C" w14:textId="6E2BD6E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827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7A7A07E" w14:textId="2E58F63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4C4EDD2" w14:textId="13BB61B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1E46848" w14:textId="3E8EC17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2816794" w14:textId="74C7383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96F4EF0" w14:textId="4763779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32071A03" w14:textId="77777777" w:rsidTr="001A67C9">
        <w:tc>
          <w:tcPr>
            <w:tcW w:w="4131" w:type="dxa"/>
            <w:shd w:val="clear" w:color="000000" w:fill="FFFFFF"/>
            <w:vAlign w:val="center"/>
          </w:tcPr>
          <w:p w14:paraId="53AA139E" w14:textId="5B710595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EBF701C" w14:textId="2B39F20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13CC899" w14:textId="5E76914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3E87B09" w14:textId="3FBF911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8C4DFDD" w14:textId="6FE6E05F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3CCE1BA" w14:textId="6E2ACF32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5FC5824" w14:textId="02F60B6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CCE2011" w14:textId="6A12F0B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4AB0EE7D" w14:textId="5738A0A7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0BA01BD" w14:textId="43812CD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AE15858" w14:textId="47FE806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08C77FCC" w14:textId="77777777" w:rsidTr="001A67C9">
        <w:tc>
          <w:tcPr>
            <w:tcW w:w="4131" w:type="dxa"/>
            <w:shd w:val="clear" w:color="000000" w:fill="FFFFFF"/>
            <w:vAlign w:val="center"/>
          </w:tcPr>
          <w:p w14:paraId="557DB5A3" w14:textId="3440B628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2AE122B" w14:textId="501FDB0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AFBE14C" w14:textId="2907DA0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BFF0D1B" w14:textId="4FE2F29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2A69F3F" w14:textId="6871CE7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D3816F0" w14:textId="18696AC8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BD4FA7C" w14:textId="625D28D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49A4647" w14:textId="63F36479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D870CE7" w14:textId="5AA3DCD8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1106BE1B" w14:textId="7820856C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AB7D086" w14:textId="5596BB06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398D14B0" w14:textId="77777777" w:rsidTr="001A67C9">
        <w:tc>
          <w:tcPr>
            <w:tcW w:w="4131" w:type="dxa"/>
            <w:shd w:val="clear" w:color="000000" w:fill="FFFFFF"/>
            <w:vAlign w:val="center"/>
          </w:tcPr>
          <w:p w14:paraId="687E63CA" w14:textId="7B55B494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3C71C71" w14:textId="168B17A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89AEFA6" w14:textId="0E4ACE2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AE8698E" w14:textId="34F1093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126338C" w14:textId="630A50C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019435DD" w14:textId="79EB4300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DE31503" w14:textId="43CE39B5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BA9D0A1" w14:textId="6AFAF64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CB5B334" w14:textId="29898903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1A893C1" w14:textId="45A8520E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B391FFD" w14:textId="4D89E742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606FD21B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5F6D5D" w14:textId="5C1D4DCB" w:rsidR="00F22A6A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F3894A" w14:textId="52A27C3C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1174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E6A324" w14:textId="0C3D28F5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342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30D6BF3" w14:textId="6DC55A0F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892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4F33B3F" w14:textId="394A89A0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2349DED" w14:textId="29FC1CFB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9B7639" w14:textId="71EADA0B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133C7A" w14:textId="159E7712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703F102" w14:textId="7BCA68B2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41A7A7" w14:textId="142C81E6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C987E9" w14:textId="6F0E3210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7D54A9D1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CDC3531" w14:textId="33A7DD79" w:rsidR="00F22A6A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F17B68" w14:textId="6FA9AC03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918201E" w14:textId="2DBA760A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D9508DA" w14:textId="26EB3E5A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814087" w14:textId="57CB3E24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E9550C2" w14:textId="6646BB8C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1481AE3" w14:textId="0775D0B6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3C4C55" w14:textId="6CDD8754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24938DD" w14:textId="7E57CCC3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E1743E9" w14:textId="7851E2B3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D952261" w14:textId="6BE9E36B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0161C514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03BB2D" w14:textId="0443D7A9" w:rsidR="00F22A6A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E3077C1" w14:textId="724EF74C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263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46EE8BF" w14:textId="64B65E85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E3EC15" w14:textId="30043AE1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E4D5D9" w14:textId="7CBA164E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EC8EBE" w14:textId="56E35DD8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85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22CEF9B" w14:textId="27762BB6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F0EC51" w14:textId="379B8014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5A6C58D" w14:textId="40C2B0EE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F5A23D" w14:textId="1261D390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F5DED34" w14:textId="24CC69E1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F22A6A" w:rsidRPr="00554E50" w14:paraId="345A1DA3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DD2F41" w14:textId="5106ADBC" w:rsidR="00F22A6A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86A81EA" w14:textId="0843ECB4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906DBC8" w14:textId="30DC5BFB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72A3F2F" w14:textId="10C17491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AC69209" w14:textId="68A1A3FB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DD6AAB" w14:textId="1C1CD510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F51DE49" w14:textId="19268A7A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C99142" w14:textId="769B1E9E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9D63279" w14:textId="37F28B5C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5B06DA" w14:textId="6ED91AEA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422C130" w14:textId="19EA82B0" w:rsidR="00F22A6A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A779C99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ED23402" w14:textId="41318B0A" w:rsidR="00F22A6A" w:rsidRPr="0008261E" w:rsidRDefault="00F22A6A" w:rsidP="00F22A6A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121FCDC" w14:textId="06EE4434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456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FEE3185" w14:textId="13D2777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FEE6FE1" w14:textId="167E508B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946ED0C" w14:textId="0EA08F5A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100A4D2" w14:textId="0D20A33F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287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0C006B9" w14:textId="403E0768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1CEB98E" w14:textId="1EC39A9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B147F8" w14:textId="4F5C218D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229E3B" w14:textId="77D1A7A6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91D0C8E" w14:textId="0B7A1271" w:rsidR="00F22A6A" w:rsidRPr="0008261E" w:rsidRDefault="00F22A6A" w:rsidP="00F22A6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79BF5A77" w14:textId="77777777" w:rsidR="005B4DDF" w:rsidRDefault="005B4DDF" w:rsidP="005B4DDF">
      <w:pPr>
        <w:pStyle w:val="segue"/>
      </w:pPr>
      <w:r>
        <w:t>segue</w:t>
      </w:r>
    </w:p>
    <w:p w14:paraId="3CFE92F9" w14:textId="77777777" w:rsidR="005B4DDF" w:rsidRDefault="005B4DDF" w:rsidP="005B4D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D592B29" w14:textId="641BDA4A" w:rsidR="005B4DDF" w:rsidRDefault="005B4DDF" w:rsidP="005B4DDF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83485E">
        <w:t>10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B4DDF" w:rsidRPr="00554E50" w14:paraId="05EC8307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30D9690F" w14:textId="2141F1ED" w:rsidR="005B4DDF" w:rsidRPr="0008261E" w:rsidRDefault="0083485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83485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Rieti: Via Salaria per Roma, 36, Rieti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1FA041E3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620C6858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10BF1B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12454CC8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79F50D4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1066FD18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6B44E2" w14:textId="77777777" w:rsidR="005B4DDF" w:rsidRPr="0008261E" w:rsidRDefault="005B4DDF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73E8BC8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857743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3D05B4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C10A55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5A45B2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D4A428E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4E83BCC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4ABE66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A773F39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BC14454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54E50" w14:paraId="1D9FE628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5A084C7F" w14:textId="2068EC4B" w:rsidR="0083485E" w:rsidRPr="0008261E" w:rsidRDefault="0083485E" w:rsidP="0083485E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6B889E" w14:textId="00A73DE3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64188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764DF21" w14:textId="684F535C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469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3D0C4A3" w14:textId="4FB11E01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55722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B147E46" w14:textId="15011F2F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241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3D3433" w14:textId="5559EC75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8172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3084A3E" w14:textId="75B642E9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211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014EB77" w14:textId="4E2E4CB8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342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D99FDE3" w14:textId="4061D012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ADB625" w14:textId="3092562C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318AA0" w14:textId="28779992" w:rsidR="0083485E" w:rsidRPr="0008261E" w:rsidRDefault="0083485E" w:rsidP="0083485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2ED79654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4D51B1" w14:textId="54365F96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343BFE1" w14:textId="5A6B5BD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2778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924E6A3" w14:textId="54050DC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17B0FB7F" w14:textId="119C6EC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BACE969" w14:textId="3433AC3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3835CC7" w14:textId="1C549B9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2019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18B0D0B" w14:textId="7C891D4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E803529" w14:textId="040A01DE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78461BF" w14:textId="198BB10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CA6E642" w14:textId="5EA477D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9DC2DD9" w14:textId="17C05E3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38E9345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FAEECB5" w14:textId="4489172E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4BBAD94" w14:textId="0FD2145F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1786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EFEC7BA" w14:textId="62D531F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F4116EC" w14:textId="7ACD9F6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1385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F190206" w14:textId="10BAC85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D6F730E" w14:textId="2A6A2250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79D8F85" w14:textId="265CE2A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116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29793F8" w14:textId="507DC12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C1462D7" w14:textId="4EEB0B3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4520B277" w14:textId="45A26B3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6B4956" w14:textId="5F25E8A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E5FFEC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58AE8F7" w14:textId="4304DBC3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D183E60" w14:textId="5007F3F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461D98E7" w14:textId="0759779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7FC050" w14:textId="75C7D430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01BA91" w14:textId="1A6A918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55F301B" w14:textId="6DAC2DF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3FC55712" w14:textId="36F39A9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0AA3086" w14:textId="2EA432F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C143621" w14:textId="67A0FCC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5E6D8BB2" w14:textId="05C978D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B95014F" w14:textId="15F00E4B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D8140B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3BDF249" w14:textId="697C1426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90493C3" w14:textId="0D76DEC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FA5975A" w14:textId="654F43B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EAC26BE" w14:textId="6EDCA7BE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D573911" w14:textId="28064C1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73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635062F" w14:textId="304A971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759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4B3B1E14" w14:textId="777D409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5FDB969" w14:textId="6A47802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1BECA4F" w14:textId="6E891AB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F641861" w14:textId="4E2BE6C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6E083FB7" w14:textId="1D580E4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4C1E3B7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29BD82F" w14:textId="468D227C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FC17603" w14:textId="125C3AB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1687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BD94382" w14:textId="3E8A433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8FF93B6" w14:textId="4951C0B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544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FD2A3E0" w14:textId="0F72BD3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EE5C4D5" w14:textId="7A1EF15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1024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FBCEDFA" w14:textId="6CC1BF0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E027E69" w14:textId="02847EE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0B8863E" w14:textId="5E87B54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202DB5A" w14:textId="5235E4A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72A5FC03" w14:textId="063D0E2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8E95C72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D49E195" w14:textId="7BD28450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66005DF" w14:textId="44EA385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3172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CCDEF7C" w14:textId="78A07BBE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03696016" w14:textId="14E981E5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2547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C97DF2A" w14:textId="05A5407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695950C8" w14:textId="0A4F027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27CF2AF" w14:textId="537F76E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98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2E76D7E0" w14:textId="603A6FE5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0447DF9" w14:textId="02F8B5F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EA18BE0" w14:textId="4000744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6800916" w14:textId="1BFC59A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6153B78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B8C57E2" w14:textId="22EE1604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1214441C" w14:textId="0973F05B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50111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2E8592D5" w14:textId="70748A0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555EB2BF" w14:textId="4B77A04C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49053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CFC1A29" w14:textId="7C044D9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E846964" w14:textId="471ED2B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1047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8CBFAA5" w14:textId="24D1F800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45B5332" w14:textId="48EB1A5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E939B67" w14:textId="070BC50B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FBD8A06" w14:textId="4387BDA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564C638" w14:textId="4E79EB6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DB29C9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37973E5D" w14:textId="0D09AED4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0405279" w14:textId="490CDF1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994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EA8B9E1" w14:textId="25CA244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9EFE959" w14:textId="3AEEF02B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3D7B181" w14:textId="0B91699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4C18837" w14:textId="021C3E3C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815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F93849D" w14:textId="708CEEF1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95364AF" w14:textId="42D742FF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6F4A6BE8" w14:textId="344A6D3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151A976C" w14:textId="463F150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82FD2B1" w14:textId="522C7D64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0B267D2A" w14:textId="77777777" w:rsidTr="001A67C9">
        <w:tc>
          <w:tcPr>
            <w:tcW w:w="4131" w:type="dxa"/>
            <w:shd w:val="clear" w:color="000000" w:fill="FFFFFF"/>
            <w:vAlign w:val="center"/>
          </w:tcPr>
          <w:p w14:paraId="682DB028" w14:textId="3A24B883" w:rsidR="0083485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BCBD8EE" w14:textId="529EF73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228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64DF99B" w14:textId="1DF388B2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86D6C4D" w14:textId="1AEFBFB7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8E09A45" w14:textId="15CF74F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B8B09CE" w14:textId="3B0967E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003FB47" w14:textId="0870D1E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3CBABA9" w14:textId="6304205A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7853634" w14:textId="07A1287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C7D517E" w14:textId="2E096BCC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EAC1820" w14:textId="5A261EFC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EFBF045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E9C5932" w14:textId="4D0008B9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2F16C20F" w14:textId="73A8B4B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71F8CB3" w14:textId="2006E90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0655AF0" w14:textId="18F13B6B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B5E6D99" w14:textId="6D8DCE4D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09F5A34" w14:textId="7BDE530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106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C544BA3" w14:textId="3B25F792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8E6A8BE" w14:textId="5CB50B63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3E47D08" w14:textId="3AA96D4A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2F9D6710" w14:textId="7836AD2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4878B68" w14:textId="1AA008A0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57BA8AD0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23D5897" w14:textId="6F17A217" w:rsidR="0083485E" w:rsidRDefault="0083485E" w:rsidP="0083485E">
            <w:pPr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67C644F" w14:textId="66C06EB4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21012B" w14:textId="3498922C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636999F" w14:textId="3060AD4B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7B06225" w14:textId="727FA8D2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4B2092C" w14:textId="0EBF5187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D16ADC1" w14:textId="1BF5E8EA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A14BDF9" w14:textId="2A93A6BB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8C8D2C6" w14:textId="4FADA3BC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B4ABD2F" w14:textId="704C5992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D48AA50" w14:textId="124AD73E" w:rsidR="0083485E" w:rsidRDefault="0083485E" w:rsidP="0083485E">
            <w:pPr>
              <w:jc w:val="center"/>
              <w:rPr>
                <w:rFonts w:ascii="Verdana" w:hAnsi="Verdana" w:cs="Calibri"/>
                <w:color w:val="444444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7C3C53B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80E587" w14:textId="5C3021EA" w:rsidR="0083485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0F245E1" w14:textId="3D91F74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1096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96FC0C7" w14:textId="23C866DD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301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F434577" w14:textId="5A1F00BA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656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2CCE8C2" w14:textId="726BD49B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188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A0A1E24" w14:textId="2DC833DF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416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32FF61" w14:textId="747ACBB3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107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C7C14D4" w14:textId="25E57C2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37E973" w14:textId="6FD7B94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03B1DA" w14:textId="41EAE674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BCAC034" w14:textId="6B97C31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3B70FEF7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2EAD9F" w14:textId="3823FFC1" w:rsidR="0083485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4C7ADF1" w14:textId="5817642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68AFB8" w14:textId="146A3298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A2A1662" w14:textId="49239F73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BA9A736" w14:textId="76A8DB63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8094F6" w14:textId="46F55249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62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DDF931C" w14:textId="4C6294F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51B68D2" w14:textId="7CF95E0E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7911D5A" w14:textId="059A443D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51FD01A" w14:textId="0A388319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07F3715" w14:textId="350A0CA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5E683DD5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5AF3EA0" w14:textId="5D935F51" w:rsidR="0083485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F026A13" w14:textId="79BC96AA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AAC2E99" w14:textId="52ECFBB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93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A84794D" w14:textId="688123A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72E5104" w14:textId="3D41696D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52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E702AE" w14:textId="11765770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75ED38F" w14:textId="04051931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BE6E2A7" w14:textId="52A41470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391E201" w14:textId="7BB0E9E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E982931" w14:textId="4D09F4E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E70F4B2" w14:textId="1204D507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83485E" w:rsidRPr="00554E50" w14:paraId="23268191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32A5D2C" w14:textId="5E6D2D3B" w:rsidR="0083485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453F8A" w14:textId="1D6D1969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AA39A2E" w14:textId="7D7496F9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15E92BA" w14:textId="7CD0D9BF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42FD65F" w14:textId="733E6800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A3FA419" w14:textId="3C28AC54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68725A7" w14:textId="7F67F4BE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BC57F3" w14:textId="5225223F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986EEC7" w14:textId="759FA339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5883188A" w14:textId="0845C7D5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38515494" w14:textId="780FEF3F" w:rsidR="0083485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781A92F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A6C3FE8" w14:textId="1F2CA11A" w:rsidR="0083485E" w:rsidRPr="0008261E" w:rsidRDefault="0083485E" w:rsidP="0083485E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5DC61CE" w14:textId="7712BDD6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430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2A0C9FE" w14:textId="0141887F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158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D71EAEB" w14:textId="7FCAC0E8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148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64E0474" w14:textId="560FB6FC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48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A0D89C3" w14:textId="78E1CFB5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272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6B03CF" w14:textId="7B8089B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103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87E13B6" w14:textId="0948A26E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7C6FC2B" w14:textId="12D6EDE7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7C4C94D" w14:textId="4ED73629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6B53FB" w14:textId="57FC3A0F" w:rsidR="0083485E" w:rsidRPr="0008261E" w:rsidRDefault="0083485E" w:rsidP="0083485E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44446A95" w14:textId="77777777" w:rsidR="005B4DDF" w:rsidRDefault="005B4DDF" w:rsidP="005B4DDF">
      <w:pPr>
        <w:pStyle w:val="segue"/>
      </w:pPr>
      <w:r>
        <w:t>segue</w:t>
      </w:r>
    </w:p>
    <w:p w14:paraId="0FB9AF5F" w14:textId="77777777" w:rsidR="005B4DDF" w:rsidRDefault="005B4DDF" w:rsidP="005B4D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1898FCC" w14:textId="21006293" w:rsidR="005B4DDF" w:rsidRDefault="005B4DDF" w:rsidP="005B4DDF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83485E">
        <w:t>10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B4DDF" w:rsidRPr="00554E50" w14:paraId="709C8102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55E7F77" w14:textId="28FD1ECE" w:rsidR="005B4DDF" w:rsidRPr="0008261E" w:rsidRDefault="0083485E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83485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Rieti: Via Finocchieto, 9, Poggio Mirteto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454CE9D2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32B30537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18DBE659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4720B63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4CFBBD5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4F2C2AE0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F0E1CF7" w14:textId="77777777" w:rsidR="005B4DDF" w:rsidRPr="0008261E" w:rsidRDefault="005B4DDF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B7A17A9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5EA5F66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B5A9DF3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6A6192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22E0644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AB32B95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69BB48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E6A01EE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D8BB3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C93DA57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F83445" w14:paraId="50DE5A0F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75A32C" w14:textId="3B9E476E" w:rsidR="00E505F9" w:rsidRPr="00F83445" w:rsidRDefault="00E505F9" w:rsidP="00E505F9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801B9FB" w14:textId="72786643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7341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548BAB5" w14:textId="3A796DC3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2F9A95" w14:textId="1A441FE0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7186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749FE19" w14:textId="683C3C48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A5F939" w14:textId="0D18C732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155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56DF17" w14:textId="7B62E54B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B95809" w14:textId="489D3B86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A733394" w14:textId="77B81A1D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08E743C" w14:textId="522AFE84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40DCF80" w14:textId="11A62340" w:rsidR="00E505F9" w:rsidRPr="00F83445" w:rsidRDefault="00E505F9" w:rsidP="00E505F9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5550DDAE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7D31E0DD" w14:textId="5FBFE2AD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7D8C824E" w14:textId="2EEA1432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26FECA4" w14:textId="09D7DAF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D5FE42" w14:textId="392AFDD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E880A09" w14:textId="66926961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3F5D004" w14:textId="7FA3911A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839EDA3" w14:textId="1A31028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15E6B4B" w14:textId="0DFC889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7E46F76E" w14:textId="25EB66B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38F3957" w14:textId="356C690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897742E" w14:textId="4A8375C2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AE4DD36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A55354E" w14:textId="0BEAEE7D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1EAA3B0" w14:textId="00E1B594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28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196732D" w14:textId="0278DC4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73CD4FD3" w14:textId="3AC0A93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67C409F" w14:textId="2A324F6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07C7EE0E" w14:textId="55D3E00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C043DD8" w14:textId="199B04D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69C54821" w14:textId="5FB32C6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06D10D3" w14:textId="697622F4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032B4BA4" w14:textId="36A35D9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F019604" w14:textId="26520D6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A22280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69075594" w14:textId="2DF7CED1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96AFD6F" w14:textId="42E8A8C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8897006" w14:textId="6FF73A4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4B9B9B2D" w14:textId="00192AF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B9CF713" w14:textId="0A46983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FBF52B1" w14:textId="51A7BE8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9D43262" w14:textId="161C56A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4C9DAA86" w14:textId="0770437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7A3B71C" w14:textId="260A4A3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EB4A49C" w14:textId="142B375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331BBCAE" w14:textId="05E515A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ECF513A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B66F6C1" w14:textId="05F3CDB6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8150BE6" w14:textId="02EB9F5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3A7662D4" w14:textId="2F320BB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ABA248C" w14:textId="1882450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218FE48" w14:textId="4A6194DB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13DFC775" w14:textId="1CD1666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0AF388EF" w14:textId="1F5141D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BD8F07F" w14:textId="6152134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0C8F1068" w14:textId="451FC67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7751835" w14:textId="7195BAA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122E8C76" w14:textId="3A709371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75D564BB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26BE70E" w14:textId="0AD7C3CF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508BB46A" w14:textId="41E01B3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A95266B" w14:textId="6B25B2C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6EF9D87" w14:textId="09976A2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17B28E6" w14:textId="49A5B05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CDCC5C3" w14:textId="65804C7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7C9BAB3E" w14:textId="49FCEB6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7B056ED1" w14:textId="762BA6A4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A794D87" w14:textId="6612177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3A9FE26D" w14:textId="05F17542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22BE33C9" w14:textId="05D84A2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81096B9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6865B6A" w14:textId="13A06881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3B6DA030" w14:textId="272D2E2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7102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77A7317E" w14:textId="4DE5C2E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422A9BB" w14:textId="2B50878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7082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0D6479F" w14:textId="610C303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57866CB0" w14:textId="3FD56A8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5B04722E" w14:textId="4EEFF39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549D2B2C" w14:textId="2C0CF7A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2C8E165F" w14:textId="79608C0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1FCF6C1" w14:textId="1A6A210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0932573" w14:textId="51D2D7A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49725BE1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5F733143" w14:textId="0820C30C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135D36B" w14:textId="24C1A401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8FCA847" w14:textId="05FA997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3FD0A806" w14:textId="605BE76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CACE2A" w14:textId="7C495A4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7953EEE1" w14:textId="04482B9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240034D6" w14:textId="67698AC6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36F7BC67" w14:textId="6094EEA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590379E8" w14:textId="5B836B5A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568A5D9" w14:textId="11AD3A0E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AAF7D9A" w14:textId="30733FE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107A7F7F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433BA5E6" w14:textId="0D60E98F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2583641" w14:textId="6D6ADF6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6D264350" w14:textId="680A3625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6FF13CE2" w14:textId="326CB2E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4B9AECD" w14:textId="11B5CDF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3273BC53" w14:textId="6F8ABCC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1D0C8B6E" w14:textId="7235C54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054DB52F" w14:textId="6A2F0F12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112C84B9" w14:textId="0F54FDF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73EC6CF8" w14:textId="712F629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501D5609" w14:textId="21392BD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6D45459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679F803" w14:textId="13F5BB27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02C72DD" w14:textId="50D89734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43F7814" w14:textId="0D05950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1EE7168" w14:textId="1BCD4AF9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38169F6" w14:textId="068FC61B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13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26CAF1A3" w14:textId="7438687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52A4C9F0" w14:textId="5A61139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16E3E038" w14:textId="7657B6C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3F1D8AA0" w14:textId="69758BFB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6B5C047F" w14:textId="46549A9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  <w:hideMark/>
          </w:tcPr>
          <w:p w14:paraId="44257D50" w14:textId="28E1D481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E505F9" w:rsidRPr="00554E50" w14:paraId="017221E8" w14:textId="77777777" w:rsidTr="001A67C9">
        <w:tc>
          <w:tcPr>
            <w:tcW w:w="413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58BC8C4" w14:textId="374445D2" w:rsidR="00E505F9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2EA1B416" w14:textId="51F19C8B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92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0C868244" w14:textId="11CCDE1F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1598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1F402F1D" w14:textId="63347D11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C5C3F27" w14:textId="22878443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9EFB047" w14:textId="7A42CEF8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B4A9065" w14:textId="716D7179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76927597" w14:textId="3E7E4D01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BB60848" w14:textId="1F9A7406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416897AF" w14:textId="57E0C5C3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 w:themeColor="text1"/>
            </w:tcBorders>
            <w:shd w:val="clear" w:color="000000" w:fill="FFFFFF"/>
            <w:vAlign w:val="center"/>
          </w:tcPr>
          <w:p w14:paraId="648FF335" w14:textId="2631E2ED" w:rsidR="00E505F9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2FDB2A4E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28B791B" w14:textId="144DD523" w:rsidR="00E505F9" w:rsidRPr="0008261E" w:rsidRDefault="00E505F9" w:rsidP="00E505F9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BB1C0A7" w14:textId="6C66B608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D387C5B" w14:textId="438CAAFD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B077B4C" w14:textId="3E2C8C2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11F8AA" w14:textId="7CF0C277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17D545F" w14:textId="20E3339F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01A8659" w14:textId="002FA32C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A0C2E7" w14:textId="3ACD2861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661BEBC" w14:textId="7D7F5960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EDEE939" w14:textId="786F7422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8A5E8A8" w14:textId="0103EC73" w:rsidR="00E505F9" w:rsidRPr="0008261E" w:rsidRDefault="00E505F9" w:rsidP="00E505F9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05F2D1CC" w14:textId="77777777" w:rsidR="005B4DDF" w:rsidRDefault="005B4DDF" w:rsidP="005B4DDF">
      <w:pPr>
        <w:pStyle w:val="segue"/>
      </w:pPr>
      <w:r>
        <w:t>segue</w:t>
      </w:r>
    </w:p>
    <w:p w14:paraId="4F674252" w14:textId="77777777" w:rsidR="005B4DDF" w:rsidRDefault="005B4DDF" w:rsidP="005B4DDF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7681B01" w14:textId="0F9F74F0" w:rsidR="005B4DDF" w:rsidRDefault="005B4DDF" w:rsidP="005B4DDF">
      <w:pPr>
        <w:pStyle w:val="continua"/>
      </w:pPr>
      <w:r w:rsidRPr="007F01DA">
        <w:lastRenderedPageBreak/>
        <w:t xml:space="preserve">Allegato </w:t>
      </w:r>
      <w:r>
        <w:t>4</w:t>
      </w:r>
      <w:r w:rsidRPr="007F01DA">
        <w:t>.</w:t>
      </w:r>
      <w:r w:rsidR="00AC076C">
        <w:t>10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131"/>
        <w:gridCol w:w="1141"/>
        <w:gridCol w:w="922"/>
        <w:gridCol w:w="1598"/>
        <w:gridCol w:w="992"/>
        <w:gridCol w:w="1277"/>
        <w:gridCol w:w="867"/>
        <w:gridCol w:w="1480"/>
        <w:gridCol w:w="863"/>
        <w:gridCol w:w="1001"/>
        <w:gridCol w:w="854"/>
      </w:tblGrid>
      <w:tr w:rsidR="005B4DDF" w:rsidRPr="00554E50" w14:paraId="3D88A53F" w14:textId="77777777" w:rsidTr="001A67C9">
        <w:tc>
          <w:tcPr>
            <w:tcW w:w="4131" w:type="dxa"/>
            <w:vMerge w:val="restart"/>
            <w:shd w:val="clear" w:color="auto" w:fill="EEEEEE"/>
            <w:vAlign w:val="center"/>
            <w:hideMark/>
          </w:tcPr>
          <w:p w14:paraId="7FE0DFAF" w14:textId="63F16189" w:rsidR="005B4DDF" w:rsidRPr="0008261E" w:rsidRDefault="00AC076C" w:rsidP="001A67C9">
            <w:pPr>
              <w:rPr>
                <w:rFonts w:ascii="Verdana" w:hAnsi="Verdana" w:cs="Calibri"/>
                <w:b/>
                <w:bCs/>
                <w:color w:val="FF0000"/>
                <w:sz w:val="16"/>
                <w:szCs w:val="16"/>
              </w:rPr>
            </w:pPr>
            <w:r w:rsidRPr="00AC076C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ASL Rieti: Casa Circondariale Rieti</w:t>
            </w:r>
          </w:p>
        </w:tc>
        <w:tc>
          <w:tcPr>
            <w:tcW w:w="2063" w:type="dxa"/>
            <w:gridSpan w:val="2"/>
            <w:shd w:val="clear" w:color="auto" w:fill="EEEEEE"/>
            <w:vAlign w:val="center"/>
            <w:hideMark/>
          </w:tcPr>
          <w:p w14:paraId="70F2331C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totale</w:t>
            </w:r>
          </w:p>
        </w:tc>
        <w:tc>
          <w:tcPr>
            <w:tcW w:w="2590" w:type="dxa"/>
            <w:gridSpan w:val="2"/>
            <w:shd w:val="clear" w:color="auto" w:fill="EEEEEE"/>
            <w:vAlign w:val="center"/>
          </w:tcPr>
          <w:p w14:paraId="169FA0C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sostanze stupefacenti</w:t>
            </w:r>
          </w:p>
        </w:tc>
        <w:tc>
          <w:tcPr>
            <w:tcW w:w="2144" w:type="dxa"/>
            <w:gridSpan w:val="2"/>
            <w:shd w:val="clear" w:color="auto" w:fill="EEEEEE"/>
            <w:vAlign w:val="center"/>
            <w:hideMark/>
          </w:tcPr>
          <w:p w14:paraId="04E8940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alcol</w:t>
            </w:r>
          </w:p>
        </w:tc>
        <w:tc>
          <w:tcPr>
            <w:tcW w:w="2343" w:type="dxa"/>
            <w:gridSpan w:val="2"/>
            <w:shd w:val="clear" w:color="auto" w:fill="EEEEEE"/>
            <w:vAlign w:val="center"/>
            <w:hideMark/>
          </w:tcPr>
          <w:p w14:paraId="69842CF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gambling</w:t>
            </w:r>
          </w:p>
        </w:tc>
        <w:tc>
          <w:tcPr>
            <w:tcW w:w="1855" w:type="dxa"/>
            <w:gridSpan w:val="2"/>
            <w:shd w:val="clear" w:color="auto" w:fill="EEEEEE"/>
            <w:vAlign w:val="center"/>
            <w:hideMark/>
          </w:tcPr>
          <w:p w14:paraId="0EBE81D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altro</w:t>
            </w:r>
          </w:p>
        </w:tc>
      </w:tr>
      <w:tr w:rsidR="002B2DE1" w:rsidRPr="00554E50" w14:paraId="0D00E58D" w14:textId="77777777" w:rsidTr="001A67C9">
        <w:tc>
          <w:tcPr>
            <w:tcW w:w="4131" w:type="dxa"/>
            <w:vMerge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E3830F0" w14:textId="77777777" w:rsidR="005B4DDF" w:rsidRPr="0008261E" w:rsidRDefault="005B4DDF" w:rsidP="001A67C9">
            <w:pPr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CBA32DE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E3E33A8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350990A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60BC26B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5C2E35AC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73CDE72A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3D2A34BD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17360184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0DE4EA0A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auto" w:fill="EEEEEE"/>
            <w:vAlign w:val="center"/>
            <w:hideMark/>
          </w:tcPr>
          <w:p w14:paraId="21F3473E" w14:textId="77777777" w:rsidR="005B4DDF" w:rsidRPr="0008261E" w:rsidRDefault="005B4DDF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08261E">
              <w:rPr>
                <w:rFonts w:ascii="Verdana" w:hAnsi="Verdana" w:cs="Calibri"/>
                <w:b/>
                <w:bCs/>
                <w:i/>
                <w:iCs/>
                <w:sz w:val="16"/>
                <w:szCs w:val="16"/>
              </w:rPr>
              <w:t>paz</w:t>
            </w:r>
            <w:proofErr w:type="spellEnd"/>
          </w:p>
        </w:tc>
      </w:tr>
      <w:tr w:rsidR="002B2DE1" w:rsidRPr="005F3697" w14:paraId="08C21D34" w14:textId="77777777" w:rsidTr="001A67C9">
        <w:tc>
          <w:tcPr>
            <w:tcW w:w="413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6730565" w14:textId="70125AB4" w:rsidR="00AC076C" w:rsidRPr="00ED12D8" w:rsidRDefault="00AC076C" w:rsidP="00AC076C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4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A2F638" w14:textId="171DE7B1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7593</w:t>
            </w:r>
          </w:p>
        </w:tc>
        <w:tc>
          <w:tcPr>
            <w:tcW w:w="92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7CC8601" w14:textId="5FE840D0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124</w:t>
            </w:r>
          </w:p>
        </w:tc>
        <w:tc>
          <w:tcPr>
            <w:tcW w:w="1598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C3DAF08" w14:textId="0BD35FA8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7494</w:t>
            </w:r>
          </w:p>
        </w:tc>
        <w:tc>
          <w:tcPr>
            <w:tcW w:w="992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707124" w14:textId="4EC53DB1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108</w:t>
            </w:r>
          </w:p>
        </w:tc>
        <w:tc>
          <w:tcPr>
            <w:tcW w:w="127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5B14480" w14:textId="498EC6DF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867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9DB4D8" w14:textId="3DA917DE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480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92FB435" w14:textId="395AE161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63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214B44" w14:textId="041571FA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36514CD7" w14:textId="45F5BA1C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top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7FDA57A" w14:textId="1727E0AD" w:rsidR="00AC076C" w:rsidRPr="00ED12D8" w:rsidRDefault="00AC076C" w:rsidP="00AC076C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</w:tr>
      <w:tr w:rsidR="002B2DE1" w:rsidRPr="00554E50" w14:paraId="1A92E390" w14:textId="77777777" w:rsidTr="001A67C9">
        <w:tc>
          <w:tcPr>
            <w:tcW w:w="4131" w:type="dxa"/>
            <w:shd w:val="clear" w:color="000000" w:fill="FFFFFF"/>
            <w:vAlign w:val="center"/>
            <w:hideMark/>
          </w:tcPr>
          <w:p w14:paraId="19E70C3D" w14:textId="76111979" w:rsidR="00AC076C" w:rsidRPr="00ED12D8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4FCD4A6A" w14:textId="0B4D944E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179</w:t>
            </w:r>
          </w:p>
        </w:tc>
        <w:tc>
          <w:tcPr>
            <w:tcW w:w="922" w:type="dxa"/>
            <w:shd w:val="clear" w:color="000000" w:fill="FFFFFF"/>
            <w:vAlign w:val="center"/>
            <w:hideMark/>
          </w:tcPr>
          <w:p w14:paraId="11AC9E93" w14:textId="23AACAF4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39</w:t>
            </w:r>
          </w:p>
        </w:tc>
        <w:tc>
          <w:tcPr>
            <w:tcW w:w="1598" w:type="dxa"/>
            <w:shd w:val="clear" w:color="000000" w:fill="FFFFFF"/>
            <w:vAlign w:val="center"/>
            <w:hideMark/>
          </w:tcPr>
          <w:p w14:paraId="264C2D9E" w14:textId="1BB0EE68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7ED36D" w14:textId="1A0D1389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34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14:paraId="4381CBF2" w14:textId="2E2151F5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  <w:hideMark/>
          </w:tcPr>
          <w:p w14:paraId="6579EA77" w14:textId="12CCE677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  <w:hideMark/>
          </w:tcPr>
          <w:p w14:paraId="1124B21F" w14:textId="1F5D5818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  <w:hideMark/>
          </w:tcPr>
          <w:p w14:paraId="47D20F66" w14:textId="0E9B178E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14:paraId="60A5A879" w14:textId="212A63D7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14:paraId="4E3D23CA" w14:textId="5CF68346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2E0264E7" w14:textId="77777777" w:rsidTr="001A67C9">
        <w:tc>
          <w:tcPr>
            <w:tcW w:w="4131" w:type="dxa"/>
            <w:shd w:val="clear" w:color="000000" w:fill="FFFFFF"/>
            <w:vAlign w:val="center"/>
          </w:tcPr>
          <w:p w14:paraId="1030C35D" w14:textId="26E16F26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9C3752B" w14:textId="755DD54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A72B6CF" w14:textId="731004E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DDBE1EA" w14:textId="5C74877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776A91F" w14:textId="6536C48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E42DF4E" w14:textId="0AE0300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67D9365" w14:textId="040E862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A8C5E49" w14:textId="7F1C0F79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609F321" w14:textId="4BD09D7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6C1264F" w14:textId="2E487A3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AE77F10" w14:textId="71B534E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545BF8BB" w14:textId="77777777" w:rsidTr="001A67C9">
        <w:tc>
          <w:tcPr>
            <w:tcW w:w="4131" w:type="dxa"/>
            <w:shd w:val="clear" w:color="000000" w:fill="FFFFFF"/>
            <w:vAlign w:val="center"/>
          </w:tcPr>
          <w:p w14:paraId="2CE5AE76" w14:textId="6CD3F372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accompagnamento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262B5B8" w14:textId="263788C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FE206F2" w14:textId="32E6425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D31471C" w14:textId="6175613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81DBCF" w14:textId="42BADE3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EDA577C" w14:textId="0F93365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795B0E3B" w14:textId="6669DB6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53DD3A3" w14:textId="445A1CD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FECE4C4" w14:textId="5142FDA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E10F0CB" w14:textId="7E21EFD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AF2816C" w14:textId="2749F68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4308CEDF" w14:textId="77777777" w:rsidTr="001A67C9">
        <w:tc>
          <w:tcPr>
            <w:tcW w:w="4131" w:type="dxa"/>
            <w:shd w:val="clear" w:color="000000" w:fill="FFFFFF"/>
            <w:vAlign w:val="center"/>
          </w:tcPr>
          <w:p w14:paraId="6761F85F" w14:textId="5E1D0B4A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visite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4823791" w14:textId="0B2820B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191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29A9477" w14:textId="42C48DC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7F3E4416" w14:textId="6607FF5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176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2C6FC4E" w14:textId="04E3124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6C9ED90" w14:textId="51E6A78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BAB941D" w14:textId="2F22271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05DFE77" w14:textId="4929853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0F80494" w14:textId="476B7E2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5D48A70" w14:textId="1A3F1CB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5CFE172" w14:textId="055B55E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02543AD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3F50F9D" w14:textId="7A5C8099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2B64C245" w14:textId="281DC9F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37D8870" w14:textId="4E8F4C0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83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1E81372" w14:textId="2813D30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F3EBF54" w14:textId="714B501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77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53EB4DB" w14:textId="4899FD0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1AD305F" w14:textId="1C09DB7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6C2554E5" w14:textId="28913DD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F36D1B9" w14:textId="310B6CA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251892C8" w14:textId="4259FD5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AC3BDC6" w14:textId="6BB7F1A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1B6D6822" w14:textId="77777777" w:rsidTr="001A67C9">
        <w:tc>
          <w:tcPr>
            <w:tcW w:w="4131" w:type="dxa"/>
            <w:shd w:val="clear" w:color="000000" w:fill="FFFFFF"/>
            <w:vAlign w:val="center"/>
          </w:tcPr>
          <w:p w14:paraId="7461D86A" w14:textId="22AA4286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esami e procedure cliniche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1B9952D" w14:textId="00EFF23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61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479C8B1B" w14:textId="74CCCE0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24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5B9167A5" w14:textId="3D1FCAF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44217CE" w14:textId="31C0C72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26982523" w14:textId="708E1A6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5D56763" w14:textId="31D584E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56EC193B" w14:textId="39D3B14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A90C539" w14:textId="2F60978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EEAFEE9" w14:textId="2A34F56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78421D5D" w14:textId="542687D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4607F4EA" w14:textId="77777777" w:rsidTr="001A67C9">
        <w:tc>
          <w:tcPr>
            <w:tcW w:w="4131" w:type="dxa"/>
            <w:shd w:val="clear" w:color="000000" w:fill="FFFFFF"/>
            <w:vAlign w:val="center"/>
          </w:tcPr>
          <w:p w14:paraId="4F4090D4" w14:textId="588553ED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B0102DB" w14:textId="063AD4B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5983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0D796B3" w14:textId="6D58110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38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9BD36B5" w14:textId="3FDEBE7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5969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AE883F7" w14:textId="442E870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36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51B55C7" w14:textId="1EA3BE8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14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54B66BDD" w14:textId="37821D5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554DC71" w14:textId="0BA7D53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5399CF1D" w14:textId="02EF791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4EAB734F" w14:textId="1F741CF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2738D7F" w14:textId="251CCAE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0F8258A4" w14:textId="77777777" w:rsidTr="001A67C9">
        <w:tc>
          <w:tcPr>
            <w:tcW w:w="4131" w:type="dxa"/>
            <w:shd w:val="clear" w:color="000000" w:fill="FFFFFF"/>
            <w:vAlign w:val="center"/>
          </w:tcPr>
          <w:p w14:paraId="3A4B7C31" w14:textId="0668F4B5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psicoterapia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CE82CB4" w14:textId="72FA9DA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119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7207EB7A" w14:textId="735E51F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34E18B5A" w14:textId="0A3325F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111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BABC20D" w14:textId="65029B8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17405C12" w14:textId="62B0F32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7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1B18CEDF" w14:textId="1D4487D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1C4FA8F" w14:textId="02D5143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1CCD069C" w14:textId="229F49F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0834D2B" w14:textId="102E9A1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8340A77" w14:textId="4F9EB67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78814795" w14:textId="77777777" w:rsidTr="001A67C9">
        <w:tc>
          <w:tcPr>
            <w:tcW w:w="4131" w:type="dxa"/>
            <w:shd w:val="clear" w:color="000000" w:fill="FFFFFF"/>
            <w:vAlign w:val="center"/>
          </w:tcPr>
          <w:p w14:paraId="168F4F9E" w14:textId="740066BD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interventi psicosociali di gruppo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12EE112E" w14:textId="12EFA79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215CEB4" w14:textId="02422CE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9A7A3B0" w14:textId="7D8533F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F3F57AE" w14:textId="0A189B0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C135F4A" w14:textId="66A0D7D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6E3B72BF" w14:textId="1312972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79ADF38F" w14:textId="09B5065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21659DA0" w14:textId="276BBEAB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25CD386" w14:textId="6B84C5A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4E2B91B2" w14:textId="6430BAC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0ACCF3FC" w14:textId="77777777" w:rsidTr="001A67C9">
        <w:tc>
          <w:tcPr>
            <w:tcW w:w="4131" w:type="dxa"/>
            <w:shd w:val="clear" w:color="000000" w:fill="FFFFFF"/>
            <w:vAlign w:val="center"/>
          </w:tcPr>
          <w:p w14:paraId="12A40AE1" w14:textId="342DC3E2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test / interviste / scale di valutazione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3A421502" w14:textId="289760F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142CBB35" w14:textId="1515A50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3168CB1" w14:textId="7895E60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3200AC3" w14:textId="7660709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5F49B7F9" w14:textId="66064E48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A23C332" w14:textId="6CB4D89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390412AE" w14:textId="32204F3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6C4D7BEB" w14:textId="60B92D4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397D6FC" w14:textId="1E145E0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231F820D" w14:textId="742FA84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4C53A97F" w14:textId="77777777" w:rsidTr="001A67C9">
        <w:tc>
          <w:tcPr>
            <w:tcW w:w="4131" w:type="dxa"/>
            <w:shd w:val="clear" w:color="000000" w:fill="FFFFFF"/>
            <w:vAlign w:val="center"/>
          </w:tcPr>
          <w:p w14:paraId="73B8B40E" w14:textId="1D7DBB1C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di supporto generale al paziente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0FE06F0E" w14:textId="732A492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0112A34" w14:textId="7125F6D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1D8CD69F" w14:textId="32D0548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F126169" w14:textId="2D22D2B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F2FD635" w14:textId="1B9519B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293979A9" w14:textId="0112B63C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CFD0A09" w14:textId="1950E48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3276B33E" w14:textId="70B76E3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0EC71F4D" w14:textId="3D42AAD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8089548" w14:textId="7D21EB1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6A313D96" w14:textId="77777777" w:rsidTr="001A67C9">
        <w:tc>
          <w:tcPr>
            <w:tcW w:w="4131" w:type="dxa"/>
            <w:shd w:val="clear" w:color="000000" w:fill="FFFFFF"/>
            <w:vAlign w:val="center"/>
          </w:tcPr>
          <w:p w14:paraId="409A4BC5" w14:textId="5C25AB5E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7A59AE36" w14:textId="3419511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234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5D7D522A" w14:textId="1118D17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27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2BC5FB89" w14:textId="06613AB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54F8E49" w14:textId="2E0C153B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22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3812665B" w14:textId="68CBD2A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34ED70C0" w14:textId="6E02311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140B385D" w14:textId="7F7158F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D7E0D9F" w14:textId="2FAC57C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37DD4B54" w14:textId="3945319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3F9FA2B1" w14:textId="55B8CB1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68D8FCC1" w14:textId="77777777" w:rsidTr="001A67C9">
        <w:tc>
          <w:tcPr>
            <w:tcW w:w="4131" w:type="dxa"/>
            <w:shd w:val="clear" w:color="000000" w:fill="FFFFFF"/>
            <w:vAlign w:val="center"/>
          </w:tcPr>
          <w:p w14:paraId="0C8AFCC4" w14:textId="2D536501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4B0FA280" w14:textId="7356ADAE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47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31D9E44A" w14:textId="5F51CFA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0F17B1EB" w14:textId="6097A1EA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B113F58" w14:textId="342B77F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29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7FB7C491" w14:textId="02A5C5B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47FCF852" w14:textId="2C9E39B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4ECF2F30" w14:textId="4D1A266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7D5236A0" w14:textId="7F415D3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5606916F" w14:textId="09A11E16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55062C29" w14:textId="050BDA1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AC076C" w:rsidRPr="00554E50" w14:paraId="54E47B3D" w14:textId="77777777" w:rsidTr="001A67C9">
        <w:tc>
          <w:tcPr>
            <w:tcW w:w="4131" w:type="dxa"/>
            <w:shd w:val="clear" w:color="000000" w:fill="FFFFFF"/>
            <w:vAlign w:val="center"/>
          </w:tcPr>
          <w:p w14:paraId="2D66E3D2" w14:textId="32BA11ED" w:rsidR="00AC076C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141" w:type="dxa"/>
            <w:shd w:val="clear" w:color="000000" w:fill="FFFFFF"/>
            <w:vAlign w:val="center"/>
          </w:tcPr>
          <w:p w14:paraId="5F3EC5C1" w14:textId="274E70B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</w:t>
            </w:r>
          </w:p>
        </w:tc>
        <w:tc>
          <w:tcPr>
            <w:tcW w:w="922" w:type="dxa"/>
            <w:shd w:val="clear" w:color="000000" w:fill="FFFFFF"/>
            <w:vAlign w:val="center"/>
          </w:tcPr>
          <w:p w14:paraId="06356E7C" w14:textId="0746D821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598" w:type="dxa"/>
            <w:shd w:val="clear" w:color="000000" w:fill="FFFFFF"/>
            <w:vAlign w:val="center"/>
          </w:tcPr>
          <w:p w14:paraId="4ADC37B4" w14:textId="43DE0D94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D51D81E" w14:textId="38BBCB52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000000" w:fill="FFFFFF"/>
            <w:vAlign w:val="center"/>
          </w:tcPr>
          <w:p w14:paraId="47DCEE09" w14:textId="1773D97D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7" w:type="dxa"/>
            <w:shd w:val="clear" w:color="000000" w:fill="FFFFFF"/>
            <w:vAlign w:val="center"/>
          </w:tcPr>
          <w:p w14:paraId="01A4A1EB" w14:textId="526B5BF0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480" w:type="dxa"/>
            <w:shd w:val="clear" w:color="000000" w:fill="FFFFFF"/>
            <w:vAlign w:val="center"/>
          </w:tcPr>
          <w:p w14:paraId="23E47543" w14:textId="7BB2E39F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shd w:val="clear" w:color="000000" w:fill="FFFFFF"/>
            <w:vAlign w:val="center"/>
          </w:tcPr>
          <w:p w14:paraId="0E734A5C" w14:textId="18D33803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14:paraId="77F8612E" w14:textId="7A187845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shd w:val="clear" w:color="000000" w:fill="FFFFFF"/>
            <w:vAlign w:val="center"/>
          </w:tcPr>
          <w:p w14:paraId="0EB51B49" w14:textId="17CADD37" w:rsidR="00AC076C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  <w:tr w:rsidR="002B2DE1" w:rsidRPr="00554E50" w14:paraId="02E348AC" w14:textId="77777777" w:rsidTr="001A67C9">
        <w:tc>
          <w:tcPr>
            <w:tcW w:w="413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E1482CC" w14:textId="64076B24" w:rsidR="00AC076C" w:rsidRPr="00ED12D8" w:rsidRDefault="00AC076C" w:rsidP="00AC076C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mancato appuntamento</w:t>
            </w:r>
          </w:p>
        </w:tc>
        <w:tc>
          <w:tcPr>
            <w:tcW w:w="114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3EACE1B" w14:textId="7F944981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92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1F1E7B5" w14:textId="5E2916A5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598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852D503" w14:textId="3D7EC526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6CC287CA" w14:textId="0E43E32F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7DE036F5" w14:textId="0E7D32DD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1DA94879" w14:textId="64C8F0F9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24DF9FD" w14:textId="7EAC2BCA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63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047C22F3" w14:textId="09937C70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2955750F" w14:textId="3E2B0038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854" w:type="dxa"/>
            <w:tcBorders>
              <w:bottom w:val="single" w:sz="12" w:space="0" w:color="C0504D" w:themeColor="accent2"/>
            </w:tcBorders>
            <w:shd w:val="clear" w:color="000000" w:fill="FFFFFF"/>
            <w:vAlign w:val="center"/>
            <w:hideMark/>
          </w:tcPr>
          <w:p w14:paraId="4E78946F" w14:textId="25C87982" w:rsidR="00AC076C" w:rsidRPr="00ED12D8" w:rsidRDefault="00AC076C" w:rsidP="00AC076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</w:tr>
    </w:tbl>
    <w:p w14:paraId="64679E49" w14:textId="05092BBB" w:rsidR="005B4DDF" w:rsidRDefault="005B4DDF" w:rsidP="005B4DDF">
      <w:pPr>
        <w:pStyle w:val="segue"/>
      </w:pPr>
    </w:p>
    <w:p w14:paraId="556F2864" w14:textId="49FF78C9" w:rsidR="00BD40D0" w:rsidRDefault="005B4DDF" w:rsidP="00223B16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48BDD7A" w14:textId="279CC6F2" w:rsidR="000833B9" w:rsidRDefault="000833B9" w:rsidP="000833B9">
      <w:pPr>
        <w:pStyle w:val="capitolo"/>
      </w:pPr>
      <w:bookmarkStart w:id="32" w:name="_Toc83285294"/>
      <w:r>
        <w:lastRenderedPageBreak/>
        <w:t xml:space="preserve">ALLEGATO 5. </w:t>
      </w:r>
      <w:r w:rsidR="00F0019A" w:rsidRPr="00F0019A">
        <w:rPr>
          <w:caps w:val="0"/>
        </w:rPr>
        <w:t>Utenza e Prestazioni singole sedi del Privato Sociale Accreditato. Lazio 2020</w:t>
      </w:r>
      <w:bookmarkEnd w:id="32"/>
    </w:p>
    <w:p w14:paraId="29BE8B49" w14:textId="5F064A30" w:rsidR="00C64C5B" w:rsidRDefault="000833B9" w:rsidP="0026639C">
      <w:pPr>
        <w:pStyle w:val="titolotabelle"/>
      </w:pPr>
      <w:bookmarkStart w:id="33" w:name="_Toc83285295"/>
      <w:r w:rsidRPr="007F01DA"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</w:r>
      <w:r w:rsidR="005A6209" w:rsidRPr="005A6209">
        <w:t>Utenza e prestazioni Centri Residenziali Terapeutici Riabilitativi Lazio 2020</w:t>
      </w:r>
      <w:bookmarkEnd w:id="33"/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0F117A66" w14:textId="77777777" w:rsidTr="00452AD6">
        <w:tc>
          <w:tcPr>
            <w:tcW w:w="5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F7128A" w14:textId="7F5A5BC4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CB46F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Totale Centri Residenziali Terapeutici Riabilitativi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8F2FA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23AA4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49324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1998C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06770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4E256C56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9164A3" w14:textId="4C09B99B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0CE82E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81A366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66701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1E651A8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D7822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AA0B2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79EAD2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32617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D1F0A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09985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707534" w:rsidRPr="00C93379" w14:paraId="12D391D3" w14:textId="77777777" w:rsidTr="00CB46F3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0453" w14:textId="52367F5D" w:rsidR="00707534" w:rsidRPr="00C93379" w:rsidRDefault="00707534" w:rsidP="00707534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98E7" w14:textId="7A9B2141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16320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AAF5" w14:textId="3C84373A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315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7F6E" w14:textId="4ACCD124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14835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4D57" w14:textId="04A918FD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ED27" w14:textId="67A1A4A0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5837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D640" w14:textId="02AAF4D3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0A00" w14:textId="677BCFC2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770B" w14:textId="4D192471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EC10F" w14:textId="530DBF00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10AAD" w14:textId="37C428C6" w:rsidR="00707534" w:rsidRPr="00C93379" w:rsidRDefault="00707534" w:rsidP="0070753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707534" w:rsidRPr="00C93379" w14:paraId="76FD6C5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129C" w14:textId="39A16A5D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C509" w14:textId="6CE81F7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C65A" w14:textId="28D3A0E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73F7" w14:textId="2995C42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9B94" w14:textId="2AE5140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563A" w14:textId="3ACFAD8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EAA1" w14:textId="0E5B419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EA1F" w14:textId="4EC1120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739C" w14:textId="3867608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2B65" w14:textId="1897666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A81E" w14:textId="4D87368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38389FE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9049" w14:textId="0719B71E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2765" w14:textId="14883F4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36AB" w14:textId="12C6BE3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0407" w14:textId="343916D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F6C71" w14:textId="492FA6E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F41C" w14:textId="2B9E38C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8D78" w14:textId="3085211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41062" w14:textId="632D842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46A2" w14:textId="153BF7D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962F" w14:textId="6C0F265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6109" w14:textId="0C5DA26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485B547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BA168" w14:textId="690CEE7B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04F9" w14:textId="369183B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79767" w14:textId="1FCF03E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8272D" w14:textId="7AB9CFA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E49B" w14:textId="3D0E425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5E082" w14:textId="6DCD234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98AA" w14:textId="31BC03B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AFDD" w14:textId="028DC53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7FBC" w14:textId="1F35C68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2FF4" w14:textId="58788C3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899F" w14:textId="6470EEC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140E42A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C39A" w14:textId="143AAE97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F1BF" w14:textId="3ED54F2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6D72C" w14:textId="28A22B9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81F6" w14:textId="59EFDF8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B8A94" w14:textId="21E0078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278C" w14:textId="27976AD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9E480" w14:textId="19FC447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D6A5" w14:textId="0B14BE5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511B" w14:textId="022DB43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6587E" w14:textId="4B2F933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B1E4" w14:textId="0264817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035FF921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F8AA" w14:textId="5A886FD8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3101" w14:textId="5346AC1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C364" w14:textId="351BC6E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9D82" w14:textId="1911166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2479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F5752" w14:textId="59E782A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CF7E" w14:textId="23C2CA9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BB0F" w14:textId="2AB0A8B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27AF" w14:textId="3811D40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3A85" w14:textId="77493B4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AC0E7" w14:textId="5309E1C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4DC9" w14:textId="54511E5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41F1876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2A0D" w14:textId="5B2C81CD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FE00" w14:textId="266A4C5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3891" w14:textId="099F4BE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E219" w14:textId="28A7B26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C79A" w14:textId="53C8F83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35B7" w14:textId="3C010F1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6DFE" w14:textId="66D849F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922C" w14:textId="2A957CD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8737" w14:textId="6AC6F97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60BBF" w14:textId="01B72C5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4BCC" w14:textId="23E39E1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07D39921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7B3F" w14:textId="1415E6BF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vaccini*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1C7F" w14:textId="273F3A3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EA3D" w14:textId="6E5EE9F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DF2F" w14:textId="0CCD55F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CA51" w14:textId="6ACBB78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60C4" w14:textId="09EA5FD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02CA" w14:textId="45C907B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D315" w14:textId="11629C9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BFC" w14:textId="3CA6E9B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4497" w14:textId="013641C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5117" w14:textId="7273DEA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1D230A0D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3C30" w14:textId="0298694B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D5EE" w14:textId="67E37DC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D2CB" w14:textId="21CDCE9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8C97" w14:textId="094C985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4457" w14:textId="7776A93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7C05" w14:textId="1698D7B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FB16B" w14:textId="5C1D275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3B66" w14:textId="282E972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96B1" w14:textId="57EAD6F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C796" w14:textId="1F80919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A3AD" w14:textId="38EB1F4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00E384B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6545" w14:textId="429AC047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EC05" w14:textId="378B236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617F" w14:textId="1FCBEAA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0B45" w14:textId="1CF4423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73081" w14:textId="7F889FF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CA7EB" w14:textId="26CF7E8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C127" w14:textId="753B323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ECC0" w14:textId="7C56B49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F7E0F" w14:textId="4858484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C61D" w14:textId="106670D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1701" w14:textId="16FE1F2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707534" w:rsidRPr="00C93379" w14:paraId="40D30D0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23FE" w14:textId="1F54D55C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C9401" w14:textId="0CF21A1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A958" w14:textId="362C391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4EEE" w14:textId="15A4B85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B3E7" w14:textId="1E4C83E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5FED" w14:textId="0738A40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CF5D" w14:textId="792C536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91730" w14:textId="2031096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B59EB" w14:textId="54AC55F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38CE" w14:textId="5C89209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05A9" w14:textId="77B1899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39348C7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7CC09" w14:textId="6292A53E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7731" w14:textId="0058581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91CE" w14:textId="20A05EA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612E" w14:textId="2944D7C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F748" w14:textId="000DD1D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4945" w14:textId="326B0F2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893CF" w14:textId="0EF443E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B71CB" w14:textId="6AC97B0D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73DA" w14:textId="04AD514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5CD1" w14:textId="156CB98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A9FA" w14:textId="22B7E3A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75F66BA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ED32" w14:textId="05F07415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473B4" w14:textId="06A598E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78061" w14:textId="66A50A4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E7B9" w14:textId="65CADC6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7FEB" w14:textId="5AA9757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40CD" w14:textId="071E7DB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4B78F" w14:textId="3A5E200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E6E8" w14:textId="45D27D6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112CC" w14:textId="515F46B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DEA5" w14:textId="3F3410C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452B" w14:textId="4BDF97A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68C439F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7270" w14:textId="5EF2C38B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FB25" w14:textId="3C9BE4C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86B8" w14:textId="43E13A3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173D" w14:textId="456D75A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4332" w14:textId="4F6193C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AC4F" w14:textId="55BCF95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C0FB0" w14:textId="18552BB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2CD98" w14:textId="2C50B91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2766" w14:textId="33A6030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2C1A" w14:textId="30EB01C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B630" w14:textId="1114923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3B42742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5DA0" w14:textId="31B09848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9E3D" w14:textId="41BDAD1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5F34" w14:textId="17D07F9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12DF3" w14:textId="2A4D89B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97E0" w14:textId="7722473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22A1" w14:textId="16CB21B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1B15" w14:textId="4B380E3C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7CEFD" w14:textId="1374169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C25D" w14:textId="24CB59D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2666" w14:textId="6C9245F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3153C" w14:textId="2373BA1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305370A3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62B3" w14:textId="5D368BE9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2D9D" w14:textId="3C62997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CFE8" w14:textId="4A1BC3B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B207" w14:textId="1C9A1EB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799A" w14:textId="1118450B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F897" w14:textId="641443E9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8535" w14:textId="1A83A39E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1F9E" w14:textId="7B124126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B051" w14:textId="4F17AE2F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C494" w14:textId="4C693384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4199" w14:textId="044B640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707534" w:rsidRPr="00C93379" w14:paraId="64D5BA05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DFD4" w14:textId="7439F1AA" w:rsidR="00707534" w:rsidRPr="00C93379" w:rsidRDefault="00707534" w:rsidP="0070753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8DDA" w14:textId="02C3FD31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A2C2" w14:textId="0A9825E3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E004" w14:textId="2986DDD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D6BE" w14:textId="1A5355F8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EFF8" w14:textId="010B83E5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D8BB" w14:textId="02D0751A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5D65" w14:textId="4EB5EA42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AEE7" w14:textId="01182D7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AB23" w14:textId="45DD2BD7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121AC" w14:textId="64498C60" w:rsidR="00707534" w:rsidRPr="00C93379" w:rsidRDefault="00707534" w:rsidP="00707534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7385C21" w14:textId="77777777" w:rsidR="00CB46F3" w:rsidRDefault="00CB46F3" w:rsidP="00CB46F3">
      <w:pPr>
        <w:pStyle w:val="segue"/>
      </w:pPr>
      <w:r>
        <w:t>segue</w:t>
      </w:r>
    </w:p>
    <w:p w14:paraId="2833352B" w14:textId="77777777" w:rsidR="00CB46F3" w:rsidRDefault="00CB46F3" w:rsidP="00CB46F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F8B863E" w14:textId="7BF258D0" w:rsidR="00CB46F3" w:rsidRDefault="00CB46F3" w:rsidP="0026639C">
      <w:pPr>
        <w:pStyle w:val="continua"/>
      </w:pPr>
      <w:r w:rsidRPr="007F01DA">
        <w:lastRenderedPageBreak/>
        <w:t xml:space="preserve">Allegato </w:t>
      </w:r>
      <w:r w:rsidR="00EB42B1"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4F6476AE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4E3970" w14:textId="140E71BE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Giacomo Cusmano: Offside</w:t>
            </w:r>
          </w:p>
        </w:tc>
        <w:tc>
          <w:tcPr>
            <w:tcW w:w="191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FE85E9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63F7D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26BAE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DE2A88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1276C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46F70367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29D3BE" w14:textId="7BDDF84F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ACF46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288E66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EBB26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26E61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56CD2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0A7E6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A133A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46700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544431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CD8F1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825E66" w:rsidRPr="00C93379" w14:paraId="28B39519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5A1E" w14:textId="37A8AB2F" w:rsidR="00825E66" w:rsidRPr="00C93379" w:rsidRDefault="00825E66" w:rsidP="00825E66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E040" w14:textId="3214AF05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1170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EFA8" w14:textId="1A966DB7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FC57" w14:textId="336E4D13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1103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5645" w14:textId="0877414B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658A" w14:textId="3022637E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515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33C1F" w14:textId="349878D3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34B3" w14:textId="74B3CDFE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7CCA" w14:textId="5FB6EB59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08FB" w14:textId="629FC56F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567B" w14:textId="34C32E0B" w:rsidR="00825E66" w:rsidRPr="00C93379" w:rsidRDefault="00825E66" w:rsidP="00825E6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42AF344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AB3D" w14:textId="6B4169C9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FDC2" w14:textId="386AEE2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B09B" w14:textId="301B6C2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D579" w14:textId="5B744B0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0280C" w14:textId="45AE28F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2AD3" w14:textId="1667538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D205" w14:textId="7DCDADE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DCD6" w14:textId="3E1BFC9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E179" w14:textId="4E8A807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AFBB" w14:textId="752769B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D6B6E" w14:textId="0A84E06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6EF2F4E1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54F0C" w14:textId="2C5E4DA1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7598" w14:textId="594334D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3A30" w14:textId="0EEC713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018E" w14:textId="480CF30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36E51" w14:textId="441E7B1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E913" w14:textId="3637DCA1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95AF7" w14:textId="678A3A95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38022" w14:textId="51AFB45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805B" w14:textId="7C24FDF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3DB07" w14:textId="59E506F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8FAE" w14:textId="263CED6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1F304F05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94070" w14:textId="123DA414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0DAF" w14:textId="7338EA6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BDC4D" w14:textId="4932218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34D6" w14:textId="7FD72CB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DECB" w14:textId="0B23128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DE8C" w14:textId="6EEA223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81AC" w14:textId="3BAAD2A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AAC" w14:textId="10E8571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823F" w14:textId="2716F2B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9BF5" w14:textId="07022B8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BD27" w14:textId="24CAD75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09C204F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4218" w14:textId="6E3CEF59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4CF1" w14:textId="334EF1B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7232" w14:textId="68596CD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CE4A" w14:textId="60003D2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DCD3" w14:textId="20696F7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72E0" w14:textId="0B9CD10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EE9D" w14:textId="3C38AB71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E4F6" w14:textId="15EF162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888BB" w14:textId="77A2DE3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6631" w14:textId="6F6E189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5419" w14:textId="15C67CB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65A9421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84CA" w14:textId="7CFCADF2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2129" w14:textId="0C45E3FF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EB65" w14:textId="226696D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6892A" w14:textId="6B4DC08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D351" w14:textId="215BD97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BA12" w14:textId="559C08E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10E5" w14:textId="50EAD69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D830" w14:textId="617510C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8FB8" w14:textId="38627EF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4E00" w14:textId="022410B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2CC4" w14:textId="41A6BC85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31DDD6D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E22B" w14:textId="3A55EBBE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4A7C" w14:textId="29AADB7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6018" w14:textId="56376D1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6BE2" w14:textId="24BC3CAF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19DFC" w14:textId="57438DA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A112" w14:textId="596BE56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DED2" w14:textId="4C77286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E95D" w14:textId="167CAE7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A9523" w14:textId="218B60B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3F65" w14:textId="4B84967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042D" w14:textId="1D2EC46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20A7146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7BB31" w14:textId="333753E2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0C69" w14:textId="661614B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E82A" w14:textId="4534DED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9329" w14:textId="488DC1E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680F" w14:textId="137FB01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CAF6" w14:textId="3A15656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0C17" w14:textId="796C9580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CE8E" w14:textId="66B24C5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15B1" w14:textId="65BB5DB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2E19" w14:textId="7726064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463C" w14:textId="3257B5C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7BDF1C9D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C4DB" w14:textId="2C2F2912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CEB1" w14:textId="560C5C7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1A91" w14:textId="62B36A41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0457" w14:textId="582D99A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6B60" w14:textId="4E8D029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B1FAF" w14:textId="7FB9497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B664C" w14:textId="75F7181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56D7" w14:textId="384500C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38DD" w14:textId="0DAF5C4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706B" w14:textId="68A06F66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F95B6" w14:textId="0F6849C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6D199F56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A766" w14:textId="783AFBFC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D157" w14:textId="3830EF4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D5E9" w14:textId="003C7B7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4DA6" w14:textId="1987033F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927A" w14:textId="34F1DFB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1C7F" w14:textId="637F08B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2D99" w14:textId="694A0E0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0AFE" w14:textId="5166A9F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85E5" w14:textId="1A3D553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70F1" w14:textId="036A4BE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A3B7" w14:textId="7F95E46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5AA8B9A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289D3" w14:textId="04772DB9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268F" w14:textId="07DAD11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4405" w14:textId="60883F3E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04843" w14:textId="1FBAB849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10105" w14:textId="01C0E80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C5A8" w14:textId="0194D78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7148" w14:textId="4E515356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BA4A" w14:textId="3C1FB9B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6846" w14:textId="1709B39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1289" w14:textId="030613B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C1B9" w14:textId="06673BA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0D9634DD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7D7B" w14:textId="77F643E1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944D" w14:textId="66A96AC8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25CA" w14:textId="1C9E5597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C8BB9" w14:textId="00CE8925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3424" w14:textId="7ACEC5FA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20D57" w14:textId="09B565F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884A" w14:textId="262DFA45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755DF" w14:textId="52B84EDC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47CB" w14:textId="01EEA9AD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1348" w14:textId="7F938F25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9782" w14:textId="7E990A2F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25E66" w:rsidRPr="00C93379" w14:paraId="01996AEE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B41F" w14:textId="43333279" w:rsidR="00825E66" w:rsidRPr="00C93379" w:rsidRDefault="00825E66" w:rsidP="00825E66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C488" w14:textId="6D9F5FB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62E1" w14:textId="7B2469A2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4AE6" w14:textId="66595CC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2862" w14:textId="3419296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EE61" w14:textId="232EC98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AA40" w14:textId="6E3AB4D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16C4" w14:textId="75D636C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94A4D" w14:textId="2F155EEB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316F" w14:textId="7E240573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3168" w14:textId="4EA6ADD4" w:rsidR="00825E66" w:rsidRPr="00C93379" w:rsidRDefault="00825E66" w:rsidP="00825E66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C76F019" w14:textId="77777777" w:rsidR="00EB42B1" w:rsidRDefault="00EB42B1" w:rsidP="00EB42B1">
      <w:pPr>
        <w:pStyle w:val="segue"/>
      </w:pPr>
      <w:r>
        <w:t>segue</w:t>
      </w:r>
    </w:p>
    <w:p w14:paraId="59E5E0F9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2F48DE4" w14:textId="037530F5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3764F8E8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A7E195" w14:textId="386D6DF9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Giacomo Cusmano: Cusmano</w:t>
            </w:r>
          </w:p>
        </w:tc>
        <w:tc>
          <w:tcPr>
            <w:tcW w:w="191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86090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14B57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81ABD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A9E6E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0C855C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1ED3C693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ADB812" w14:textId="6028D10A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7B519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F52F5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827277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2256C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66DF02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86591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13DF6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6F5B5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103DB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1DAF1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983E15" w:rsidRPr="00C93379" w14:paraId="6E7CCCFA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C37A" w14:textId="7209A622" w:rsidR="00983E15" w:rsidRPr="00C93379" w:rsidRDefault="00983E15" w:rsidP="00983E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037F" w14:textId="23800619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3538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19B8" w14:textId="3F1CDE12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65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F87FA" w14:textId="3C5EE44A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3044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5D61" w14:textId="132A098B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59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5117" w14:textId="3D944CAC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866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CD1F" w14:textId="3A790FD6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2283" w14:textId="20DABBC4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C5FF" w14:textId="08BE55A8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8946" w14:textId="65C47056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20C4" w14:textId="46DCDC4D" w:rsidR="00983E15" w:rsidRPr="00C93379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7128F03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0817D" w14:textId="6646FEFA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7D31" w14:textId="2EE9938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800A" w14:textId="7064CD3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E52A" w14:textId="4B48E84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B3475" w14:textId="260A28E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28D3" w14:textId="6877ED9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EE19" w14:textId="413A52E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0332" w14:textId="5062251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869AF" w14:textId="02AEBDA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3438" w14:textId="20A851B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136C" w14:textId="3EF7E66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07FAF53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9A51" w14:textId="240CA6D0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E693" w14:textId="00A2301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6460" w14:textId="02C8E80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A1F2" w14:textId="2F26676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B068" w14:textId="38FE53F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6A69" w14:textId="32AD9B2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15CF" w14:textId="6B171A7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93F9" w14:textId="294EB5B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6EFB" w14:textId="6A51829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5D84" w14:textId="78160E5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4B9E" w14:textId="646D63D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19314FE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32E5" w14:textId="3A99257E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54F4" w14:textId="5A0A888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05B6" w14:textId="71B535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CE56" w14:textId="1ECB1FA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B46E" w14:textId="3E8031F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84C0" w14:textId="0EC9214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9AB6" w14:textId="142D893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0ED3E" w14:textId="4B76B39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350D" w14:textId="3A10681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D8D0" w14:textId="27870D1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7A08" w14:textId="6AF8FB1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5E28932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70AB" w14:textId="1C430D6F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60D7D" w14:textId="367E3FD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452E" w14:textId="023E004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AEE93" w14:textId="12D68B6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305A" w14:textId="0B36FE4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DA50" w14:textId="72F323D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254D" w14:textId="3E1883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C6BA" w14:textId="17544BD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998C" w14:textId="44F64D7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70BD" w14:textId="7436778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FD8A" w14:textId="1024B47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5BC4E58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9728" w14:textId="1B5F0098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B385" w14:textId="5BC94FD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D4EC" w14:textId="2D2FF1E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5940" w14:textId="202B4F6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86DE" w14:textId="6CB3DFB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0B7A9" w14:textId="62D71F9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8D0A" w14:textId="267B543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666B" w14:textId="23AE61A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C9AD" w14:textId="3ED9832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AB2B" w14:textId="41A8A0A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68BD" w14:textId="00BFA2E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7D76DBE2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BE0A" w14:textId="5AD38BAB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4B3F" w14:textId="63EF437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B598B" w14:textId="29937BA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72965" w14:textId="4147414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0A4B" w14:textId="5C04FCE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A9CE" w14:textId="6E9C732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ED0C" w14:textId="6D63224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BB74" w14:textId="7CECDF6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1FAA" w14:textId="7811BF8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A462" w14:textId="39DBD2F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12575" w14:textId="3E4175D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6C1548F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59E6" w14:textId="409C0515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9C82" w14:textId="747AE2F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D36F" w14:textId="2140451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299C" w14:textId="6F56FE1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08D0" w14:textId="195C6E2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ABD73" w14:textId="6F5FAE2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2ACDD" w14:textId="2717478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E5ABA" w14:textId="5775B25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4D24" w14:textId="474CE38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2C91" w14:textId="206A614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987A2" w14:textId="5282D84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2AD46DC6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7470" w14:textId="71C6B1B9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B9E5E" w14:textId="14BBF91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4008" w14:textId="32F812B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0627B" w14:textId="07185A8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A78F" w14:textId="1DC5132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C622" w14:textId="2B1087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DBCB" w14:textId="42A737F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A90E" w14:textId="09FD598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3B4E" w14:textId="11B4DEA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E22C" w14:textId="3E29BC2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CB9" w14:textId="73B29B9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7882998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4133B" w14:textId="12A0D11F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9128" w14:textId="504A707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7364" w14:textId="1FF58A1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27E39" w14:textId="2168CD5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21B5" w14:textId="312DBBF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F4CC" w14:textId="73313D7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9F9FE" w14:textId="4059E63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74D7" w14:textId="35584B3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47B5" w14:textId="19A3EB7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97EF" w14:textId="6C7E883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F99F8" w14:textId="36E37EF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5B87125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C629" w14:textId="542CDDB5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FD98" w14:textId="034ED8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7CE0" w14:textId="7AE3822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49E2" w14:textId="144119E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38E6" w14:textId="2F62A46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8236" w14:textId="6F0C5D6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FD01" w14:textId="0E12BA0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C95C" w14:textId="13FEC0D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9887" w14:textId="19609C8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3F2B" w14:textId="72E96B4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B4372" w14:textId="6CCE4A1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20D10135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F6E8" w14:textId="3A2FD1BB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0CAE" w14:textId="72E4DCE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465A" w14:textId="5EBD641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CE0D" w14:textId="4D8A96D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9D05" w14:textId="580BABA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898E" w14:textId="598DD39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E406" w14:textId="0DC3C65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B968" w14:textId="715A8AE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B51B" w14:textId="624D406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9D0E" w14:textId="300ECBD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1089" w14:textId="5FD66E1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233AA55C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12E4" w14:textId="1D7B6682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76FD" w14:textId="185BE5D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B0A9" w14:textId="1F14B61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1AAF" w14:textId="4DD91A3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9CDF" w14:textId="4DD06AD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BCB3" w14:textId="1338640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06E0" w14:textId="2A5C777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C19A" w14:textId="596BB81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DFF1A" w14:textId="6BCE186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26DD" w14:textId="798EBB3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E2BF" w14:textId="054C567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0D2B6276" w14:textId="77777777" w:rsidR="00EB42B1" w:rsidRDefault="00EB42B1" w:rsidP="00EB42B1">
      <w:pPr>
        <w:pStyle w:val="segue"/>
      </w:pPr>
      <w:r>
        <w:t>segue</w:t>
      </w:r>
    </w:p>
    <w:p w14:paraId="546CF5F9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32538A1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21DDA8DA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E68A73" w14:textId="43FB49A2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C. T. R. </w:t>
            </w:r>
            <w:proofErr w:type="spellStart"/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Dianova</w:t>
            </w:r>
            <w:proofErr w:type="spellEnd"/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: Palombara Sabina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5A10F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493CC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AE6E7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AD1D8E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79E1F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48625191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A385EA" w14:textId="2C004307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55503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F3A25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A7418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8925F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A834E39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5CCF8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923A6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D7120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DC632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D48E4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983E15" w:rsidRPr="00EB42B1" w14:paraId="18C1AF83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0E8C" w14:textId="532CFF38" w:rsidR="00983E15" w:rsidRPr="00EB42B1" w:rsidRDefault="00983E15" w:rsidP="00983E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201F" w14:textId="6481CC9C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3773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2A7D" w14:textId="4C47BEAB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E688" w14:textId="4E7092DF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3170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E99E" w14:textId="79D64C24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0FC5" w14:textId="3BB2607A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2054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A2FA" w14:textId="44980DDA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32351" w14:textId="0AC6E2AA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EB3BE" w14:textId="09F18E00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4747" w14:textId="69003127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507" w14:textId="5E6E80AD" w:rsidR="00983E15" w:rsidRPr="00EB42B1" w:rsidRDefault="00983E15" w:rsidP="00983E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1449EB7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F2B4" w14:textId="778C89F0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D37C" w14:textId="12A5213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0BB3" w14:textId="145C1C1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88B9" w14:textId="61569CE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11FA" w14:textId="73B8D1E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7C76" w14:textId="4DBEAD7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79022" w14:textId="57783AA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15D52" w14:textId="6986526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B4BB" w14:textId="73E194E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4EA4" w14:textId="58C3AB9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A1D9" w14:textId="1D81F82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2DEC6DE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ABDE" w14:textId="4690F2F5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49D9" w14:textId="50489F2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00BE" w14:textId="12E4967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5D0D" w14:textId="1F6551D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2A85F" w14:textId="7274725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0686" w14:textId="4682EF3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1D7F" w14:textId="001DDE8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4A4E" w14:textId="18A615F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82E1" w14:textId="1FA598D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C4D5" w14:textId="35DB384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0A13" w14:textId="7770D76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6414F192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A33D" w14:textId="4E01C303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5752" w14:textId="7460B3B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9770" w14:textId="3809008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9BCD" w14:textId="799C829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C18B" w14:textId="5849B63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C292" w14:textId="4479476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230B" w14:textId="7A47BED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44C31" w14:textId="6EC6138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BC8F" w14:textId="5D75BF5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7BBC" w14:textId="37EAAFD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C791" w14:textId="5A0799C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33E97DF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5D76" w14:textId="4C2A323E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2F29" w14:textId="7D77D83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3A0C" w14:textId="53728A4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A578" w14:textId="7668856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AE87" w14:textId="25C827E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6B41" w14:textId="743C129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59FC" w14:textId="46B1C5C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C2F5" w14:textId="1EA2C6B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0381" w14:textId="13885F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51ED1" w14:textId="5D9E038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FF2E" w14:textId="6475A99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5FCA3B31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9F08" w14:textId="7AF7F70D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EC1E3" w14:textId="0F1A68E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DBFB" w14:textId="6F669C7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2710" w14:textId="0596F99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8CD2" w14:textId="2C98CDC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1F72" w14:textId="261EBAB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1303" w14:textId="580642A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0F38" w14:textId="0B293F9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8281" w14:textId="491381C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5A51" w14:textId="2BD125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ABE4" w14:textId="732707C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0E35A3E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C02F" w14:textId="674556E7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2AECD" w14:textId="7C8405A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E5B0" w14:textId="09232BF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441E" w14:textId="01E6E48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E8B2" w14:textId="0151EDC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DE89" w14:textId="1AB92D0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20DB" w14:textId="4CEABC8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71C4" w14:textId="7B914B2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1784" w14:textId="590935C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D5FB" w14:textId="05FBC4A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CC68" w14:textId="7749E42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5D58C77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7A9C" w14:textId="2BC1231F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7428" w14:textId="13D6224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194C" w14:textId="51F8435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2843" w14:textId="7174EC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8042" w14:textId="0038E56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34FB9" w14:textId="08896D7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4DB0" w14:textId="7012BE8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3ED6" w14:textId="195BAC7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9926" w14:textId="0E3F517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EE97" w14:textId="65B4B68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B0201" w14:textId="749E92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61ECC38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8F7AC" w14:textId="1EB8BA05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5A59" w14:textId="353ACD7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F282" w14:textId="412DC94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2776" w14:textId="02AA49E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C996" w14:textId="3B96805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452AA" w14:textId="5676CD3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0F10" w14:textId="3870D37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A157" w14:textId="2B867D6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8036" w14:textId="5ED859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9041" w14:textId="2520EE8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D22C" w14:textId="786871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4FCD337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67227" w14:textId="75BD9F11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2706" w14:textId="4C4A568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D764" w14:textId="622054C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D25F" w14:textId="14B48ED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56572" w14:textId="1970B2B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A592" w14:textId="13AD59B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C61A" w14:textId="34EEC54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BB24" w14:textId="4574FCDD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56345" w14:textId="36F962A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E060A" w14:textId="563FD50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A7B69" w14:textId="6A87C12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7F594C2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A77C" w14:textId="29456056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F852" w14:textId="036B905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2513" w14:textId="5001DBD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2817" w14:textId="688F650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BA45" w14:textId="6DF5886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2C095" w14:textId="3E511576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F3F6" w14:textId="7027329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60A6C" w14:textId="326B280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93D9" w14:textId="6C37EDD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B1A9" w14:textId="5A1F0A6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ABAF" w14:textId="31D2CA9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1D271BA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B1B2" w14:textId="111F0005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AEA4" w14:textId="4138E35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8D29" w14:textId="06A83EB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57F4" w14:textId="2A893793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016F" w14:textId="600C0D5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D857" w14:textId="772E307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535A" w14:textId="5DE88EA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840D" w14:textId="4EA24B4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D731" w14:textId="69F1ED2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3EEE" w14:textId="4ED206B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1F8EB" w14:textId="6F1A2B2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19DCF55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3E6F" w14:textId="3F877740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82886" w14:textId="75349484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94C9" w14:textId="13ED724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E9BE" w14:textId="40D920A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E847" w14:textId="02C8816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C5DC" w14:textId="09F4DD70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C4923" w14:textId="53676DB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90BE" w14:textId="306CE7E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985F" w14:textId="5653689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5C0F" w14:textId="306281B5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ACDA" w14:textId="588A6C8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66D3EAB4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1C1E" w14:textId="5AD8286B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7B00" w14:textId="03A1C98E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6925" w14:textId="439F5CC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887C" w14:textId="3FE9C37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C0EE" w14:textId="4B195CD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75A07" w14:textId="166EAFC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AA37" w14:textId="3479C9E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DA92" w14:textId="34708C2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DDAA" w14:textId="4EF7A53C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BFA9" w14:textId="224B0F5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9AECF" w14:textId="613C83A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83E15" w:rsidRPr="00C93379" w14:paraId="1552E1F9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DB5F" w14:textId="0CACF8E2" w:rsidR="00983E15" w:rsidRPr="00C93379" w:rsidRDefault="00983E15" w:rsidP="00983E1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BF81" w14:textId="13E1DFC9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925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2723C" w14:textId="148772CB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2E61" w14:textId="0DBF0BA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1D1F" w14:textId="21EB13C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1EF4" w14:textId="2BE9C30F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57AD" w14:textId="3644812A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43F1" w14:textId="34EB5D61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E41F4" w14:textId="351070A2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4F977" w14:textId="54E54007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438B" w14:textId="275D5158" w:rsidR="00983E15" w:rsidRPr="00C93379" w:rsidRDefault="00983E15" w:rsidP="00983E1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25A44816" w14:textId="77777777" w:rsidR="00EB42B1" w:rsidRDefault="00EB42B1" w:rsidP="00EB42B1">
      <w:pPr>
        <w:pStyle w:val="segue"/>
      </w:pPr>
      <w:r>
        <w:t>segue</w:t>
      </w:r>
    </w:p>
    <w:p w14:paraId="2A6E3841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170DB4B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00BF26EA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7B3C2F6" w14:textId="0B5F4804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CEIS Don Mario Picchi: C.T.R. Santa Maria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4B0D5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4CD5C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B2B63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065F2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7C89C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2A904CBB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4488E5" w14:textId="0D6693DD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44814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2035B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B8AA49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69640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2FFCA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FD23E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584C5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744D7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1CB9A4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AE97DE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A7027B" w:rsidRPr="00EB42B1" w14:paraId="693796FD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C69C9" w14:textId="759CC15D" w:rsidR="00A7027B" w:rsidRPr="00EB42B1" w:rsidRDefault="00A7027B" w:rsidP="00A7027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34BA4" w14:textId="04BE3AF8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4210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9A3B9" w14:textId="53722341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50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E58C" w14:textId="31E3ED4E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3891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F0B8" w14:textId="5BC3EE64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99E8" w14:textId="5C23B7EC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1608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45C09" w14:textId="62302BFF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7765" w14:textId="4FE9F27B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4B63" w14:textId="1E59126C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EBCF" w14:textId="467BE4F9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2BAE" w14:textId="59BCF48E" w:rsidR="00A7027B" w:rsidRPr="00EB42B1" w:rsidRDefault="00A7027B" w:rsidP="00A7027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A7027B" w:rsidRPr="00C93379" w14:paraId="1FF692C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4D84" w14:textId="0B38DDA2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801F" w14:textId="21A3C88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DD75" w14:textId="41949DA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B42F" w14:textId="5FE0288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5161" w14:textId="5D10BC9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0DC10" w14:textId="554B32D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4C40" w14:textId="1D99317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DF16" w14:textId="62C713B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F0C6E" w14:textId="2D8F2E1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D612" w14:textId="41D29C82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18A0" w14:textId="50344F0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2FE1241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E8A2" w14:textId="007BA94E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E70DB" w14:textId="5551BF5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71E1" w14:textId="1CB0F28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982ED" w14:textId="13255F6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B529" w14:textId="3C3FE4B9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2B16C" w14:textId="1535BC5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59AB" w14:textId="7BD952B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E25E" w14:textId="42B3C80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038B" w14:textId="4679F1B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CBB5" w14:textId="4B26E37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9AEC" w14:textId="42CB3D5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0D5F52F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E783" w14:textId="40006B44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88647" w14:textId="42E7A45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404AB" w14:textId="0CA1DDF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3FAC6" w14:textId="015B68F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51EC" w14:textId="57C54AA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BBC53" w14:textId="4CE123D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A414" w14:textId="6E9A63C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6AB5" w14:textId="21718D9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7A9F" w14:textId="16BADDC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E992" w14:textId="0CD636F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6EA4" w14:textId="4A4F4D6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39A728A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6DFF" w14:textId="29931D5C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9AF1" w14:textId="46A8342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D815" w14:textId="259FC2A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70DF" w14:textId="25A29B8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13A5" w14:textId="2B88428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C8BB7" w14:textId="671CA08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BF1A" w14:textId="570F5069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1731" w14:textId="0CE7F94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AF55" w14:textId="281CB94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255F" w14:textId="4AE7E03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9105" w14:textId="459FF64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6E7D40B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A06F" w14:textId="5B1346B9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A5FB" w14:textId="7517BEE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57FE" w14:textId="4CB23AD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5B86" w14:textId="2A1D4FD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22FC" w14:textId="26A16AF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E866" w14:textId="4FBA11A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97C80" w14:textId="1D033F4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26A0" w14:textId="145ADF7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7FCB" w14:textId="79054D5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8D61" w14:textId="4E03598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74D0" w14:textId="025DD3C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305A6292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1E05" w14:textId="76FAA097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7D8E" w14:textId="122D610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A554" w14:textId="1E601F4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3AD8" w14:textId="5AA35D1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3434" w14:textId="6143834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9085" w14:textId="0056BE92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63228" w14:textId="2AC9F77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FB55" w14:textId="6C9926F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9457" w14:textId="278DDD9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AABE" w14:textId="12FE8E2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0C66" w14:textId="151C49E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7EA5CA6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59C0" w14:textId="6C785D5B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E500" w14:textId="4D12924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316D" w14:textId="1F481F8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60954" w14:textId="76A49E8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9031" w14:textId="4CB284A9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75E0" w14:textId="21D57142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020D" w14:textId="408C0A2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EB611" w14:textId="2CE76E3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8211" w14:textId="44CEB01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A27C" w14:textId="3A014E4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66DC" w14:textId="4C6920C2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68819D1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D25F" w14:textId="2F51BC68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5137" w14:textId="6ECC215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887E" w14:textId="4391893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179F" w14:textId="766252D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2466" w14:textId="7A8C735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3DC9" w14:textId="64AE93E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350A" w14:textId="40973D0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A590" w14:textId="40222FB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527D" w14:textId="1C99E59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62B1" w14:textId="345E1AF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425F9" w14:textId="6FB2727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17F2038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812D" w14:textId="030A1291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84EC" w14:textId="50B67D6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28F5" w14:textId="6F77497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DC99" w14:textId="16ACD85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D01E" w14:textId="7DA4572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701D6" w14:textId="1A089D2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6128" w14:textId="3796ED9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2374" w14:textId="3B8A0F5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16DE" w14:textId="2B8D241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3AE8" w14:textId="3718DF8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C4A6" w14:textId="665F59A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A7027B" w:rsidRPr="00C93379" w14:paraId="79ACD0F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0E42" w14:textId="7558B225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BBC3" w14:textId="1E04C78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141E" w14:textId="5EDC21D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6212" w14:textId="321F166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1599" w14:textId="458D440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45444" w14:textId="16FC36E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8BB3" w14:textId="356EE119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0115" w14:textId="166BCAF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5F29" w14:textId="560E71B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B49C" w14:textId="0CD9CA9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3A34E" w14:textId="25A3838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6CA39D8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31BB" w14:textId="63EE800F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B936" w14:textId="37E88F3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2436" w14:textId="5258547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EC0E" w14:textId="7FD71D9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B705" w14:textId="28D8A57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FDCE" w14:textId="4E8AE45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8A26" w14:textId="1B846E8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A421" w14:textId="2AD7CD5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550A" w14:textId="534E6A8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2C4F" w14:textId="3F188F2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BE13" w14:textId="012B00B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092D07E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B1A4" w14:textId="0C182ACF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EB9D2" w14:textId="22A7184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6D93" w14:textId="6BA37CD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79AC4" w14:textId="3D8F64D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F611" w14:textId="0D42E2F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D21B" w14:textId="567DAE32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1532" w14:textId="7B0C096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12A2" w14:textId="3B7F10F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0E1" w14:textId="03CDFA7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2223" w14:textId="05F34B1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6FDC" w14:textId="18CCC47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5F4C653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704E" w14:textId="3640B1B7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2113" w14:textId="5D5FFBE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AD58" w14:textId="1450F48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E1D6" w14:textId="1E0A7F6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928E" w14:textId="227DBC5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13D3" w14:textId="638A32A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4F02" w14:textId="39FD543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D2E7" w14:textId="4FCB6635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8CDC" w14:textId="751FC41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9C74" w14:textId="140653D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E162" w14:textId="0F17B57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3D5141D2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B95B" w14:textId="0237EB27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5D14B" w14:textId="0E4C1DB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000B" w14:textId="77F2BA0F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D58A6" w14:textId="5646AF9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AA0E" w14:textId="22F113A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9515" w14:textId="2BF9345A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10BC" w14:textId="2856C488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C86D" w14:textId="5AC1A0F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C60E" w14:textId="52800DF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D35C" w14:textId="07063691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6D2D" w14:textId="76004D56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7027B" w:rsidRPr="00C93379" w14:paraId="619E89E4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F379" w14:textId="1E8EC4AE" w:rsidR="00A7027B" w:rsidRPr="00C93379" w:rsidRDefault="00A7027B" w:rsidP="00A7027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4F29" w14:textId="5B391A6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4A872" w14:textId="79CCDF6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DB01" w14:textId="1958D874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9B0B" w14:textId="127DD72B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BB20" w14:textId="1F67AC9C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BB6D" w14:textId="5AAB7657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A27BA" w14:textId="1E4AE930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F053" w14:textId="56D1FCBE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6D41" w14:textId="5324C07D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2CEE" w14:textId="502E3F93" w:rsidR="00A7027B" w:rsidRPr="00C93379" w:rsidRDefault="00A7027B" w:rsidP="00A7027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43D7EE5D" w14:textId="77777777" w:rsidR="00EB42B1" w:rsidRDefault="00EB42B1" w:rsidP="00EB42B1">
      <w:pPr>
        <w:pStyle w:val="segue"/>
      </w:pPr>
      <w:r>
        <w:t>segue</w:t>
      </w:r>
    </w:p>
    <w:p w14:paraId="4DE04252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F5D2A24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48DEECE1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1CCB18" w14:textId="01E5BCBD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Fratello Sole: via dei Normanni 8/10, Santa Severa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DA81456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20FF1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E5B7C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C8BC5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ED338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62827BF4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3252F9" w14:textId="5B4FB45C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A5EF2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D3823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36EE1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58C318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414848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7EE6D2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569D91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B9EFD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032021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985F12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FF0887" w:rsidRPr="00EB42B1" w14:paraId="0517B8A0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1E5A" w14:textId="4D84E4F1" w:rsidR="00FF0887" w:rsidRPr="00EB42B1" w:rsidRDefault="00FF0887" w:rsidP="00FF088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2CF3" w14:textId="596248A8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2099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4057" w14:textId="16D53D67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9302F" w14:textId="041C7180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1891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481A" w14:textId="38DACAE8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CDCCB" w14:textId="6F772304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823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3F4B" w14:textId="06FDB383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2180" w14:textId="17EA7F30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DEBA3" w14:textId="113B9E7B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B8A4" w14:textId="009E8D2F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18C2" w14:textId="1DD2857E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49FE5883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860C" w14:textId="38E962BF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75D8" w14:textId="3D079A7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A022" w14:textId="09A3E3A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08D4" w14:textId="0EC130A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63A3" w14:textId="28705C1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4E04" w14:textId="3366681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DB537" w14:textId="7062442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B694" w14:textId="58556D4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1D0F" w14:textId="4BD367F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CBB9" w14:textId="4D16B95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5B09" w14:textId="03C7FFF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3562E1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772D" w14:textId="23BF5EA3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CE2A" w14:textId="779D33D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12C7" w14:textId="5923814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16E4" w14:textId="48E7041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DDF4" w14:textId="7F3C875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AB29" w14:textId="1D22DDD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35B7" w14:textId="7F0DE8E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5D95" w14:textId="04C39D8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0E7F" w14:textId="47438F6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F129" w14:textId="0C89557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16F43" w14:textId="230441F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01EB01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E107" w14:textId="598BD216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C938" w14:textId="10FA5AC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56F7" w14:textId="1110E64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11AF" w14:textId="0AB896A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12C9" w14:textId="2EC9613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62F1" w14:textId="40CA7B8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7AB0" w14:textId="1F931A9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822F" w14:textId="08A6DA0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3F05" w14:textId="7D843DC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813B" w14:textId="72A6247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62D1" w14:textId="20BECEA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84A27A2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0740" w14:textId="7CBDFDAE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DFD6F" w14:textId="3AF318D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8DB4" w14:textId="4102DD0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E7F6" w14:textId="16AFAA4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C3B3" w14:textId="4D8900D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8345" w14:textId="571987C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AE5A" w14:textId="3F135B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8AD0E" w14:textId="7DDF29B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BD4F" w14:textId="04FE2D0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8DFC" w14:textId="34F6ED6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FA5B" w14:textId="6356073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F4AF28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62FE" w14:textId="5E43E82E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58EE7" w14:textId="1D321FD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0B95" w14:textId="56D5C5B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40E6" w14:textId="7255493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955E" w14:textId="2B9B273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5FA83" w14:textId="210B671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3261" w14:textId="6AAC477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9552" w14:textId="641EC67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3BB5" w14:textId="12DF7DB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958C" w14:textId="64F1F54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135E" w14:textId="2761F37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1992A75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4A11" w14:textId="6A3EACA7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3A3A" w14:textId="1EEB8F8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AAEC" w14:textId="2C38E68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F022" w14:textId="3191C1B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1E5E" w14:textId="6141048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BEA11" w14:textId="12765E8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79EC" w14:textId="759D512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3437" w14:textId="3EB3493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07E2" w14:textId="32BDD41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4424" w14:textId="14E2DB8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E728" w14:textId="1A05706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1EF114F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D58E" w14:textId="028DA746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625B" w14:textId="13FF90C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189F" w14:textId="24D81F1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6440" w14:textId="4CC8DE7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D8F1" w14:textId="161C6BB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92C1" w14:textId="24CE6E8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DE408" w14:textId="2A87175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F2A8" w14:textId="0112EA1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D24C" w14:textId="546D194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A173" w14:textId="0CC3A1A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48BB9" w14:textId="2599C3F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7E18EF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42FD" w14:textId="43D416F4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B609" w14:textId="135DF3A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2DBE" w14:textId="05677E7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ADE3" w14:textId="0E67D3E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AB77" w14:textId="701D87E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D171" w14:textId="41D8CD4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B465" w14:textId="297C20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4016" w14:textId="5818415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B6B13" w14:textId="3CC93CF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A500" w14:textId="757C13A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1B675" w14:textId="7A30040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09ADDB9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6086C" w14:textId="58531437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F2A5" w14:textId="2F386DB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94DB" w14:textId="7A17585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8B7F" w14:textId="0F3AEB6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5D61" w14:textId="1807FB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2EB4" w14:textId="4965568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6869" w14:textId="6A02B48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66C0" w14:textId="5B4A053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AF17" w14:textId="27E2435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C8F2" w14:textId="16F852F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993F" w14:textId="0A469E8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303412A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9B5A" w14:textId="0004C5E2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C7EE" w14:textId="6936544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AF3B" w14:textId="41F5D8A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45FF" w14:textId="2CA111C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12021" w14:textId="04400E2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5951" w14:textId="584700B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175A1" w14:textId="470D076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8F68" w14:textId="2B16620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7487" w14:textId="59F07E1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F4086" w14:textId="63F05AA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3A95" w14:textId="2881C8E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4C6E519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DCB2" w14:textId="08177E0B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A7CFF" w14:textId="4365494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FE6E" w14:textId="720943C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99DA" w14:textId="19BD519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2A25" w14:textId="09C53E4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A123" w14:textId="166D5DA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8916F" w14:textId="6A4CAD2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2160" w14:textId="012773A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D0F61" w14:textId="73CDDE2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DC38" w14:textId="3B894A1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4456" w14:textId="11C7D07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0B70A265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BA9E" w14:textId="16C7CE64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D1D49" w14:textId="2B91FA5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43D9" w14:textId="322EB61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BCDD" w14:textId="5F094D5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4CBE" w14:textId="627C650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E26C" w14:textId="6304155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3B6C" w14:textId="12048FB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978C" w14:textId="02BC354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8C56" w14:textId="21BAF66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74BD" w14:textId="3442E8A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6B06" w14:textId="4A1A9CD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3DAC6318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AEAA" w14:textId="3DBB7D9A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B5E2" w14:textId="73402A8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175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57F8" w14:textId="3736FC1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CC020" w14:textId="50CD8FD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6F5B" w14:textId="2508180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C6D6" w14:textId="53C35ED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ABDF" w14:textId="47CB16A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89B0" w14:textId="7849956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C128F" w14:textId="3BB1D0D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C7D2" w14:textId="6E70BFD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B542" w14:textId="0B4F43B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74DEC106" w14:textId="77777777" w:rsidR="00EB42B1" w:rsidRDefault="00EB42B1" w:rsidP="00EB42B1">
      <w:pPr>
        <w:pStyle w:val="segue"/>
      </w:pPr>
      <w:r>
        <w:t>segue</w:t>
      </w:r>
    </w:p>
    <w:p w14:paraId="209FE99C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1D1C4D6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5EFFB27B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625974" w14:textId="2BBB892D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C.T.R. Il Ponte </w:t>
            </w:r>
            <w:proofErr w:type="spellStart"/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C.S.Onlus</w:t>
            </w:r>
            <w:proofErr w:type="spellEnd"/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: Via Amba Aradam 25, Civitavecchia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0E776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088AF4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C7A44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F7333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7531A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72367C92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6F0376" w14:textId="4F7B99AE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E4732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21616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A1760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3A597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87F3F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A81A1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FE7EE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578936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37AAE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A4CC1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FF0887" w:rsidRPr="00EB42B1" w14:paraId="3D2C0BF0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F4A9" w14:textId="15B02156" w:rsidR="00FF0887" w:rsidRPr="00EB42B1" w:rsidRDefault="00FF0887" w:rsidP="00FF088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C88C" w14:textId="6EFFC445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771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4B78" w14:textId="1FD869A0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25AA" w14:textId="0A73E301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763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DA41" w14:textId="7737BE8F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38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ADE1" w14:textId="16BC304D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26867" w14:textId="25570483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2530" w14:textId="4FDD29E3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8053" w14:textId="0475E812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6BA7B" w14:textId="5D2BE68E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E1B7" w14:textId="348E992A" w:rsidR="00FF0887" w:rsidRPr="00EB42B1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32CDD73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C396" w14:textId="7782C460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643AE" w14:textId="209BF17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6384" w14:textId="6EFBF03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C228" w14:textId="663CB01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A2E1A" w14:textId="488ECC3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96C7" w14:textId="3ED9D79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2988" w14:textId="2B0BF38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2D10" w14:textId="6F4C7C2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6C71" w14:textId="0BE1B78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1CA5" w14:textId="5421D12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A781" w14:textId="391E8BA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8B5CD1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6C455" w14:textId="1E27B172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B8CF" w14:textId="6C70478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C56D" w14:textId="4DEC0B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B38E" w14:textId="6F4D811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F09A" w14:textId="16BAE15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2F9E" w14:textId="0BA4A81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B1EB" w14:textId="4CB9295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3F0A" w14:textId="2AE73B5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4516" w14:textId="4F13140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50E8" w14:textId="3ADC66B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AE0C" w14:textId="08C4065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26F128E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BC53" w14:textId="5E68E147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8A01" w14:textId="5C60AE2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417A3" w14:textId="6622EAD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A8CB" w14:textId="27F1840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791E" w14:textId="078596A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5A07" w14:textId="1556E20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8820" w14:textId="29BE873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F556" w14:textId="5DF8A29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C98B" w14:textId="537B95F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2C984" w14:textId="3ACB3E9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95B5" w14:textId="5438C57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48BB472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1231" w14:textId="1EF83DF1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5A755" w14:textId="5489E72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574B" w14:textId="4E4683E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DC58" w14:textId="7194DCE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FECD" w14:textId="70D238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C85B" w14:textId="5AE357C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0249" w14:textId="4611C7F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58FA" w14:textId="649C955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F39F9" w14:textId="2DE4D91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E66B" w14:textId="6D03DCC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4C00" w14:textId="03831D7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0E59329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BB59" w14:textId="3F09834B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1BCD" w14:textId="44D1518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5279" w14:textId="6F70530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E558" w14:textId="0AF5384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1E55" w14:textId="4514E2C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9A04" w14:textId="0BA647C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5DF3" w14:textId="17EEFB1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0C98" w14:textId="42EA8B5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4EA7B" w14:textId="10794EA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41A31" w14:textId="2B63288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BBC4" w14:textId="75BF6A2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57E4140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4D70" w14:textId="06CF0137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vaccini*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6F18" w14:textId="7B5132D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C868" w14:textId="1EBA49E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0BB4" w14:textId="364EB6F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AF500" w14:textId="5CEB1D7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B72C" w14:textId="573C4F0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0F957" w14:textId="0005970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4DBB" w14:textId="3D8F120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D195" w14:textId="7241C09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0204" w14:textId="5F74F29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38D5" w14:textId="728E63D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2C6D252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2EEC" w14:textId="7B9C2FC5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4F54B" w14:textId="3616363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04C0" w14:textId="630E587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A3707" w14:textId="2262E41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FC5C" w14:textId="6B0133F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0FCB" w14:textId="416A5B4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A553" w14:textId="2561D30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6566" w14:textId="74A7101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2EAD2" w14:textId="386625F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7624B" w14:textId="10A88CC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8F38" w14:textId="1733563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26546B98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5F591" w14:textId="79CD68BC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BDAE" w14:textId="744A141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7561" w14:textId="361E795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FAC8" w14:textId="6321FDC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9DE6" w14:textId="17B4551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7931" w14:textId="17AAF90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1137" w14:textId="7AB6834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C183D" w14:textId="5B49D33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AAE9" w14:textId="37FE7CB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82D0" w14:textId="680E2A5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3B0E" w14:textId="70ADB30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23250656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6217" w14:textId="6E099431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C4D9" w14:textId="5A5E434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B762" w14:textId="7B27A04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B22DD" w14:textId="4CD82A1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404C" w14:textId="2EC0C50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04614" w14:textId="691330E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3606" w14:textId="0036FEC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45F7" w14:textId="327869D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0100" w14:textId="1FCE431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48E6" w14:textId="222E798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689D" w14:textId="757A36E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E862C31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0C6AA" w14:textId="59857A2E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5528" w14:textId="3D5D607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99A80" w14:textId="6BFF0C4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F877" w14:textId="0CD358B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D082" w14:textId="484E236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FEEA" w14:textId="42456F5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423B" w14:textId="790A7D2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A880" w14:textId="3B8AB56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12E4" w14:textId="36A58BC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66E1" w14:textId="38DDF53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AC76" w14:textId="0D81317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2AA1594C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416B" w14:textId="22778220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9C2F" w14:textId="535F7D3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89B9" w14:textId="7766306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03F18" w14:textId="4ACD787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6119" w14:textId="7908E47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CCB5" w14:textId="4927AFC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050" w14:textId="2249A9E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0DE9F" w14:textId="6D08A07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4045" w14:textId="10C6E3D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6DFD" w14:textId="3589064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2AFE" w14:textId="72714D7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D7280A7" w14:textId="77777777" w:rsidR="00EB42B1" w:rsidRDefault="00EB42B1" w:rsidP="00EB42B1">
      <w:pPr>
        <w:pStyle w:val="segue"/>
      </w:pPr>
      <w:r>
        <w:t>segue</w:t>
      </w:r>
    </w:p>
    <w:p w14:paraId="0CBE68FA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FCDFE48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0D5B8FBA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EB7860" w14:textId="214CA4FD" w:rsidR="00B52B5E" w:rsidRPr="00C93379" w:rsidRDefault="00B52B5E" w:rsidP="00C9337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Ceis San Crispino di Viterbo: C.T.R. La </w:t>
            </w:r>
            <w:proofErr w:type="spellStart"/>
            <w:r w:rsidRPr="00EB42B1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Palanzana</w:t>
            </w:r>
            <w:proofErr w:type="spellEnd"/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75C47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FE7E3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3CE949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CE5F2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260A07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70D53395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A59C9A" w14:textId="534F9160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75851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802962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C086D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02CC90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6E88F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88CDE9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50323F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A4631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7B53A2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44509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FF0887" w:rsidRPr="00BC1330" w14:paraId="2B06E824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8BCE9" w14:textId="3B8BB09F" w:rsidR="00FF0887" w:rsidRPr="00BC1330" w:rsidRDefault="00FF0887" w:rsidP="00FF088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1222" w14:textId="19BF3A42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258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873E0" w14:textId="7B796D5B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23D3" w14:textId="522A6F12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206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527B" w14:textId="66A51FB8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2A33" w14:textId="1C3AFDA9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C77C" w14:textId="1683551E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BB89" w14:textId="0E84FA71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484B" w14:textId="76B9D061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30B2" w14:textId="21AC4D01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197F" w14:textId="7428BA7C" w:rsidR="00FF0887" w:rsidRPr="00BC1330" w:rsidRDefault="00FF0887" w:rsidP="00FF088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4A92EAA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8019" w14:textId="2D871BA0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22D0" w14:textId="11B6D19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5655" w14:textId="1B2C0EF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F3BD" w14:textId="4356C64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72FA" w14:textId="039448F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A813" w14:textId="7246DB1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D725" w14:textId="2C55EFF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4BAF" w14:textId="479F8D0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369E" w14:textId="66E53B5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19AA" w14:textId="63F0594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4AD0" w14:textId="222FCCE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0A5C1F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3681" w14:textId="3791D124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B5ED" w14:textId="5AF768C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0E61" w14:textId="651B4BC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76E7" w14:textId="3478627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669B1" w14:textId="0A4EAA0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62C0" w14:textId="19C3E71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231D" w14:textId="6DC31C85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CE54" w14:textId="753749D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283B" w14:textId="17C64CB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56B7" w14:textId="46E9A8D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8B146" w14:textId="06EAF5E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189697C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E0987" w14:textId="2C699B05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44E8" w14:textId="6B88B05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8FC" w14:textId="7C8C25A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27EE" w14:textId="06E3DA8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5D43C" w14:textId="7B272B6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0EE4" w14:textId="644F380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F582" w14:textId="5E25B07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23F1" w14:textId="6DA286B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925E" w14:textId="1C2CCB7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F45D" w14:textId="26C9B64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9A48" w14:textId="14F455D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DC8DDD2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2634" w14:textId="527EAD2C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8278" w14:textId="3511313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E672" w14:textId="00BABDA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8DBE" w14:textId="688F166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45BD6" w14:textId="4131963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1DC" w14:textId="48E0EB7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627B" w14:textId="31ECF7E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CCF2" w14:textId="643BD4C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2599" w14:textId="708B51A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3592" w14:textId="68F79AC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1DD1" w14:textId="043E9B2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020BFAD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CE15" w14:textId="52DB8442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BACC" w14:textId="6D3FF11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DC4E" w14:textId="4B4EBBF2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7F05" w14:textId="0D3A6DC3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9EC2" w14:textId="0AB1663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E4D" w14:textId="1CA2CDF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AA68" w14:textId="18A39A1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29FA" w14:textId="5D746F2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3F9F" w14:textId="39B3B8C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B4DF" w14:textId="6D8779B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D7706" w14:textId="637D78B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8A4DF1B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00C0" w14:textId="45716BBA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8105" w14:textId="1E15E70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814B" w14:textId="30F5CDE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0A56" w14:textId="6DAC5DF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7B42" w14:textId="052DD8C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49BF" w14:textId="770E9AF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1C1F" w14:textId="26F0066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B54B" w14:textId="6C79DE1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C487" w14:textId="16499F2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576B" w14:textId="4DB5058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7EAF" w14:textId="3DD270C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31D91146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FF5B" w14:textId="229D0DCA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3F2CB" w14:textId="3178C8F1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1A14" w14:textId="7C740C5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6448" w14:textId="29A2D6D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F106" w14:textId="557459A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6F56" w14:textId="7618B41F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0F55" w14:textId="4D6698FB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A0897" w14:textId="68FFC640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8B75" w14:textId="4A61DFF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D20F" w14:textId="756DAC4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95907" w14:textId="794ECF1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7B085A41" w14:textId="77777777" w:rsidTr="00EB42B1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6E17" w14:textId="62DD7BF5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5B26" w14:textId="453C79D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7EC5" w14:textId="01B304A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2DBA" w14:textId="06F4778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EA19" w14:textId="1C58C75C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9D65" w14:textId="291785B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D23" w14:textId="76C5E9C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1291" w14:textId="2907328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F90E" w14:textId="38869E8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64049" w14:textId="28B0CC99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D2530" w14:textId="70D3BD47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F0887" w:rsidRPr="00C93379" w14:paraId="665017D9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7C2F" w14:textId="60F4821C" w:rsidR="00FF0887" w:rsidRPr="00C93379" w:rsidRDefault="00FF0887" w:rsidP="00FF088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7C142" w14:textId="1AE94808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DE4EE" w14:textId="1307F27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6424" w14:textId="02A8C20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7F37" w14:textId="5F86E5B4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150E" w14:textId="583B562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9D23" w14:textId="1C99B5CA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4D04" w14:textId="54EFBE56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4B54" w14:textId="35AC5D4E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83D2" w14:textId="5C4D1B7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F2DE" w14:textId="31C4AA4D" w:rsidR="00FF0887" w:rsidRPr="00C93379" w:rsidRDefault="00FF0887" w:rsidP="00FF088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69201533" w14:textId="77777777" w:rsidR="00EB42B1" w:rsidRDefault="00EB42B1" w:rsidP="00EB42B1">
      <w:pPr>
        <w:pStyle w:val="segue"/>
      </w:pPr>
      <w:r>
        <w:t>segue</w:t>
      </w:r>
    </w:p>
    <w:p w14:paraId="0EDA3746" w14:textId="77777777" w:rsidR="00EB42B1" w:rsidRDefault="00EB42B1" w:rsidP="00EB42B1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64872190" w14:textId="77777777" w:rsidR="00EB42B1" w:rsidRDefault="00EB42B1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543"/>
        <w:gridCol w:w="959"/>
        <w:gridCol w:w="959"/>
        <w:gridCol w:w="959"/>
        <w:gridCol w:w="958"/>
        <w:gridCol w:w="958"/>
        <w:gridCol w:w="958"/>
        <w:gridCol w:w="958"/>
        <w:gridCol w:w="958"/>
        <w:gridCol w:w="958"/>
        <w:gridCol w:w="958"/>
      </w:tblGrid>
      <w:tr w:rsidR="00B52B5E" w:rsidRPr="00C93379" w14:paraId="502CEBE5" w14:textId="77777777" w:rsidTr="00452AD6">
        <w:tc>
          <w:tcPr>
            <w:tcW w:w="554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AFBA92" w14:textId="6C51E013" w:rsidR="00B52B5E" w:rsidRPr="00B52B5E" w:rsidRDefault="00B52B5E" w:rsidP="00C93379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B52B5E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Ceis San Crispino di Viterbo: C.T.R. La Quercia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954B9A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82479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01FE65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89308C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184C1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C93379" w14:paraId="76486886" w14:textId="77777777" w:rsidTr="00452AD6">
        <w:tc>
          <w:tcPr>
            <w:tcW w:w="5543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629797" w14:textId="5E22A090" w:rsidR="00B52B5E" w:rsidRPr="00C93379" w:rsidRDefault="00B52B5E" w:rsidP="00C9337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5E6F2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DBB35E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7CE29B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0E3CC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3DC04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057F6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F4E9E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BD52AD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198CF1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E40C813" w14:textId="77777777" w:rsidR="00B52B5E" w:rsidRPr="00C93379" w:rsidRDefault="00B52B5E" w:rsidP="00C9337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C93379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037E9B" w:rsidRPr="00BC1330" w14:paraId="1ED417E2" w14:textId="77777777" w:rsidTr="00EB42B1">
        <w:tc>
          <w:tcPr>
            <w:tcW w:w="5543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EE4E6" w14:textId="7E3CC6B2" w:rsidR="00037E9B" w:rsidRPr="00BC1330" w:rsidRDefault="00037E9B" w:rsidP="00037E9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2E16" w14:textId="10B4B79B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591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D65D" w14:textId="5DF1BDDD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</w:t>
            </w:r>
          </w:p>
        </w:tc>
        <w:tc>
          <w:tcPr>
            <w:tcW w:w="959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757D" w14:textId="0D948729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497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83617" w14:textId="47D0BF3C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0FF6" w14:textId="312C4DC9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127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10BB" w14:textId="1AD73DA7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B0E5" w14:textId="11E337AA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2EA9" w14:textId="78AE7FEE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F1B2" w14:textId="0798E9C1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50D82" w14:textId="598E3F6A" w:rsidR="00037E9B" w:rsidRPr="00BC1330" w:rsidRDefault="00037E9B" w:rsidP="00037E9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2A884970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02E8" w14:textId="0F1AC5B4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54E6" w14:textId="79F0B8A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D47F" w14:textId="543A8D9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AD6EA" w14:textId="230B688E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B37D" w14:textId="0DE6BAA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98C24" w14:textId="75DD2C38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10B9" w14:textId="45DD184D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8CA2" w14:textId="0DADFBE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7ED67" w14:textId="5F285E2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7E5B" w14:textId="395ED4E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B3F4D" w14:textId="2BA0E9C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62CC7DE6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606B5" w14:textId="2CCDC3B7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305C" w14:textId="04DA990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14C3" w14:textId="538AEDD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406D" w14:textId="1C56140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694B" w14:textId="0B8ABF4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37F6" w14:textId="5D99030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D0C6" w14:textId="4E9B913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3829" w14:textId="6DA99B7E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5CE1" w14:textId="2628CB3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4F15D" w14:textId="7793CD2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5D85" w14:textId="4D5B194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05999A2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BE70" w14:textId="2902B303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BF61" w14:textId="26D1E04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ECD45" w14:textId="0B7BB3B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B285" w14:textId="4F6C3048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8C15" w14:textId="01D85E3E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CD75" w14:textId="06EC325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D473" w14:textId="75BDB40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1C8B" w14:textId="491FDA6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AF06" w14:textId="59252B38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71A9" w14:textId="1D4C017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6398" w14:textId="7364B33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3602FCB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BC57F" w14:textId="0ED3D9F1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9896" w14:textId="2D37ADC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B1A5" w14:textId="6DE8EF0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EA39" w14:textId="2E9E4B1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35A08" w14:textId="459CC99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D021" w14:textId="32EF299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590E" w14:textId="761870A8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4A79" w14:textId="76F2339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0DC60" w14:textId="65E7799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30F3E" w14:textId="0879896D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721F" w14:textId="5CB73E3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1882473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7A3C" w14:textId="1833BDA0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23A5" w14:textId="1F3624A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2E3B" w14:textId="6C58BAF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7D9A" w14:textId="5AE5226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5391" w14:textId="074FD08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9441" w14:textId="529A817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4C65" w14:textId="057D5B3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7CCE" w14:textId="62824F3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DAEE" w14:textId="6D41E64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AC1C" w14:textId="2B962E5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8B3B" w14:textId="1E8BAB4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384BD0E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5787" w14:textId="245651A1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B460" w14:textId="203A8C9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BB04" w14:textId="5167C63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50C3" w14:textId="51674EC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072E" w14:textId="2BBEF2B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4E58" w14:textId="4B9ED41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6F9F" w14:textId="0A1589B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DE96" w14:textId="561E453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5E055" w14:textId="247C66D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BED6E" w14:textId="1BD1D11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528E" w14:textId="6BCFD8B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1818EDF4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F40D" w14:textId="243714C9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7129" w14:textId="5A30340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14F3" w14:textId="5ECED9D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E8D10" w14:textId="2C6AF11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7009" w14:textId="5E99108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DF36" w14:textId="6E408F6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0192" w14:textId="0B5DD37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078B" w14:textId="167A62A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409B" w14:textId="16DDE09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3D60" w14:textId="3384357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2ECB" w14:textId="7D035A7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3F00E5C9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69B5" w14:textId="2AE92A5E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03D7" w14:textId="1950E4B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94D10" w14:textId="2D5C2F4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1F53" w14:textId="0BA580B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9C0E" w14:textId="614F40E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383F3" w14:textId="45A48C2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EA54" w14:textId="4A240F6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F6552" w14:textId="176EA0D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B53C" w14:textId="6EAF58D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8C59" w14:textId="21C80FD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0C19" w14:textId="21F01752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2F4E2491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2D88" w14:textId="3B0D39A8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8841" w14:textId="4342583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1B41" w14:textId="18E6BB4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D46D5" w14:textId="68094C8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3864" w14:textId="2225E22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1418" w14:textId="24D7FE7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A64C" w14:textId="501087CE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99AF" w14:textId="43171D5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6B3E0" w14:textId="2573CBE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8864" w14:textId="580B07A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05373" w14:textId="2DC3EE38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53AD9367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9495" w14:textId="3EC7F50D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0407" w14:textId="56D348A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499A" w14:textId="256E403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03F" w14:textId="0DCA805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3650" w14:textId="1B99CD6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6218" w14:textId="6B0D929D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8140D" w14:textId="5F6FD59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0EC3" w14:textId="38106B3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3918" w14:textId="776296F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F090" w14:textId="43DA271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4898B" w14:textId="23BB1C35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61567F9F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C4A3" w14:textId="1D18C81C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8279" w14:textId="4FCB3AC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A2CF5" w14:textId="76B3D92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740A" w14:textId="4D54AAFD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96F4" w14:textId="1631554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B0BC" w14:textId="38FC365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EE894" w14:textId="241F75E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3CCC" w14:textId="70415EC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3F71" w14:textId="538BD9D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AA04" w14:textId="09EDD4F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3EBC" w14:textId="5620FD2B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05FFA1EC" w14:textId="77777777" w:rsidTr="00CB46F3">
        <w:tc>
          <w:tcPr>
            <w:tcW w:w="5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AE1FC" w14:textId="0E2E6ACE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579C" w14:textId="71CFCA4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9FE6C" w14:textId="491E30C7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4DB9" w14:textId="52C2249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9FE6" w14:textId="40B6A3A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37C2" w14:textId="444520B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FB65" w14:textId="7F9B7B0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3D70" w14:textId="2F5F587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0D32B" w14:textId="1B2F02EA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1FE87" w14:textId="1C58F3B4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E35B8" w14:textId="1AE6A91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37E9B" w:rsidRPr="00C93379" w14:paraId="1FED478C" w14:textId="77777777" w:rsidTr="00EB42B1"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E3DE" w14:textId="42CD00DB" w:rsidR="00037E9B" w:rsidRPr="00C93379" w:rsidRDefault="00037E9B" w:rsidP="00037E9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76EB" w14:textId="0B6F57BC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E2D9" w14:textId="203F958E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71A2" w14:textId="6F2EE82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FC50" w14:textId="2A4C00B1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E6632" w14:textId="1D3E90F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83E7" w14:textId="5EA1410F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F270" w14:textId="058CCA70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6B08" w14:textId="591434F6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0285" w14:textId="06C83853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A8D2" w14:textId="1966B3C9" w:rsidR="00037E9B" w:rsidRPr="00C93379" w:rsidRDefault="00037E9B" w:rsidP="00037E9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25547ACD" w14:textId="30D6409F" w:rsidR="00C93379" w:rsidRDefault="00C93379" w:rsidP="00B43A2D">
      <w:pPr>
        <w:tabs>
          <w:tab w:val="left" w:pos="1701"/>
        </w:tabs>
        <w:spacing w:after="120"/>
      </w:pPr>
    </w:p>
    <w:p w14:paraId="2679E882" w14:textId="2DD9876A" w:rsidR="00EB42B1" w:rsidRDefault="00EB42B1">
      <w:r>
        <w:br w:type="page"/>
      </w:r>
    </w:p>
    <w:p w14:paraId="0D2CAC3A" w14:textId="673EEF4F" w:rsidR="00EB42B1" w:rsidRDefault="009F5617" w:rsidP="009F5617">
      <w:pPr>
        <w:pStyle w:val="titolotabelle"/>
      </w:pPr>
      <w:bookmarkStart w:id="34" w:name="_Toc83285296"/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</w:r>
      <w:r w:rsidR="00EF5BB2" w:rsidRPr="00EF5BB2">
        <w:t>Utenza e prestazioni Centri Residenziali Pedagogici Riabilitativi - Lazio 2020</w:t>
      </w:r>
      <w:bookmarkEnd w:id="34"/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183A9649" w14:textId="77777777" w:rsidTr="00452AD6">
        <w:tc>
          <w:tcPr>
            <w:tcW w:w="5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5EC8DC" w14:textId="6E4CA432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TOTALE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4C877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F607D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97CFF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12498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69B207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3019221C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A42273" w14:textId="6FEF2EE6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CA448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B3FC6E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E7FEC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926B51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FE438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710B1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C2B5D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C7B09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CE210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D65F7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487D4A" w:rsidRPr="009F5617" w14:paraId="2BC91F49" w14:textId="77777777" w:rsidTr="00081E95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69E8" w14:textId="7B66CC4B" w:rsidR="00487D4A" w:rsidRPr="009F5617" w:rsidRDefault="00487D4A" w:rsidP="00487D4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1CC0A" w14:textId="0788EB52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42354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5E8C" w14:textId="0072EEF4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349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DC35" w14:textId="11584A34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39514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8B56" w14:textId="02CC9E71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30EA" w14:textId="7E05E551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26754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7691" w14:textId="5527C1E0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898A7" w14:textId="1298E264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1525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21CD" w14:textId="268DBBB8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E74DD" w14:textId="614A12E4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3055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0F63" w14:textId="767E8534" w:rsidR="00487D4A" w:rsidRPr="009F5617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</w:tr>
      <w:tr w:rsidR="00487D4A" w:rsidRPr="009F5617" w14:paraId="1DEB705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F096" w14:textId="3361A0D0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85C1" w14:textId="4C45C19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2019" w14:textId="3874D64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109D" w14:textId="32AFDC9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0CFC" w14:textId="7CC9B8D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F0FE" w14:textId="42FA876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2B20" w14:textId="691441D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1F00" w14:textId="498001D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1B91" w14:textId="1020263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057FA" w14:textId="414961B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E48B" w14:textId="5EA4410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487D4A" w:rsidRPr="009F5617" w14:paraId="2AB2E4DA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0DF3" w14:textId="32293D38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1AA3" w14:textId="712F9ED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C6B1" w14:textId="79B3757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34839" w14:textId="4A5CC24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76F7" w14:textId="32968EE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CDC7" w14:textId="3B70277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2270" w14:textId="7943EA8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DFAE" w14:textId="49F8AAA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EA81" w14:textId="782C689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83DF8" w14:textId="0C921DB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042D" w14:textId="6018E60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449C693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4302" w14:textId="66EFDE1E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65F6" w14:textId="1347D63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7E17" w14:textId="67E71F0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E53E" w14:textId="37D3E94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D276E" w14:textId="08169DE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91BB" w14:textId="5044D28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ACEA" w14:textId="05999E8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821E" w14:textId="0ED0146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B580" w14:textId="4A7DD48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F266" w14:textId="1961AE1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197C" w14:textId="550040D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0219772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1B2D" w14:textId="4A59DA6A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7007" w14:textId="1586174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9EDA" w14:textId="7FD4759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D0AA" w14:textId="700A310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1B776" w14:textId="799F416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226D" w14:textId="44BC483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D937A" w14:textId="4AB3E27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8E08" w14:textId="1CABFF7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89329" w14:textId="6F16CC8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65F6" w14:textId="22734B6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4E95" w14:textId="5979A9F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0B89629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08E2" w14:textId="6AA650D1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874A" w14:textId="405067F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3309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13C7" w14:textId="00E47BF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705D" w14:textId="65C0932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8D09" w14:textId="7235537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A4AD8" w14:textId="03B1966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F943" w14:textId="393443F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7368" w14:textId="3FA4464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1E31" w14:textId="4803F23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2D98" w14:textId="70C1141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FA5B" w14:textId="34C7D40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</w:tr>
      <w:tr w:rsidR="00487D4A" w:rsidRPr="009F5617" w14:paraId="097FC73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9D37" w14:textId="77FF1ABC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16B4" w14:textId="0A289A1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DB6C" w14:textId="3545310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98484" w14:textId="195F1A1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A454" w14:textId="5341ECD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0568" w14:textId="3D89938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26EC" w14:textId="76DD40E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3F1CB" w14:textId="564AAA4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CC37" w14:textId="4315C53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4127" w14:textId="33BB527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27A03" w14:textId="3B42A35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58F9458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5CA2" w14:textId="131C6327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74C9" w14:textId="0651D53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3D3A" w14:textId="387F7A9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BDCD" w14:textId="232B44E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3240" w14:textId="2B36992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6D62" w14:textId="3C95879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21EB" w14:textId="159EBB7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12A2" w14:textId="58FAC7C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97A8" w14:textId="3D7D943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FAD3" w14:textId="5451CEC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2E9E" w14:textId="3E5C660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487D4A" w:rsidRPr="009F5617" w14:paraId="31A7AC2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3079" w14:textId="6A652F51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94A1" w14:textId="7B6CDDD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DC4D" w14:textId="001EDF5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3A74" w14:textId="7B3A79D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F7518" w14:textId="03147C4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E459" w14:textId="22A2D5F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00DF" w14:textId="52A4FC1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6358" w14:textId="3EF874D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1C62" w14:textId="7E4FE52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A75A" w14:textId="226CF13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1A09" w14:textId="56DE47A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4F10321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428B1" w14:textId="6AD5047E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9BD94" w14:textId="4F9B296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C835" w14:textId="7D48D76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733E" w14:textId="3122978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11835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F121" w14:textId="548468C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7681" w14:textId="047EC68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DB79" w14:textId="31BE3C0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9C07" w14:textId="3FFB990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A809" w14:textId="4B215FB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45E6" w14:textId="11F18CD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6039" w14:textId="1AC2EEA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487D4A" w:rsidRPr="009F5617" w14:paraId="268B3E3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6059" w14:textId="2A779DFA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F9B1" w14:textId="397A6F9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E073" w14:textId="2AE04FF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A439" w14:textId="0AE8DF3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EFB5" w14:textId="54CD091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9B3CC" w14:textId="1C38C76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3FB2" w14:textId="0C09C26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F7E69" w14:textId="31E524B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5E76" w14:textId="2C8C948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FF4" w14:textId="3B34E86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7821" w14:textId="6368C9C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1DD2DD7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8E9C" w14:textId="0B63DA0B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CD36" w14:textId="6017304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A88F4" w14:textId="72AF209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C78A" w14:textId="13AE642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DD3D" w14:textId="0CEF283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3A6A" w14:textId="4DF7047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B266" w14:textId="438BB88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CE3E" w14:textId="78B9440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FC89" w14:textId="6673625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EFB4" w14:textId="0E98917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C7B8" w14:textId="734420B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5E995A5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64524" w14:textId="13AAEEBF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7510A" w14:textId="4F36843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DA1B" w14:textId="29DC0CA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FFC0" w14:textId="5FCF415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163C" w14:textId="2630FF0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B917" w14:textId="7F99025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7128" w14:textId="5DFC322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0883" w14:textId="7D2ED89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6288" w14:textId="21D93F4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C630" w14:textId="4165CD4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DD8E" w14:textId="4556B20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5146D80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A513" w14:textId="37EBABCD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BA6F7" w14:textId="6CEF4F9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1C23" w14:textId="4F7EA54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2C5A" w14:textId="124BD72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5708" w14:textId="0B8ABF1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A9BAE" w14:textId="7778549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50E2" w14:textId="74B9C0D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AC72" w14:textId="49DB235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E49B0" w14:textId="0CBAF99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A838" w14:textId="7015C4D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70E4" w14:textId="2A62F7F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4CCF1FD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98C1" w14:textId="103A7F2C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E287" w14:textId="7D69513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3AA6" w14:textId="5AD76C5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B179" w14:textId="66AB6B3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2727" w14:textId="718507A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EE5DA" w14:textId="42D2943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9823" w14:textId="182611C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5C8B" w14:textId="21AFC28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14A4" w14:textId="4BB032F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B0BF" w14:textId="4B006CD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48B4" w14:textId="688A7D4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33B2D2A2" w14:textId="77777777" w:rsidTr="00BC133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78DE" w14:textId="1629A3C3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A1BC" w14:textId="749A1E2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6EE8" w14:textId="4E260A2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8A4E" w14:textId="23B0C6C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11780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9ABE1" w14:textId="13C2DD1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8C89" w14:textId="43BDAEB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34DA4" w14:textId="0DFE152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96AB" w14:textId="456DC0D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1554" w14:textId="52C5ACE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3758" w14:textId="457C2B1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2004F" w14:textId="2D842C4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</w:tr>
      <w:tr w:rsidR="00487D4A" w:rsidRPr="009F5617" w14:paraId="503446E1" w14:textId="77777777" w:rsidTr="00BC1330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7551C" w14:textId="3E7F89B7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mancato appuntamento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FF38" w14:textId="651B325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DE7D" w14:textId="688240F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1E67" w14:textId="6AF41F0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29B7" w14:textId="5099F74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1237" w14:textId="3C00DDA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C5CA" w14:textId="4DA82F3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88F6" w14:textId="23A6CE9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1026" w14:textId="0F8E015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3FEC" w14:textId="21ADD14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0A76" w14:textId="183CF68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1732089D" w14:textId="77777777" w:rsidR="00081E95" w:rsidRDefault="00081E95" w:rsidP="00081E95">
      <w:pPr>
        <w:pStyle w:val="segue"/>
      </w:pPr>
      <w:r>
        <w:t>segue</w:t>
      </w:r>
    </w:p>
    <w:p w14:paraId="75812CA0" w14:textId="77777777" w:rsidR="00081E95" w:rsidRDefault="00081E95" w:rsidP="00081E95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7799DBCD" w14:textId="57E36B7A" w:rsidR="00081E95" w:rsidRDefault="00081E95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5145400C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D44561" w14:textId="0F6D6E51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9F5617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Comunità in Dialogo ONLUS: Nuova Era</w:t>
            </w:r>
          </w:p>
        </w:tc>
        <w:tc>
          <w:tcPr>
            <w:tcW w:w="200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765DB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F5EB8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59FC4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2F0B6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D5345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27F70477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B6FBC7" w14:textId="60392F40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E5DEF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A7126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7ACCF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170D9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71CB4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901FB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1D568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88CF82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18766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8290B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487D4A" w:rsidRPr="00BC1330" w14:paraId="1E94B059" w14:textId="77777777" w:rsidTr="00081E95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1B5A" w14:textId="52116AD1" w:rsidR="00487D4A" w:rsidRPr="00BC1330" w:rsidRDefault="00487D4A" w:rsidP="00487D4A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2888" w14:textId="67F95BB8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11900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C544" w14:textId="1D818FEA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4B612" w14:textId="1564FBA5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11235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8777" w14:textId="24226A8E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992E" w14:textId="60C52B67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10060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2EFB" w14:textId="4A813DF7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5902" w14:textId="4DAA1691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6515" w14:textId="10437A30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E226" w14:textId="022616FC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2568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87AB" w14:textId="31CD9D62" w:rsidR="00487D4A" w:rsidRPr="00BC1330" w:rsidRDefault="00487D4A" w:rsidP="00487D4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39FC00E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F84F" w14:textId="110D59F2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BCE75" w14:textId="68126F3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C3D96" w14:textId="4C3DB38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9097" w14:textId="53A4373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B650" w14:textId="0679009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0383" w14:textId="7C31A81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9A5F" w14:textId="06C78D3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09ED" w14:textId="57C1E36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93A7" w14:textId="03DC61B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3D3F" w14:textId="0424414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499D" w14:textId="09F65E6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7282279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C455D" w14:textId="2907A4F9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BC47" w14:textId="2134AE3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D22C" w14:textId="7A9CE33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7CEC7" w14:textId="6B26B80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9E9B" w14:textId="150B042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72E0" w14:textId="0283C3C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50206" w14:textId="6272C59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6364" w14:textId="5B02EBC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CA8C" w14:textId="5B6F374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2C49" w14:textId="7B26A29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B4AC" w14:textId="64ED126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524A54E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98EA" w14:textId="3BB3D54D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0B9E" w14:textId="22B9DF6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9899" w14:textId="6FB8CFA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E427" w14:textId="255CFAB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52FC" w14:textId="0B4823C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4478" w14:textId="5D4BDF1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8EE7" w14:textId="78C91B8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00F8F" w14:textId="7966EC8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A0B" w14:textId="683B1E8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8192" w14:textId="2BD8444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A0DF" w14:textId="4567810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0910975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8C6B" w14:textId="4D4B1CF2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9354" w14:textId="4C7E939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C8AC" w14:textId="7549BA0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12914" w14:textId="3103FEE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BFC1" w14:textId="0ED3632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620A2" w14:textId="2034FCF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D8AA" w14:textId="66C9A24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EE97" w14:textId="09A85E6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E202" w14:textId="133C837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47AF" w14:textId="23B1CC7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E010" w14:textId="5B67D8B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0684964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89B2" w14:textId="122944DE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4822" w14:textId="439C546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0B5A" w14:textId="35AC7FE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7514" w14:textId="6F57BD1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63FE" w14:textId="79EED72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FE69" w14:textId="5FA3246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5D4CA" w14:textId="1298512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30A2" w14:textId="5F98475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9C3C" w14:textId="48AC2FE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540F" w14:textId="75D6DEB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8802" w14:textId="2B23621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3000894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63507" w14:textId="4BADB58F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2475" w14:textId="447484C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9152" w14:textId="3393D0B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B116" w14:textId="373A7E0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589C" w14:textId="024C5B5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1451" w14:textId="0402B3D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3160" w14:textId="3E162A4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3ACB" w14:textId="371BE569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4E98" w14:textId="6A20896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F6AE" w14:textId="5A36F4C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6CC5" w14:textId="53DCB0C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87D4A" w:rsidRPr="009F5617" w14:paraId="057F359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15C1" w14:textId="7B63D7C4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3FFE" w14:textId="428EC6F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B391" w14:textId="5A8BB46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E6F4F" w14:textId="5DDF304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F4ED" w14:textId="1A10204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1007" w14:textId="426CF0B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8D8B" w14:textId="1D68B95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05C2" w14:textId="15D7FFC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AB68" w14:textId="28CA588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9D02" w14:textId="5C5339F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022AE" w14:textId="7FE9F684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537EF3A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3F9EB" w14:textId="05693063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8337" w14:textId="43AEC7E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4608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19C77" w14:textId="134FE882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3FA5" w14:textId="7B9AD59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828A" w14:textId="1B53A96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F406" w14:textId="68EF49A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68D1" w14:textId="4A615B1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DD37" w14:textId="228C6070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C3ECD" w14:textId="3B3F66CA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24AC" w14:textId="4B524DB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D166" w14:textId="2B25BF9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1BDC1ACB" w14:textId="77777777" w:rsidTr="00BC133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5E69E" w14:textId="7FEB8C5C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27E6" w14:textId="38087C9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56A1" w14:textId="2398820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418C" w14:textId="7F28274F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5048" w14:textId="35D23D8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AB62" w14:textId="615EB28C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7E2D" w14:textId="2A761F1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91AB" w14:textId="2EEE216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F06A" w14:textId="1408C831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DB31" w14:textId="5D3A7DA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A19E" w14:textId="5F3C247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487D4A" w:rsidRPr="009F5617" w14:paraId="7E937276" w14:textId="77777777" w:rsidTr="00BC1330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CA2E7" w14:textId="14BD7657" w:rsidR="00487D4A" w:rsidRPr="009F5617" w:rsidRDefault="00487D4A" w:rsidP="00487D4A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6ADC" w14:textId="797C791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4182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45D2" w14:textId="07449FC5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8992" w14:textId="3FB705CB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4149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5851" w14:textId="477FFE8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F0B2" w14:textId="7F470EC6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4123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AB44" w14:textId="275C8B87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17F0" w14:textId="4D1186AE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0990" w14:textId="2D392613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95B4" w14:textId="50C5AFBD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03AB" w14:textId="050BF768" w:rsidR="00487D4A" w:rsidRPr="009F5617" w:rsidRDefault="00487D4A" w:rsidP="00487D4A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</w:tbl>
    <w:p w14:paraId="42633294" w14:textId="77777777" w:rsidR="00081E95" w:rsidRDefault="00081E95" w:rsidP="00081E95">
      <w:pPr>
        <w:pStyle w:val="segue"/>
      </w:pPr>
      <w:r>
        <w:t>segue</w:t>
      </w:r>
    </w:p>
    <w:p w14:paraId="729837E5" w14:textId="77777777" w:rsidR="00081E95" w:rsidRDefault="00081E95" w:rsidP="00081E95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4A54E1E" w14:textId="77777777" w:rsidR="00081E95" w:rsidRDefault="00081E95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17028462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CC09DD3" w14:textId="03C44A3E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Comunità in Dialogo ONLUS: Il Casale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73841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A02BE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C1B8F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E22A2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782A7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136EB8B3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69D52F5" w14:textId="1C76D21E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84530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72EF9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5E53F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C8EC7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24B69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A7DE0D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27D9C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DB2F5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B3FA5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97BE5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8D4BEF" w:rsidRPr="00BC1330" w14:paraId="19FF2DC4" w14:textId="77777777" w:rsidTr="00BC1330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6673" w14:textId="2FADA651" w:rsidR="008D4BEF" w:rsidRPr="00BC1330" w:rsidRDefault="008D4BEF" w:rsidP="008D4B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FED4" w14:textId="20D5B878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6116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D591" w14:textId="60245D8C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119C" w14:textId="385E3CD1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5937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8A20" w14:textId="1D5494BF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E297" w14:textId="7FA7325A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4531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8329" w14:textId="5855AF19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A099" w14:textId="14E1F2AD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EC37" w14:textId="7A032084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E3A0" w14:textId="4CCE4EBA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075AD" w14:textId="53902515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0EE7A12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695B" w14:textId="755739F5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A7E5" w14:textId="68EDB57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BBF5" w14:textId="5815615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6F95" w14:textId="18EE9D0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8F34" w14:textId="340309C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A332" w14:textId="3A27863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7ED1" w14:textId="39CFC34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06F8" w14:textId="4DD82B0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3946" w14:textId="747E71B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22D3" w14:textId="7ABF57C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BDD0" w14:textId="0C54A38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069E40D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ADFA" w14:textId="0EEBA3AA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5018" w14:textId="6DDC84E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A7B8" w14:textId="0264AA1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398E" w14:textId="561DA3B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ABDD" w14:textId="3B48834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2EBA" w14:textId="5C1EE2C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F6FB5" w14:textId="10673EA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604D" w14:textId="1515120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32E1" w14:textId="6A51942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B176" w14:textId="4AAB511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DFE5" w14:textId="1697D07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3CA857D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3A1F" w14:textId="7A971E72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46BB5" w14:textId="202AAC1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04A8" w14:textId="5D5E02D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534F" w14:textId="43A0F42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D2F7" w14:textId="2D80022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42B1" w14:textId="7DC9FE6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6EF9" w14:textId="3813BC4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04DF" w14:textId="24E605E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C49D" w14:textId="1E12203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A08F" w14:textId="5D77472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D92E0" w14:textId="2194F01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22BE19B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C35A" w14:textId="173B3F0F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0AEA" w14:textId="2252A52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AE31" w14:textId="2038CAB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58F5" w14:textId="6D510AC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0699A" w14:textId="0F3FE28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EE12" w14:textId="27EFAC6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FA10" w14:textId="527B322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0EBB" w14:textId="14D1EC9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EA63" w14:textId="174585D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9242" w14:textId="51E4558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D3F4" w14:textId="35EB7E4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120345A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D9F34" w14:textId="76C48EBF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1754B" w14:textId="73E0AC3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8B34" w14:textId="55CD48C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EBE8" w14:textId="639244C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0EF4" w14:textId="1CDC41C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8127" w14:textId="7281E58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D9F32" w14:textId="2B2FEE2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F576" w14:textId="70290A3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A7D4" w14:textId="4184A18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44270" w14:textId="6473664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9508" w14:textId="4B869EB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68DE42E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C0F5" w14:textId="35996188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2DB4" w14:textId="1570A08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1CCB" w14:textId="1D92638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7FBF" w14:textId="63DE85A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A0B9" w14:textId="66EF691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A6FB" w14:textId="63F7B59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D9DA" w14:textId="050DD4D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C64F9" w14:textId="24C6826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8A10" w14:textId="7B0D60E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46FB" w14:textId="1002EA9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C362" w14:textId="13D7BB3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2AD93902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13AE" w14:textId="1E07D941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B9AD" w14:textId="11D69E6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F5EB" w14:textId="209492F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0A91" w14:textId="044AE3D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407C" w14:textId="2DF59A8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866D" w14:textId="563BCAE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D1F9" w14:textId="1D04EA0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1726" w14:textId="5815C87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D08A" w14:textId="128AF85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51FC4" w14:textId="074D4D4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06FAD" w14:textId="14F5AB5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7966EC7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CD08D" w14:textId="4889F88F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8E5B" w14:textId="64AEA46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2484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30CC" w14:textId="7D049A1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7BFC6" w14:textId="2BB9B2F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FB93" w14:textId="311944D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1EC7" w14:textId="0EB8557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D931A" w14:textId="3A1FF94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15258" w14:textId="6910226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C439" w14:textId="0FC9901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98C6" w14:textId="0D2562B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5A424" w14:textId="7BAD48A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00E072D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86F0" w14:textId="5807B898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B32D" w14:textId="5AD39A5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A747" w14:textId="4C85D35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3825" w14:textId="216BEB6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A5C1" w14:textId="462E311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4AD6F" w14:textId="04E04E8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70BC" w14:textId="176F96D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CE57" w14:textId="2F285DA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A4C4" w14:textId="6339B78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BFC8" w14:textId="66F3A3B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278F" w14:textId="2783553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6673A4D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360ED" w14:textId="09B9EE34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A395E" w14:textId="740FA18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A536" w14:textId="453FCF7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EF31" w14:textId="53B8B9A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1E32" w14:textId="23B3976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0D27" w14:textId="71B7E6B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525C" w14:textId="323817B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5373" w14:textId="6D8EF8B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3191" w14:textId="2C60BD6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4E25" w14:textId="11A7A16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CC80F" w14:textId="7B31005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584CF3B6" w14:textId="77777777" w:rsidTr="000817DD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0405" w14:textId="40ADD196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0111" w14:textId="3FD9CF4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CD6F" w14:textId="7328D46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6D027" w14:textId="41F9488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C1DD2" w14:textId="1CCB0FC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B6DD" w14:textId="03B0A32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1141" w14:textId="0D59D49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6C3B4" w14:textId="36180E7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A91B" w14:textId="4672B75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4D0C" w14:textId="5BD322F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8FD7" w14:textId="536DA80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4578AD41" w14:textId="77777777" w:rsidTr="000817DD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E6755" w14:textId="369EDDEF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F607" w14:textId="44E327B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2239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55B1" w14:textId="39EECEC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3767" w14:textId="238612A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2239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248F" w14:textId="380EB0F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2805B" w14:textId="14378A2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2055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E705" w14:textId="7F87264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7AFE" w14:textId="0F6EFEE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2364" w14:textId="7DBF440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60E2" w14:textId="49BE590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FA8BA" w14:textId="404D386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0A2C577A" w14:textId="77777777" w:rsidR="00BC1330" w:rsidRDefault="00BC1330" w:rsidP="00BC1330">
      <w:pPr>
        <w:pStyle w:val="segue"/>
      </w:pPr>
      <w:r>
        <w:t>segue</w:t>
      </w:r>
    </w:p>
    <w:p w14:paraId="6224A63B" w14:textId="77777777" w:rsidR="00BC1330" w:rsidRDefault="00BC1330" w:rsidP="00BC1330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30A0724" w14:textId="77777777" w:rsidR="00BC1330" w:rsidRDefault="00BC1330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511A8757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FDC41B" w14:textId="7E54988C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CEIS Don Mario Picchi: C.P.R. </w:t>
            </w:r>
            <w:proofErr w:type="spellStart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S.Carlo</w:t>
            </w:r>
            <w:proofErr w:type="spellEnd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</w:t>
            </w:r>
            <w:proofErr w:type="spellStart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S.Francesca</w:t>
            </w:r>
            <w:proofErr w:type="spellEnd"/>
            <w:r w:rsidRPr="00BC1330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 Romana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59262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19E86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F4CA3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FFBA2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94B61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05174D1A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1C6FF88" w14:textId="4D6835CF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45BF9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D43D7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46791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9F204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6A5DF8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7CACB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FB83B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4F8A7A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45410E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DDB28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8D4BEF" w:rsidRPr="00BC1330" w14:paraId="7FF047EA" w14:textId="77777777" w:rsidTr="00BC1330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58050" w14:textId="67D0BBEC" w:rsidR="008D4BEF" w:rsidRPr="00BC1330" w:rsidRDefault="008D4BEF" w:rsidP="008D4B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5ACD" w14:textId="49F89694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4957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26DE" w14:textId="2D215083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D590" w14:textId="7AD7A102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4410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B0A8" w14:textId="2991E293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F179" w14:textId="18E2B2D4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1546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A3FE" w14:textId="4B5F17D9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3CFD" w14:textId="4181A9EC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772C" w14:textId="65211107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B4D7" w14:textId="00C0B1E7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7E7D" w14:textId="6C9D5F97" w:rsidR="008D4BEF" w:rsidRPr="00BC1330" w:rsidRDefault="008D4BEF" w:rsidP="008D4B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4B99E19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3D94A" w14:textId="18E9A194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3BA55" w14:textId="4F65B75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2F8A" w14:textId="377BD3D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80E6" w14:textId="1862B08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C123" w14:textId="4939C80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2B37" w14:textId="65D240E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DAC1B" w14:textId="56FADAF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5A74" w14:textId="0301533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FB64" w14:textId="723011D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10DC" w14:textId="6387B0C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801E" w14:textId="18DD718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5C6CDF4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CD12" w14:textId="1A260DBF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115F" w14:textId="7057091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1739" w14:textId="3515F8A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918A" w14:textId="763234E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4A70" w14:textId="3D77422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D631D" w14:textId="63A6A98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FA65" w14:textId="705AA9E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E1A2" w14:textId="6B470C1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CEA1" w14:textId="0D00CA4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CDAF9" w14:textId="12F628A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25D2" w14:textId="2CD0F14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629C61AC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757F" w14:textId="0B4A63C0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B71E2" w14:textId="47B4E61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E8C2" w14:textId="3046709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2568" w14:textId="480D268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D2D6" w14:textId="0A81771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1D3B" w14:textId="4ED91DD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30D5" w14:textId="2A68CA3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3165" w14:textId="1DC08E9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DD9D" w14:textId="4D3616E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956A" w14:textId="179DC71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0B5A" w14:textId="4BF718E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086CC4B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E57E" w14:textId="09DE8EA8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DCBA" w14:textId="18CFDE3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3B01F" w14:textId="3580D00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8C7A" w14:textId="31EF7FE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D76C" w14:textId="74B3D6F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1F6E" w14:textId="4E032EA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8697" w14:textId="6249DEF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44193" w14:textId="3FF244A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5B7A" w14:textId="626629B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1E34" w14:textId="4D5F8B3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8449" w14:textId="07DEBB5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59E95EE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3F61A" w14:textId="504EC8D5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17D1" w14:textId="1210ACE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74A2" w14:textId="2ECA92F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3E2D" w14:textId="1CF2D18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F739" w14:textId="74BB448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2C5B" w14:textId="6C6E207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E996A" w14:textId="3C05230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692C" w14:textId="20CE030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ABF4" w14:textId="0F0B1D6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89DB" w14:textId="76ED4C2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964B5" w14:textId="63BA73E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3221496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9404" w14:textId="35E4DEE4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3DF7" w14:textId="5EADBED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DE68" w14:textId="0B1695F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2608" w14:textId="513C4D1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CA1D" w14:textId="25666E8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7FC6" w14:textId="56F698D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7C1D" w14:textId="4EF5C59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2C52" w14:textId="23CF688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10B7" w14:textId="39C7E25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2EE5" w14:textId="6BF0360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EF0B" w14:textId="770B74C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4DE481FA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7DB6" w14:textId="36C23DA4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76AE" w14:textId="6C15939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903C" w14:textId="1866495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08EC" w14:textId="45222A9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EA69" w14:textId="3A1A5C4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A7D5" w14:textId="06555F9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64E8" w14:textId="72052E8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D98C" w14:textId="6B6B146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A8B5A" w14:textId="7C9BDA2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DE14" w14:textId="52B3E45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46BB3" w14:textId="2F4C2B8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1C4F1B3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B2664" w14:textId="73DD3900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CAA9D" w14:textId="2EE225A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0C2B" w14:textId="7BC862E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C43B" w14:textId="75AA897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F9E0" w14:textId="041FC98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FCB1" w14:textId="069991E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BE96" w14:textId="4D31F64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14162" w14:textId="4DEFACE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0B9E" w14:textId="624F4CC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7D05" w14:textId="451345F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113BD" w14:textId="6A1C6B7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2CA9D44A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F9DA" w14:textId="49C26178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71C" w14:textId="528EC4F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E1FD" w14:textId="6DA264D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6134" w14:textId="20506CE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7EDDF" w14:textId="4CE3E18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3FA7" w14:textId="01FBF29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D9FD" w14:textId="3F24E36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7D1B" w14:textId="6AB9AD0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1F24" w14:textId="10B78BC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99F8" w14:textId="7C8EE46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9C87" w14:textId="2F7EB9B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26CFAE7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EE6E" w14:textId="4DB529B3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B9BF" w14:textId="389B810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8851" w14:textId="1E5F8AA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3A2E" w14:textId="07CA49BD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DDBD" w14:textId="7D4AA73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6C22" w14:textId="4CEDE80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3156" w14:textId="7F70A99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9A0A" w14:textId="26650CD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75DC2" w14:textId="78979F9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49313" w14:textId="664E7C6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1133" w14:textId="794EAFB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5989B7B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3E186" w14:textId="4BA2971B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7531" w14:textId="0A756EE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FDCC1" w14:textId="290495C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86A5" w14:textId="264C0A5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3A10" w14:textId="6772432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54A6" w14:textId="770D6A9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A402A" w14:textId="0FE87253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7F9E" w14:textId="597FA47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D3F9" w14:textId="07F8746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8CFCD" w14:textId="35FD7415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A4DE" w14:textId="5D2D729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8D4BEF" w:rsidRPr="009F5617" w14:paraId="56FBF2A3" w14:textId="77777777" w:rsidTr="000817DD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3E707" w14:textId="2C7BE670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D93F" w14:textId="5A00E87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40B3" w14:textId="0C9023C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BB6A" w14:textId="3E8B1D5F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A7AD" w14:textId="69BBA9AE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78D7" w14:textId="679181F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C24C" w14:textId="74AB115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B08E" w14:textId="424D8E2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1458" w14:textId="5D8D2DFB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6F3A" w14:textId="3B9FA20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D631" w14:textId="0EDF14D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8D4BEF" w:rsidRPr="009F5617" w14:paraId="1B2767F1" w14:textId="77777777" w:rsidTr="000817DD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3314" w14:textId="78E69537" w:rsidR="008D4BEF" w:rsidRPr="009F5617" w:rsidRDefault="008D4BEF" w:rsidP="008D4BE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C5444" w14:textId="6E9DCDB6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91EB" w14:textId="411E15F2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9659" w14:textId="4851D991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684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B417" w14:textId="38037D64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B570" w14:textId="636AEF4A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76C9" w14:textId="53229F08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C27B" w14:textId="7F357AAC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AAC5" w14:textId="197C8309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2959" w14:textId="32D03930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A16C0" w14:textId="0F79ADA7" w:rsidR="008D4BEF" w:rsidRPr="009F5617" w:rsidRDefault="008D4BEF" w:rsidP="008D4BE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</w:tbl>
    <w:p w14:paraId="67CE8306" w14:textId="77777777" w:rsidR="000817DD" w:rsidRDefault="000817DD" w:rsidP="000817DD">
      <w:pPr>
        <w:pStyle w:val="segue"/>
      </w:pPr>
      <w:r>
        <w:t>segue</w:t>
      </w:r>
    </w:p>
    <w:p w14:paraId="78855943" w14:textId="77777777" w:rsidR="000817DD" w:rsidRDefault="000817DD" w:rsidP="000817DD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EBE689C" w14:textId="77777777" w:rsidR="000817DD" w:rsidRDefault="000817DD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06394F54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3DDD8B" w14:textId="2017BEF1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817D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Comunità Emmanuel Rieti: Via Cese 12, Rieti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68C6C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9ECF3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80706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64BB1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6AC5F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6F1034E3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A4FEA3" w14:textId="54F7BED9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C9AB1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B5CFE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F5810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638E5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E5833D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C9743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7CCCF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CF9E7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FEC4F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D74F7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614A4E" w:rsidRPr="000817DD" w14:paraId="0F45C64F" w14:textId="77777777" w:rsidTr="000817DD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CC31" w14:textId="7D88D30A" w:rsidR="00614A4E" w:rsidRPr="000817DD" w:rsidRDefault="00614A4E" w:rsidP="00614A4E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6B02" w14:textId="18AD83D6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5779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2B8E" w14:textId="5A9D1312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BBC8" w14:textId="07DB824D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5523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AF49" w14:textId="461653E3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763C" w14:textId="5F5A3916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2235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5B93B" w14:textId="56AA8C98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FF9AD" w14:textId="29DCDD9D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5B9C" w14:textId="2D93EF6B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2997" w14:textId="106FB16C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6F5C" w14:textId="29CAD3B7" w:rsidR="00614A4E" w:rsidRPr="000817DD" w:rsidRDefault="00614A4E" w:rsidP="00614A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5F72670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8CC9" w14:textId="6AB2BC29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A474" w14:textId="4773BFF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E124" w14:textId="5FA1A5A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FB3E" w14:textId="0EBB93B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5935" w14:textId="5172AFC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1E5E" w14:textId="6A7BD1CC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ED5D" w14:textId="6536D09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F43B" w14:textId="3E2109F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36769" w14:textId="6705033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D0CE" w14:textId="79DE5FB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4860" w14:textId="287C756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649A55D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AE25" w14:textId="73FA1F13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8E2B" w14:textId="2281F2A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E177" w14:textId="3BDCA1B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3D89" w14:textId="0D151F8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DB085" w14:textId="4A252B4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D2FA" w14:textId="34A662C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FB9FB" w14:textId="7651340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EA116" w14:textId="4E09045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86BC" w14:textId="1EDB987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BA78C" w14:textId="316D2E8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8A1E" w14:textId="4600C0C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0D8BE51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35F7" w14:textId="0EA5BD40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BF210" w14:textId="201621A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2588" w14:textId="6AE36F6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A475" w14:textId="77E21C2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CC02" w14:textId="529C163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48B5" w14:textId="0C5FFA5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C3BBF" w14:textId="38E6FA1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C8C1" w14:textId="414C59F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8110" w14:textId="79062ED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FA55" w14:textId="13BDF70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7F93" w14:textId="1502663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589070C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C5FF" w14:textId="474320B5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950B" w14:textId="4C9F4F1C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6C77" w14:textId="31DB8BD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BDD0" w14:textId="0899FA7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B153" w14:textId="6B07729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F920B" w14:textId="389DAD1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A87B" w14:textId="730351B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65384" w14:textId="2A0EEBD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F12D" w14:textId="7F5BD80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3FDC" w14:textId="06733CE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C611" w14:textId="4B9EFC5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3F3AC94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BD77" w14:textId="0FF997EC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4E08" w14:textId="19D0BF4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4D8B" w14:textId="433B244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8FA8" w14:textId="30B9E13C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08C9" w14:textId="082A6FA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B7F4" w14:textId="098E14A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7B034" w14:textId="427AD64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AD4F" w14:textId="7D54F46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712F" w14:textId="36D6139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0ED6" w14:textId="0256DA6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FDD6" w14:textId="6BF0657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72FA25D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1D54" w14:textId="49E16B83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015F" w14:textId="09987D1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37BE4" w14:textId="22A2ACD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4C69F" w14:textId="4364D84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B813" w14:textId="18A17DC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8379" w14:textId="79B11D5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993E" w14:textId="6CB37A2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9A2A8" w14:textId="278B76E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1FDA5" w14:textId="0AF649A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6B06" w14:textId="63460AD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94FB" w14:textId="4839BF4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2F8F034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9AB74" w14:textId="6B7B3B11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439B" w14:textId="1F52C72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4934" w14:textId="6DEF228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64890" w14:textId="156C1AE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A976D" w14:textId="615FECC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05A4" w14:textId="1EC523D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44A3" w14:textId="6D7321D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F5CF" w14:textId="29FA56E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E2D0" w14:textId="636913A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0C86" w14:textId="3CD8A27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24AD" w14:textId="38D4C22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6447A1A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5D98" w14:textId="05E05E1F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41AC" w14:textId="684F67B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38D4" w14:textId="7E93A15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F296" w14:textId="5452502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2899" w14:textId="0B29DDB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7A0F" w14:textId="134E48D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4A52" w14:textId="6713CE0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0076" w14:textId="410B34F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6C15" w14:textId="7F531F5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4AD4" w14:textId="7707169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81C0" w14:textId="0506CCB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503AEBC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5EAA" w14:textId="7C3BDB1E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65A0C" w14:textId="27F4243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98AB4" w14:textId="087077E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D71C" w14:textId="7DE06D1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B1E18" w14:textId="3F33DF6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E5F28" w14:textId="53B5608C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2C3E" w14:textId="3BB979A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0E88" w14:textId="2034706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403C" w14:textId="3A39C62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2CEA" w14:textId="764C031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F528" w14:textId="79F8E2C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7F5BFE0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035E" w14:textId="0DE2E407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1C91" w14:textId="02554F5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C46A" w14:textId="087D738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D2E6" w14:textId="64323B5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AAD4" w14:textId="03784F6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68CC" w14:textId="043B2F6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3586" w14:textId="1E57BB7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203C" w14:textId="2178DAB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6D5F" w14:textId="7804FA4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AB9B" w14:textId="6701E084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27D5" w14:textId="32120B6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34DE03D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4E39" w14:textId="12C43417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9CE0" w14:textId="37E2031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11BF" w14:textId="4E53532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19418" w14:textId="131463F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B300A" w14:textId="2A3D0F3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C8DF" w14:textId="1FEDD64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F9AA" w14:textId="48BEB96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C2C0" w14:textId="26A2473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157" w14:textId="524AF9E7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BE87" w14:textId="48A4538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3EC5" w14:textId="2BCC815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301B022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A3F2" w14:textId="6E8EC753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6324" w14:textId="6A2881F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28F4" w14:textId="3F1E631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006B" w14:textId="1A7326C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D24C" w14:textId="006085F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AE1C" w14:textId="7C884BC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55B8" w14:textId="121829F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3CBF" w14:textId="0D3B7148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617A" w14:textId="049097D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742FC" w14:textId="7990150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AA31" w14:textId="747BC20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449AFB09" w14:textId="77777777" w:rsidTr="000817DD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BF76" w14:textId="00A5BA3C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C6D8" w14:textId="4BDDCF8B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100F" w14:textId="3AE7E91F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BCC7" w14:textId="558F201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1A5F" w14:textId="73087F42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A6EC" w14:textId="2DD6E20D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81AE" w14:textId="5DFDC64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B0CC" w14:textId="665E5D89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71FB" w14:textId="5A645D9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64ED" w14:textId="2496145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C186" w14:textId="350EF6F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614A4E" w:rsidRPr="009F5617" w14:paraId="22FA509F" w14:textId="77777777" w:rsidTr="000817DD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D5B72" w14:textId="1A63B2AC" w:rsidR="00614A4E" w:rsidRPr="009F5617" w:rsidRDefault="00614A4E" w:rsidP="00614A4E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C95B" w14:textId="502B568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7097" w14:textId="6EC5777A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2419" w14:textId="21A3E501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1480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CBB8" w14:textId="1C0A0910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1668" w14:textId="5505FE0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872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4EF9" w14:textId="5BD25F15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99353" w14:textId="1A4B996E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D46F" w14:textId="68D90DA3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74C5" w14:textId="48D0D51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3B095" w14:textId="1C193006" w:rsidR="00614A4E" w:rsidRPr="009F5617" w:rsidRDefault="00614A4E" w:rsidP="00614A4E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34D43CC8" w14:textId="77777777" w:rsidR="000817DD" w:rsidRDefault="000817DD" w:rsidP="000817DD">
      <w:pPr>
        <w:pStyle w:val="segue"/>
      </w:pPr>
      <w:r>
        <w:t>segue</w:t>
      </w:r>
    </w:p>
    <w:p w14:paraId="4D2C99D9" w14:textId="77777777" w:rsidR="000817DD" w:rsidRDefault="000817DD" w:rsidP="000817DD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31707D4" w14:textId="77777777" w:rsidR="000817DD" w:rsidRDefault="000817DD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7EA08E40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ABC48D" w14:textId="6F19C023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817D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Exodus: C. P. Residenziale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A0538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4B22B8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3BC13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96F39A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03DF7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4E51C490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7E2C07" w14:textId="166DC29D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6BEF4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C7051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1BAAE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77844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1A926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6E4D0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88D214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42EC6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772E63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DF6561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9E5F80" w:rsidRPr="000817DD" w14:paraId="48F238CA" w14:textId="77777777" w:rsidTr="000817DD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AD18" w14:textId="2964EB85" w:rsidR="009E5F80" w:rsidRPr="000817DD" w:rsidRDefault="009E5F80" w:rsidP="009E5F8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30F6" w14:textId="290B2ADA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3999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0C88" w14:textId="0A0756DA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9BF8" w14:textId="2957F55C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3151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356A" w14:textId="14BBFFFF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DF73" w14:textId="5E418DAE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1345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9249A" w14:textId="5CE844BE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2261" w14:textId="4452B96E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B596" w14:textId="0F49FD04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06DE" w14:textId="4E97C154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6883" w14:textId="76FD94D7" w:rsidR="009E5F80" w:rsidRPr="000817DD" w:rsidRDefault="009E5F80" w:rsidP="009E5F8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739C72B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7700" w14:textId="3F9ADB60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F7C4" w14:textId="287EFA0D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FFF4" w14:textId="2EAAB30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271A" w14:textId="4A31372D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0D33" w14:textId="7B0C929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4801" w14:textId="7394A08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6061C" w14:textId="285B737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3F67" w14:textId="7530AB7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4D73" w14:textId="3B1A808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185B" w14:textId="5C0B5F2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4442" w14:textId="2CDF4D8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460650D2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AF0B" w14:textId="008A1D97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2DCF" w14:textId="3C9153E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3EDC" w14:textId="764C882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F3D89" w14:textId="0F9D891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92C7" w14:textId="318856C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A640" w14:textId="0AB9E5E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A372" w14:textId="32FD2C2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3F6C0" w14:textId="0E1455C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EF48" w14:textId="430CFC8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543A" w14:textId="0F06C0F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2252" w14:textId="5501BA39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21E7DB7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687E" w14:textId="6BB0D068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B2AA" w14:textId="75FFB55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1E91" w14:textId="6E6E198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6F5B" w14:textId="26537EC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9EE6" w14:textId="7AA8C39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90CE" w14:textId="20EF10C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11F7" w14:textId="0E5AD7B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167B" w14:textId="5320FCE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6025" w14:textId="1712B55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6833" w14:textId="27FD585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3090" w14:textId="49320071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457EEC0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D47F" w14:textId="41DBD10B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E06F" w14:textId="0687E46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C311" w14:textId="1D910629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1441" w14:textId="01E17E9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DA7B" w14:textId="10F651E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647F" w14:textId="113BF0D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1E5F" w14:textId="6E8FE1D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123A" w14:textId="108CFE49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34AE" w14:textId="10E0A30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C98F" w14:textId="28B777E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3E53" w14:textId="21C4507D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0F9AFD6C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24A7" w14:textId="42FDF22E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F448" w14:textId="00EE44A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35149" w14:textId="728D3D6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4345" w14:textId="4B83B8C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A187" w14:textId="78EBC45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B4BA" w14:textId="0FDBC7F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00A4" w14:textId="75731E2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487B" w14:textId="518C6B4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534D" w14:textId="7826D14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4944A" w14:textId="3A6A492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BED7" w14:textId="5D3273D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502E0EE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DE5E" w14:textId="499B18FA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9697" w14:textId="25E822C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8DB8C" w14:textId="68A9CCD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68A5" w14:textId="62942D2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532A" w14:textId="3DF58F3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4833" w14:textId="0CBDB75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B37A" w14:textId="5172B17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3F31" w14:textId="4167DDB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F59F" w14:textId="059C8FC6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9ECA" w14:textId="71D5348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96E8" w14:textId="1E7492D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0E69DF6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B9B3" w14:textId="1280C36D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B776" w14:textId="5824890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1DC85" w14:textId="5CABF62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AC11" w14:textId="6F381DE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6C22C" w14:textId="45AA0CE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DC17" w14:textId="605C5F6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2A7C" w14:textId="57F5AF39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D9F82" w14:textId="238A9401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E424" w14:textId="7E89BFF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0F78" w14:textId="5DA868A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58FE" w14:textId="75AF830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387D9D82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C8DE" w14:textId="67109E8F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9A95" w14:textId="222275C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06DF" w14:textId="7B1309B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14A18" w14:textId="4E333F2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42D38" w14:textId="0DA5B82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A784" w14:textId="0800F38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5B8D" w14:textId="50E80B4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1FF2" w14:textId="6195240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933B9" w14:textId="0283A7E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0B83" w14:textId="3260A22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6920" w14:textId="129387D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2D0DADE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567F" w14:textId="6431A61C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330E8" w14:textId="28DCE53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2E43" w14:textId="2EDC535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3B575" w14:textId="0CB796F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F962" w14:textId="3B48323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010F" w14:textId="24BCDA18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A233" w14:textId="4BEA978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3AD8" w14:textId="2DCEC450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52C5" w14:textId="797E913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65BC3" w14:textId="037666D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F59F" w14:textId="4CA6A09D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1A0CDEC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3CC9" w14:textId="6FE6AB10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69CC6" w14:textId="741F537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22C8" w14:textId="5138DA0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4991" w14:textId="54066FE1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23B4" w14:textId="726AE735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9D0A" w14:textId="24AA77E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4AA4" w14:textId="01AE0DE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76C1" w14:textId="1BF4749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A9A6" w14:textId="5ED233FB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0F7D" w14:textId="2DC8CF4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DB25" w14:textId="2C89AAB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0F2FA8F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44F2" w14:textId="61559EE0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E1C9" w14:textId="67140A37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CF2E" w14:textId="43E778C1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1EE1" w14:textId="67F9F66F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91A8" w14:textId="0E5EBFE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8D70" w14:textId="690565A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A607" w14:textId="0F9AB77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380D" w14:textId="6156E9B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B4A67" w14:textId="0C4ACC2E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18AC" w14:textId="6F854B2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74B8" w14:textId="458CEC69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9E5F80" w:rsidRPr="009F5617" w14:paraId="58CBE884" w14:textId="77777777" w:rsidTr="000817DD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C7FB" w14:textId="6C7FE31F" w:rsidR="009E5F80" w:rsidRPr="009F5617" w:rsidRDefault="009E5F80" w:rsidP="009E5F80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DC2C" w14:textId="0587844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245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64B8" w14:textId="2A83F63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AD6E" w14:textId="087A9CEA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0C7B" w14:textId="26FBD47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BB60" w14:textId="1CAD53C2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32E9" w14:textId="15BC6A0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FD0BD" w14:textId="2473AC34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B010" w14:textId="56566B13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21A3" w14:textId="3466468D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6386" w14:textId="629B915C" w:rsidR="009E5F80" w:rsidRPr="009F5617" w:rsidRDefault="009E5F80" w:rsidP="009E5F80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049DC075" w14:textId="6E15B440" w:rsidR="000817DD" w:rsidRDefault="000817DD" w:rsidP="0026639C">
      <w:pPr>
        <w:pStyle w:val="continua"/>
      </w:pP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51C351A2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04274F" w14:textId="1B1C8731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817D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0817DD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Comunità L'Approdo: Residenziale / Semiresidenziale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64DA0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0D916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8F886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871113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AF3CF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00E49CED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1F95A2" w14:textId="45DD852D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BC434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6D524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F97D8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52605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45D20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971EC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846FA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9BCAF9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A8FDB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1AF2E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366981" w:rsidRPr="00C748B3" w14:paraId="29ADC320" w14:textId="77777777" w:rsidTr="000817DD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D4E3" w14:textId="7E9C4D88" w:rsidR="00366981" w:rsidRPr="00C748B3" w:rsidRDefault="00366981" w:rsidP="0036698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7E96D" w14:textId="2847E65C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430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BB2F" w14:textId="32D97B52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E9F1" w14:textId="6EBEAB08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B20B" w14:textId="53F61993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5349F" w14:textId="6B03F598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424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B5CB" w14:textId="01442433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AF44E" w14:textId="1D986AEE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328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B19B9" w14:textId="0439E7E2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8953" w14:textId="4DF9D26C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409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1B0F" w14:textId="19EB5F8B" w:rsidR="00366981" w:rsidRPr="00C748B3" w:rsidRDefault="00366981" w:rsidP="0036698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</w:tr>
      <w:tr w:rsidR="00366981" w:rsidRPr="009F5617" w14:paraId="4A081FC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370B4" w14:textId="73BEDD12" w:rsidR="00366981" w:rsidRPr="009F5617" w:rsidRDefault="00366981" w:rsidP="0036698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6736" w14:textId="6EB297C5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307A" w14:textId="3698311B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217" w14:textId="3B067B12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B7EC" w14:textId="25CA9A43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8ADD" w14:textId="7DF32C07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079F" w14:textId="461EC5FE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0F3D" w14:textId="4D78471A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8501" w14:textId="0517278F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9679B" w14:textId="361FD1C1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830C" w14:textId="1800CB06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366981" w:rsidRPr="009F5617" w14:paraId="49F9A16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F206" w14:textId="56CC7C64" w:rsidR="00366981" w:rsidRPr="009F5617" w:rsidRDefault="00366981" w:rsidP="0036698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B1E2" w14:textId="3C2F2DB4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25E8" w14:textId="070948CE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2A52" w14:textId="07F97889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5B23" w14:textId="5BF7B9DA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3545" w14:textId="5F6D1A48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C4C97" w14:textId="54FBDC1E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235C" w14:textId="52DFD643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467B" w14:textId="56863E89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B028" w14:textId="38C8927B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AF59" w14:textId="3144B26C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366981" w:rsidRPr="009F5617" w14:paraId="7712278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DAFC" w14:textId="769C9079" w:rsidR="00366981" w:rsidRPr="009F5617" w:rsidRDefault="00366981" w:rsidP="0036698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B9BC" w14:textId="38B312E3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2004" w14:textId="15191F7B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EE33" w14:textId="51023377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15F0" w14:textId="49D82A7D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51F4" w14:textId="0C9F4CFA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FF90" w14:textId="29A781A8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3650" w14:textId="3AF9EFCE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96B1" w14:textId="1AAF4D0B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EF943" w14:textId="625585A5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6E03" w14:textId="22B3F365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  <w:tr w:rsidR="00366981" w:rsidRPr="009F5617" w14:paraId="3D591C03" w14:textId="77777777" w:rsidTr="00C748B3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C71E" w14:textId="7E81F6D2" w:rsidR="00366981" w:rsidRPr="009F5617" w:rsidRDefault="00366981" w:rsidP="0036698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AC81" w14:textId="65A5672C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AC34" w14:textId="1C3B562D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0A79" w14:textId="78CECF89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BE04" w14:textId="680B71E4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7540" w14:textId="6DB37FCF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CAE6" w14:textId="68A9BEAF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4D1A9" w14:textId="0B022BC1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471E" w14:textId="7A185AFB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1427" w14:textId="7D8B58A4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F63C" w14:textId="22DB8DD2" w:rsidR="00366981" w:rsidRPr="009F5617" w:rsidRDefault="00366981" w:rsidP="0036698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</w:tr>
    </w:tbl>
    <w:p w14:paraId="72A4DACB" w14:textId="77777777" w:rsidR="00C748B3" w:rsidRDefault="00C748B3" w:rsidP="00C748B3">
      <w:pPr>
        <w:pStyle w:val="segue"/>
      </w:pPr>
      <w:r>
        <w:t>segue</w:t>
      </w:r>
    </w:p>
    <w:p w14:paraId="396A9F86" w14:textId="77777777" w:rsidR="00C748B3" w:rsidRDefault="00C748B3" w:rsidP="00C748B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A76A23C" w14:textId="77777777" w:rsidR="00C748B3" w:rsidRDefault="00C748B3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0629E26C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387A70" w14:textId="2994DE88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C. P. R. Massimo Onlus: via dell’Oratorio di Santa Rita 3, Anzio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BDF59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82EEE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14005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5DDD1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F7093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19E61197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FDFEF60" w14:textId="1D73C7CF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EEFAD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18B53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9ED971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C9199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E80C2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26FA8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65D60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D07B0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0C5CA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4BA42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AC3167" w:rsidRPr="00C748B3" w14:paraId="3506D0DF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8D06" w14:textId="15C02DD0" w:rsidR="00AC3167" w:rsidRPr="00C748B3" w:rsidRDefault="00AC3167" w:rsidP="00AC316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D761" w14:textId="04547365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1637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608E" w14:textId="2445B3FB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09E4" w14:textId="75BCCB8F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1475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55A8" w14:textId="576B2C4C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E21A" w14:textId="25BDBE5F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1188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D1A5" w14:textId="6CCF9B6A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6462" w14:textId="17C46351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1DB57" w14:textId="2595705A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8D58" w14:textId="3F39ECF2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342D0" w14:textId="42D48979" w:rsidR="00AC3167" w:rsidRPr="00C748B3" w:rsidRDefault="00AC3167" w:rsidP="00AC316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609179D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D467" w14:textId="2928D2F8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58A6" w14:textId="0B0719F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9AFE" w14:textId="519C3BB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CF14" w14:textId="4F66C225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BECB6" w14:textId="1D5F2DD5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4CFAB" w14:textId="035F807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ACE2" w14:textId="4907398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4B2A" w14:textId="7DE9723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8E22" w14:textId="74787044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7C34" w14:textId="4E8F11F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A62B" w14:textId="5C549E39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22F8D53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0C1D" w14:textId="7A89EF5C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9AAA" w14:textId="4B08115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3557" w14:textId="689E18D8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0C52" w14:textId="7A437818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64BB" w14:textId="3B0B5A12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2397" w14:textId="1E4A2A6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6208A" w14:textId="25E3AA69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08F3" w14:textId="57C80BD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42AC" w14:textId="7974660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185A6" w14:textId="0174FD9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D785" w14:textId="7681A2C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7C77969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9F42" w14:textId="19ECBBA7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7F9E" w14:textId="3805D9F7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A5AB" w14:textId="191F2E1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5FB9" w14:textId="765B2F5C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B046F" w14:textId="3F7F0699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1A6C" w14:textId="611835B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08410" w14:textId="793277AF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4A0F" w14:textId="7C835D3F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D8D2" w14:textId="6791044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D30B" w14:textId="46A503B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366C" w14:textId="0FECD23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3ACC370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F207" w14:textId="34BFE9FC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C1FF" w14:textId="6EC215A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2A1C" w14:textId="2DF05042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018D0" w14:textId="7AC66FF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4B696" w14:textId="7539082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6CDD" w14:textId="3251F3B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21FE" w14:textId="583B7E5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E098" w14:textId="14714012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0075" w14:textId="21A43CC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6F28" w14:textId="0F55D40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25AC" w14:textId="6C20455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63FF2BD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4DEC" w14:textId="6C311DF6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3CC9" w14:textId="36D0D13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D3FE" w14:textId="2C90D06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A378" w14:textId="5009204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1785" w14:textId="3FCC5738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3CDB" w14:textId="757F93AF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7AD9" w14:textId="66447EA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18FC8" w14:textId="4FD671B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5A0EE" w14:textId="2EA2EC06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A9EC" w14:textId="73A81E0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8618" w14:textId="2E5A4EF7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6D99C0C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EC18" w14:textId="20D6CFE7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25A4" w14:textId="51CB087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8E503" w14:textId="414E493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6752A" w14:textId="42A6BFC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9443" w14:textId="688C8A6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BD89" w14:textId="090872D9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F986" w14:textId="1519E5EC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971D5" w14:textId="2A820BC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0BE49" w14:textId="4099BB8F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E26B" w14:textId="497E79F8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EBED" w14:textId="43D735D7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5195E4E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B6D2" w14:textId="5CE21791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F39" w14:textId="1C0A56E7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5DFE" w14:textId="5097AB3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9C68" w14:textId="12088A7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3864" w14:textId="147D0A5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A42C6" w14:textId="03A9D80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075BA" w14:textId="40C15AB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4B92" w14:textId="4684B46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E233" w14:textId="7366F50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A747" w14:textId="14C2747F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2616" w14:textId="17815063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33EB5BC8" w14:textId="77777777" w:rsidTr="00AC3167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FDC8" w14:textId="270F4C99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3EFDE" w14:textId="6EB9CF7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0E8E" w14:textId="728087E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67FA" w14:textId="6B28290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CE8A" w14:textId="0B31649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737A" w14:textId="6CAFC46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E602" w14:textId="257C96E1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E0FF" w14:textId="37AD97B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83A8" w14:textId="20A5512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A8F6" w14:textId="79A359D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B28B" w14:textId="44167A3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AC3167" w:rsidRPr="009F5617" w14:paraId="5C5A069A" w14:textId="77777777" w:rsidTr="00AC3167"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72CE6F7" w14:textId="494AC39D" w:rsidR="00AC3167" w:rsidRPr="009F5617" w:rsidRDefault="00AC3167" w:rsidP="00AC316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0A56D5E" w14:textId="1602189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626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5618E9C" w14:textId="48941968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AA8B9E2" w14:textId="29479B9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619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5EFEA52" w14:textId="79D3496A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FFD0FBF" w14:textId="55132FDE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559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A5208ED" w14:textId="5D44D57B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2D2D5D" w14:textId="14DB846D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320447" w14:textId="3483884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1DAFA2C" w14:textId="15ADF8E7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BC56C8" w14:textId="7E52C140" w:rsidR="00AC3167" w:rsidRPr="009F5617" w:rsidRDefault="00AC3167" w:rsidP="00AC316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4F29D076" w14:textId="77777777" w:rsidR="00AC3167" w:rsidRDefault="00AC3167"/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1E435BF0" w14:textId="77777777" w:rsidTr="00AC3167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A266B50" w14:textId="141236A4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. Comunità Mondo Nuovo: Villa </w:t>
            </w: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Sergetto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EFD2A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71FEEE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4DC04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AD58EF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DACEF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2833FA8B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2AB71E" w14:textId="1E47CC33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BFC4D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EEC51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40B050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5CCADF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839CC9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69C49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0A7E6F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454735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DA844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10D12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BE5031" w:rsidRPr="00C748B3" w14:paraId="25FF5240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5D44" w14:textId="7BDDAAAF" w:rsidR="00BE5031" w:rsidRPr="00C748B3" w:rsidRDefault="00BE5031" w:rsidP="00BE5031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F170" w14:textId="060B6E76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75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039B8" w14:textId="388BB463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0E20" w14:textId="62C07A6D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C9FF" w14:textId="72D7F7E0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3CD0" w14:textId="4727020D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D719" w14:textId="4AF067F5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4A443" w14:textId="03577F46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E7170" w14:textId="5DBE969D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9A06" w14:textId="1B317912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A4D5" w14:textId="60BFB112" w:rsidR="00BE5031" w:rsidRPr="00C748B3" w:rsidRDefault="00BE5031" w:rsidP="00BE503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18F9BBB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370B" w14:textId="4C6A10DF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7A03" w14:textId="175B7329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C96D7" w14:textId="682D2959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7019" w14:textId="15A10EE9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05F8D" w14:textId="63ACC32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706D" w14:textId="6D289D8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D506" w14:textId="203C9091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0F56" w14:textId="0AC838B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2D03" w14:textId="5FCA7EA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8C9B" w14:textId="550D6B5D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D8D8" w14:textId="71D098B5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295CC9AE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84B7" w14:textId="32C59F19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2D48" w14:textId="47520C9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03F6" w14:textId="2C608ED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E849" w14:textId="235010E4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EBEC" w14:textId="3A12663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8771" w14:textId="5EA03130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C833" w14:textId="0BA41A1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37AD" w14:textId="691BEB66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B7F3" w14:textId="1ED486B4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9F6D" w14:textId="74D626B1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CA47" w14:textId="06E7E6BC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2B1BEEB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EFCD" w14:textId="44B17A18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97247" w14:textId="5CCE9AFE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C95D" w14:textId="57D8EED6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6B7C6" w14:textId="579BEB9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4E93E" w14:textId="7D803DB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BFD8" w14:textId="379EF26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B6E2" w14:textId="1D2CA4C0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C7C8" w14:textId="5D36F97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08AB" w14:textId="18ECD37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646C4" w14:textId="5BAB0DE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7AFC" w14:textId="026D29CA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6063456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9BCC" w14:textId="71D8E3FB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DF96" w14:textId="5C83502E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6EB5" w14:textId="27550A3F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C0147" w14:textId="5EAFAC6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CD5F" w14:textId="0FE7AA5F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88169" w14:textId="4D74B8BF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996B" w14:textId="67FD343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F9CDF" w14:textId="5850DCEC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12B8" w14:textId="52324AA4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F27D" w14:textId="68BEEDFC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707C" w14:textId="0A2B91E9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364EB7E1" w14:textId="77777777" w:rsidTr="00C748B3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A39A9" w14:textId="62363461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FFE8" w14:textId="75ACADA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3641" w14:textId="767E67A7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46B0" w14:textId="50E74CDD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9711" w14:textId="48D891FB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24BCE" w14:textId="3D40B61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F580" w14:textId="63B0DFB2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11D45" w14:textId="16FAF0D3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CBDE1" w14:textId="6DCFEF2C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2419" w14:textId="6638A507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B83B" w14:textId="31A758F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E5031" w:rsidRPr="009F5617" w14:paraId="723E654D" w14:textId="77777777" w:rsidTr="00C748B3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103BD" w14:textId="173887DF" w:rsidR="00BE5031" w:rsidRPr="009F5617" w:rsidRDefault="00BE5031" w:rsidP="00BE5031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Presenze/Assenze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2AB3" w14:textId="06AE8C10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7E1FB" w14:textId="4007CEA8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2291" w14:textId="5613BFF6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D9FC" w14:textId="09AF5F76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7310" w14:textId="6D6A284B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8F079" w14:textId="2860869E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2CA0" w14:textId="511139E1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A15B" w14:textId="49C106D7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18D8" w14:textId="120036D6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E8D0" w14:textId="33575040" w:rsidR="00BE5031" w:rsidRPr="009F5617" w:rsidRDefault="00BE5031" w:rsidP="00BE5031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03392E99" w14:textId="77777777" w:rsidR="00C748B3" w:rsidRDefault="00C748B3" w:rsidP="00C748B3">
      <w:pPr>
        <w:pStyle w:val="segue"/>
      </w:pPr>
      <w:r>
        <w:t>segue</w:t>
      </w:r>
    </w:p>
    <w:p w14:paraId="43BD65E5" w14:textId="77777777" w:rsidR="00C748B3" w:rsidRDefault="00C748B3" w:rsidP="00C748B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53FAD284" w14:textId="77777777" w:rsidR="00C748B3" w:rsidRDefault="00C748B3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44C097EB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9DD0729" w14:textId="6FC1354B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Comunità Mondo Nuovo: Colle Speranza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68B96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9CF0C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CE6FD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4A4771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7AC41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0A616C8A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90E0BF" w14:textId="3A630674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0AD91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B36980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7219A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4E296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972E2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D38BC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A62EC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5E62B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FCC93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2BFFD3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E771CF" w:rsidRPr="00C748B3" w14:paraId="62494715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A9E5" w14:textId="0F8BFCD1" w:rsidR="00E771CF" w:rsidRPr="00C748B3" w:rsidRDefault="00E771CF" w:rsidP="00E771C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A623" w14:textId="17CC6B90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51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4E6E" w14:textId="7E6B30BF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A90E6" w14:textId="5C29FD87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B793" w14:textId="0249F1FB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4B29" w14:textId="24E9BDD9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25AF" w14:textId="43E0D776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707B" w14:textId="2FDB9220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0A95" w14:textId="2B7756EE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CBF2F" w14:textId="11BAD597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4BBC" w14:textId="7E58CD04" w:rsidR="00E771CF" w:rsidRPr="00C748B3" w:rsidRDefault="00E771CF" w:rsidP="00E771C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05168FB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DE07" w14:textId="2BA1D467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6D84" w14:textId="09BC08B8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128E" w14:textId="62F082B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B4DF" w14:textId="3432EA51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760C" w14:textId="526BDA41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49C8E" w14:textId="47ED495E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6B72C" w14:textId="1127B0EA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E6AE" w14:textId="29DE315F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76EE" w14:textId="717509C3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5A83" w14:textId="6F535589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0317" w14:textId="493A0E8C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04D0E892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D105" w14:textId="483F2D6D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847C" w14:textId="38125E8E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5073" w14:textId="3BD11996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4FF3" w14:textId="30FD8B1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0701" w14:textId="3452AD5C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D7028" w14:textId="15CD53BA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46A41" w14:textId="21D01C6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EA2D" w14:textId="1212E829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7A6B" w14:textId="7B7CCA2C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2BF1" w14:textId="23EAABB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3AAEB" w14:textId="5296650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5B24AE6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6CB6E" w14:textId="2C9E814B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231D" w14:textId="5346BD86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AD571" w14:textId="7BA9368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B3BF4" w14:textId="20A4727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A256" w14:textId="08CD04A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748B" w14:textId="4698FA0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ADED" w14:textId="3BE746D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FDC4" w14:textId="28C821B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22989" w14:textId="52B82AD9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5BBD" w14:textId="752E03C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3BF2" w14:textId="20368CCA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65C1610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3FB8" w14:textId="5F39F40D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4652" w14:textId="3C7A69F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66E6A" w14:textId="0A2D1146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9BF1" w14:textId="5638389D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58AC" w14:textId="5D4E8AF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9C86" w14:textId="6F84636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7296" w14:textId="5304D5A6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96EC" w14:textId="3F7A2911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9893" w14:textId="5646722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2C20" w14:textId="7738661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D909C" w14:textId="4CBA239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06A0E30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1CE8" w14:textId="78951964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8DD4D" w14:textId="7FCCA7A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B7D4" w14:textId="3C851958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063A" w14:textId="4000DBF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9A1D" w14:textId="2BC4BF1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B2978" w14:textId="527B32D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2BFD4" w14:textId="4920A00D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FCB0" w14:textId="028821FD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A928" w14:textId="1BFA5A6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265E" w14:textId="2BCB2E9E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BEE4" w14:textId="1453135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0ED7B01A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7834" w14:textId="402DE378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5BF9" w14:textId="29FD567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4DAD" w14:textId="29E6C7A2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C71B" w14:textId="360EEA3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227CE" w14:textId="72C18DC2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F13D" w14:textId="6A1524FD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7E1D" w14:textId="4DA48E4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E6EB" w14:textId="45308D3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8AAD" w14:textId="67706D72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0FBA" w14:textId="7675FA8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163A" w14:textId="5BFFEC3E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34B6C648" w14:textId="77777777" w:rsidTr="00E771CF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97C3" w14:textId="0084151A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BDCD" w14:textId="7DCEBAF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3086" w14:textId="123F684D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505B" w14:textId="4B733172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C9E6D" w14:textId="3BCA3569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C6F8" w14:textId="76CB67E8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C5E0" w14:textId="5D532E2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FB8B" w14:textId="3B6E8508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8BCD0" w14:textId="0395A7F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760B" w14:textId="374F24B8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4EDA" w14:textId="2E5399BB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E771CF" w:rsidRPr="009F5617" w14:paraId="32C68C58" w14:textId="77777777" w:rsidTr="00E771CF"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2E17DC3" w14:textId="48D8200D" w:rsidR="00E771CF" w:rsidRPr="009F5617" w:rsidRDefault="00E771CF" w:rsidP="00E771C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Presenze/Assenze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FA29839" w14:textId="4160F5E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BB6C29D" w14:textId="39619B3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D54B6E8" w14:textId="2BBFF6BA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F9D320" w14:textId="1EC57F10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C253B3C" w14:textId="68CF958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B5E20A5" w14:textId="061969B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174E74" w14:textId="4E8CD70F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A29A34A" w14:textId="3D0A1305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A6A1DFC" w14:textId="7FCD66E7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40D06B0" w14:textId="24ACA444" w:rsidR="00E771CF" w:rsidRPr="009F5617" w:rsidRDefault="00E771CF" w:rsidP="00E771C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292E8547" w14:textId="77777777" w:rsidR="00E771CF" w:rsidRDefault="00E771CF"/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53C4D6A4" w14:textId="77777777" w:rsidTr="00E771CF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E50753" w14:textId="7A2CF135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. Comunità Mondo Nuovo: Villa </w:t>
            </w: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Ciulepi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56F57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128DF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DC68F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B37C5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B6AAD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1C6D06AC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16B37EE" w14:textId="7FB4719C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4D83F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CBB6A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29FE8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174CA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E5607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B18F7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DA905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E042F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75735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D5BAD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016A98" w:rsidRPr="00C748B3" w14:paraId="21D0AFA8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BC0B" w14:textId="230F8C05" w:rsidR="00016A98" w:rsidRPr="00C748B3" w:rsidRDefault="00016A98" w:rsidP="00016A98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B760" w14:textId="68B9A713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602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6E5B7" w14:textId="27FBEC53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7A9D2" w14:textId="297A5BDF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602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BF5E" w14:textId="20E22B93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706F" w14:textId="7E8A009B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232C2" w14:textId="132E718D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0D8C" w14:textId="24E9F4E6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A23A" w14:textId="3E72600B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7A44" w14:textId="2BBC8BA9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4B76" w14:textId="60DD1062" w:rsidR="00016A98" w:rsidRPr="00C748B3" w:rsidRDefault="00016A98" w:rsidP="00016A9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3ABEAF3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F85F0" w14:textId="3D3D9111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3416" w14:textId="71DF8A1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F90D" w14:textId="5B8F2753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1F05" w14:textId="611E1DC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DE9A" w14:textId="0C2BB15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A757" w14:textId="23954343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95F0" w14:textId="73A3CD66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F028" w14:textId="5114932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EB72" w14:textId="472D091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681B" w14:textId="383CCF5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98AB" w14:textId="218D68F4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7336D56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A0D3" w14:textId="23B5175D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9711" w14:textId="4E42497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4DE7" w14:textId="3734116F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71E2" w14:textId="4DB9354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B235" w14:textId="1CEF0D4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838F" w14:textId="6B6E05B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B26F" w14:textId="46C33664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099D" w14:textId="0D766E8A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BC34" w14:textId="7DE28D1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ED82" w14:textId="2034722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6D2B" w14:textId="2200700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42468682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8E89" w14:textId="6D24029E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E792" w14:textId="2D4357F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C905" w14:textId="603B7024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9DC1" w14:textId="2AE02B2F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E641" w14:textId="23811F8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3018" w14:textId="0B2E65E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D273" w14:textId="7F157A0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556D" w14:textId="4A1E130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13A9" w14:textId="28C6B33A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04CD" w14:textId="64BD0AF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EE1C" w14:textId="5EE5A86E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7E8D13B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2F701" w14:textId="39AA320A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AA9AB" w14:textId="49256C83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E9D3" w14:textId="6C0D3FD6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224A" w14:textId="482E0E9D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E342C" w14:textId="79AEBD5E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433CF" w14:textId="0524F1B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4C0A" w14:textId="185F19A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EC2E" w14:textId="1373AE3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84AB" w14:textId="28A24473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536F" w14:textId="59645FBF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5B5D2" w14:textId="4BEB904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7CA458A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A9A1" w14:textId="7D1C760A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3E0F" w14:textId="5BFE8C4D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A49B" w14:textId="315E98C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6C25F" w14:textId="6321888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9E49" w14:textId="4F0E7F0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4650" w14:textId="0CA09F0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4533" w14:textId="0D677A1D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DA312" w14:textId="6906EE6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D8F4" w14:textId="3095A3F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0CBD" w14:textId="370BE06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2917D" w14:textId="42DDA68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7CF0761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9DC41" w14:textId="78C1473B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7E81" w14:textId="2A9D13CA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135A" w14:textId="78F9B2C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81A2C" w14:textId="7CE5858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BF7C" w14:textId="26C39702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C60D" w14:textId="5DFF32D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9793" w14:textId="4DD1FA5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9462" w14:textId="76F8FF46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3880" w14:textId="6B2D38F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4DDE" w14:textId="505DCC0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2B28" w14:textId="01445D4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2592FEE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6B62" w14:textId="1B45FBBD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6167" w14:textId="6A3244F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54E1" w14:textId="265BB0C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18DF" w14:textId="44C0F16D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1AC0" w14:textId="055E2EE6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F544" w14:textId="0CEDBC6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106B" w14:textId="19A168DF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7CC3" w14:textId="349D9DAB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1EE8" w14:textId="7E941FF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75F6" w14:textId="60ADE8A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2361" w14:textId="1AF0901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0709594D" w14:textId="77777777" w:rsidTr="000213D4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D1E3" w14:textId="0A3CF593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8A444" w14:textId="763F003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A463" w14:textId="7E6344E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4228" w14:textId="5664FFF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CA5A" w14:textId="02032A4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C606" w14:textId="1CD6950E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9A2A" w14:textId="5ED60D02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09C3" w14:textId="138CCB7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42C5" w14:textId="48004784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83F8" w14:textId="02DC4171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7312" w14:textId="32D786FF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16A98" w:rsidRPr="009F5617" w14:paraId="68FB5CF1" w14:textId="77777777" w:rsidTr="000213D4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97B2" w14:textId="13C2050A" w:rsidR="00016A98" w:rsidRPr="009F5617" w:rsidRDefault="00016A98" w:rsidP="00016A98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4E65" w14:textId="07D80C14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6484" w14:textId="62FFB299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FDE0A" w14:textId="176E1B6A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076A" w14:textId="0AAF9FB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48ED" w14:textId="1211857C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04A" w14:textId="7476B778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F674" w14:textId="2CA65160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BC98" w14:textId="46B0BF25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082F" w14:textId="28963A76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943634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BB61" w14:textId="08FB9187" w:rsidR="00016A98" w:rsidRPr="009F5617" w:rsidRDefault="00016A98" w:rsidP="00016A98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B8C807D" w14:textId="77777777" w:rsidR="00C748B3" w:rsidRDefault="00C748B3" w:rsidP="00C748B3">
      <w:pPr>
        <w:pStyle w:val="segue"/>
      </w:pPr>
      <w:r>
        <w:t>segue</w:t>
      </w:r>
    </w:p>
    <w:p w14:paraId="382A3578" w14:textId="77777777" w:rsidR="00C748B3" w:rsidRDefault="00C748B3" w:rsidP="00C748B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46521250" w14:textId="77777777" w:rsidR="00C748B3" w:rsidRDefault="00C748B3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5F78ED28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EAE365" w14:textId="50C56C22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Ass</w:t>
            </w:r>
            <w:proofErr w:type="spellEnd"/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. Comunità Mondo Nuovo: Villa Paradiso Casa Coloniale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122598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DD186F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33229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6C3070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2F22B6E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51425247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2EFB56" w14:textId="604413EE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6CE9F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5936E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9CD56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BB47A5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C5F08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5A89F1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0EB21F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7831C4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E0D34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B16B59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453733" w:rsidRPr="00C748B3" w14:paraId="60E659F2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4C80" w14:textId="4A3AD381" w:rsidR="00453733" w:rsidRPr="00C748B3" w:rsidRDefault="00453733" w:rsidP="0045373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BB1E" w14:textId="62E7A66D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1179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14809" w14:textId="5551331F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6ED0" w14:textId="053AEA4B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1118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10D5" w14:textId="32222200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8B2E" w14:textId="40F53ED1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143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2859" w14:textId="5B3EAE9D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A07E" w14:textId="1C1DCC5B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176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CEA86" w14:textId="28124E6B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DEE1E" w14:textId="69D6F368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F421" w14:textId="4AD8C17A" w:rsidR="00453733" w:rsidRPr="00C748B3" w:rsidRDefault="00453733" w:rsidP="00453733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7317706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8F74" w14:textId="5F45CC1D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D1641" w14:textId="0BE6D43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8F89" w14:textId="184158A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4CAB" w14:textId="71DCC89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040E" w14:textId="51A1EF0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84EF2" w14:textId="24B37B1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98D28" w14:textId="165887D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F8F2" w14:textId="565E21A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2559" w14:textId="30F2B4D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921D" w14:textId="3627D36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20A6" w14:textId="659C986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13E5234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C8B4" w14:textId="7DAD5BEC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7E86" w14:textId="3A03EC1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D26B" w14:textId="75FC4CF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1063" w14:textId="14BC64E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384AD" w14:textId="59392B2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AB1B" w14:textId="0D811B7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DE82" w14:textId="674492F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07CE" w14:textId="35F581B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36DC" w14:textId="4BA0063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F8BA2" w14:textId="6F94AB1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AD67" w14:textId="5606556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3D4065DC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4DD6" w14:textId="5FF799C8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F72B" w14:textId="21E59CE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D9BA" w14:textId="2605957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9BC0" w14:textId="10C4066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DB30" w14:textId="58ADFE4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D6A05" w14:textId="11F749E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3AC0" w14:textId="527D3F3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B808" w14:textId="5A7C045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F468" w14:textId="599FFD42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40A07" w14:textId="160821E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9CFE" w14:textId="4C95608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7BB1731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07B7E" w14:textId="447350F8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E710E" w14:textId="7A8F9C2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40F96" w14:textId="7E3F9C2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BDBD" w14:textId="3269B89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EA1B" w14:textId="0FA7DE3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DDC2" w14:textId="4217579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2E0D" w14:textId="6CBF66A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62A5" w14:textId="5E0BCD3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1714" w14:textId="6C4801D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2A84" w14:textId="0F99C4F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7D208" w14:textId="4EBCFA3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50EE8F3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3E3F" w14:textId="7090CAB1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E675" w14:textId="4FFD338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DBBE" w14:textId="3F6FF7F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B534" w14:textId="3F61730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7A0A" w14:textId="0DCB4F1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858F" w14:textId="64CA48B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19412" w14:textId="01CBA81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4E34" w14:textId="4D6075B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0EAA" w14:textId="28D5F53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4734" w14:textId="0435505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7F9D" w14:textId="30802B3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56F7798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0684" w14:textId="52B91A07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ED3D" w14:textId="7F4C8AD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1D97" w14:textId="363EEA0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214A" w14:textId="0A2C9E5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60241" w14:textId="23D2A54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14084" w14:textId="2654ABE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FE0B" w14:textId="2E70C25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A9A9" w14:textId="66B3A68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A50A" w14:textId="031E8C3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5903" w14:textId="06C2DA8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7C9C" w14:textId="37F057F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24158B88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E6930" w14:textId="52D09D76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65046" w14:textId="2BC18BC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4E65" w14:textId="682A995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3EAD" w14:textId="2580681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3F5A" w14:textId="3E9D412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24A2" w14:textId="21F3F68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1286" w14:textId="1A69BF3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376F3" w14:textId="49BB424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FAB4" w14:textId="7BFDA43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AE99" w14:textId="7D760A6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E9F0" w14:textId="739713B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522D0E0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B719" w14:textId="45C9BE7B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19FD" w14:textId="1961564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EBEF" w14:textId="5D0D2DBF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EE51" w14:textId="7F8257A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5FA2" w14:textId="65F3B7C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AB43" w14:textId="5C29C67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E1E9" w14:textId="5AFC6CA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486CD" w14:textId="55689C7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45A89" w14:textId="53976A7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218C" w14:textId="6BE18AC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C149" w14:textId="58B31779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405EFA19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C370" w14:textId="176E5D72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6F90" w14:textId="22DE569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B2EB" w14:textId="42099E6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9F69" w14:textId="762AF06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6844" w14:textId="5256578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F2D7" w14:textId="095E73D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D895" w14:textId="667FB63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81A0" w14:textId="3F544C5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CB7E" w14:textId="0FEBAE6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57B3" w14:textId="776487C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726F9" w14:textId="00E6A02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1E91F687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1DD9" w14:textId="23DBA90E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DB50" w14:textId="10752FF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387F" w14:textId="6466BB5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2EF5" w14:textId="7C2BB9E0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7080" w14:textId="332C1A1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D64F" w14:textId="20EC24C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7F8C" w14:textId="771A875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F872" w14:textId="348A362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1E68" w14:textId="6057E00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5254" w14:textId="4737C156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0C21" w14:textId="5B532B6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5F2F418A" w14:textId="77777777" w:rsidTr="00FC37C7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B56C8" w14:textId="7ABD44D9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2A46" w14:textId="0ED9A5FD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B7D52" w14:textId="7180692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8DFB" w14:textId="7143797C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8BD5" w14:textId="29DA382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4651" w14:textId="5B5B1E2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D6664" w14:textId="18843B72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09C8" w14:textId="46178BBB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1660" w14:textId="2A71F582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916C0" w14:textId="7EA1EB9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8E3C" w14:textId="68E6770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3733" w:rsidRPr="009F5617" w14:paraId="0A5F7DD7" w14:textId="77777777" w:rsidTr="00FC37C7"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2F233FF" w14:textId="76AE685B" w:rsidR="00453733" w:rsidRPr="009F5617" w:rsidRDefault="00453733" w:rsidP="0045373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0C18C2A" w14:textId="722C3565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C2AE885" w14:textId="7116DEDE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527182C" w14:textId="27BDA13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7D73285" w14:textId="6705A231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5B9C652" w14:textId="5C00B627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2FA25DC" w14:textId="45CBBBE8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18B3C3D" w14:textId="45B1A8A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592EFC4" w14:textId="36D15E7A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104F290" w14:textId="542B7393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943634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5DA7FA3" w14:textId="1A5A4DA4" w:rsidR="00453733" w:rsidRPr="009F5617" w:rsidRDefault="00453733" w:rsidP="00453733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01FE3162" w14:textId="77777777" w:rsidR="00453733" w:rsidRDefault="00453733"/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17724B06" w14:textId="77777777" w:rsidTr="00453733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D21F368" w14:textId="4DE91602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Nuovi Orizzonti: C. P. R. Il Piglio</w:t>
            </w:r>
          </w:p>
        </w:tc>
        <w:tc>
          <w:tcPr>
            <w:tcW w:w="200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839F8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68C6B4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FBEC6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A88641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3341D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26862562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6B4DE34" w14:textId="458A7D31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BD2D2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B794CB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7FE5E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A30950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9A8FF6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5BEFBC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908DD4B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1E6E3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76D53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FDFC49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FC37C7" w:rsidRPr="00C748B3" w14:paraId="079D146F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E77D" w14:textId="46DB9B3D" w:rsidR="00FC37C7" w:rsidRPr="00C748B3" w:rsidRDefault="00FC37C7" w:rsidP="00FC37C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5371" w14:textId="2179A991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3754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F643" w14:textId="4707B040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3B96" w14:textId="087DC676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3649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BBC4" w14:textId="3A7DF089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8129C" w14:textId="5ECAC13A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3138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E4A9" w14:textId="41F0DE86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CFC7" w14:textId="139DD8F1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1021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01D4" w14:textId="54754959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D14C" w14:textId="3797C94A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1BB0" w14:textId="2E9EF9C6" w:rsidR="00FC37C7" w:rsidRPr="00C748B3" w:rsidRDefault="00FC37C7" w:rsidP="00FC37C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29591BA0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87F8" w14:textId="08B66C9B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DFDED" w14:textId="641AE42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35DB" w14:textId="694FFDD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5D458" w14:textId="08AFFA92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203E" w14:textId="5AC1FA81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B022" w14:textId="3E689E93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D860" w14:textId="4325A4DE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B46A" w14:textId="3246B376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22AC" w14:textId="35FC25B8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3E3FF" w14:textId="1E84501C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7A5E" w14:textId="4A644E82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70B96E0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9ACC" w14:textId="69031105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6900" w14:textId="5E0BFB4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901EA" w14:textId="062C0A58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2A7A" w14:textId="1AAF14C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5432" w14:textId="0C2259D1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061D" w14:textId="4C96325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75B6E" w14:textId="77CA58D3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5D16" w14:textId="3326DBE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CB77" w14:textId="1B0DD849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7018" w14:textId="17DB231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16B8" w14:textId="5199513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07A3232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E76E" w14:textId="68D45AAF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206F" w14:textId="047AAC14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204" w14:textId="2C626E89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1610" w14:textId="7E31EF7B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5003" w14:textId="65951C31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E41A7" w14:textId="2CC80B05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9736" w14:textId="7DFA04DE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A98A" w14:textId="55469E7E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F270" w14:textId="26DB3ACF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B4B1" w14:textId="1CFFB5D8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A378" w14:textId="4695BBE4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2B7D40C0" w14:textId="77777777" w:rsidTr="00C748B3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C8D0" w14:textId="7365E24A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97E6" w14:textId="7308194B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1F35" w14:textId="7DE20212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071F" w14:textId="7484235A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B2C6A" w14:textId="05A514B9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DDF5" w14:textId="3095B9E6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FF29" w14:textId="344826F7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84CF" w14:textId="0A40FA1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ECE4" w14:textId="3BC5E63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ABB0" w14:textId="0FC3785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15602" w14:textId="1FBC8E6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452D4CC5" w14:textId="77777777" w:rsidTr="00FC37C7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DE29" w14:textId="0F9496A4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CD7FD" w14:textId="58A83A77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B996" w14:textId="179826E7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7D92" w14:textId="39F24808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07DB" w14:textId="198B6ACA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30C7" w14:textId="6C85D943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226C" w14:textId="4B99259F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8B28" w14:textId="70A260E1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7C88" w14:textId="5B1B257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690A" w14:textId="08A612D0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7363" w14:textId="522246A8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FC37C7" w:rsidRPr="009F5617" w14:paraId="1F5757A2" w14:textId="77777777" w:rsidTr="00C748B3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195CB505" w14:textId="07FD7480" w:rsidR="00FC37C7" w:rsidRPr="009F5617" w:rsidRDefault="00FC37C7" w:rsidP="00FC37C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149940E2" w14:textId="216B0155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1475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565ADD31" w14:textId="211EE183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76E47864" w14:textId="38BE2AF1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35EB7B21" w14:textId="72823CE9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25DF82EC" w14:textId="09679CED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1309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0AAE5AB9" w14:textId="66FBE153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5DDB2D84" w14:textId="680013F4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3C6E17A4" w14:textId="660A5992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668DBDA0" w14:textId="361B1F64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</w:tcPr>
          <w:p w14:paraId="66B0952A" w14:textId="499001A4" w:rsidR="00FC37C7" w:rsidRPr="009F5617" w:rsidRDefault="00FC37C7" w:rsidP="00FC37C7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D885D0A" w14:textId="77777777" w:rsidR="00C748B3" w:rsidRDefault="00C748B3" w:rsidP="00C748B3">
      <w:pPr>
        <w:pStyle w:val="segue"/>
      </w:pPr>
      <w:r>
        <w:t>segue</w:t>
      </w:r>
    </w:p>
    <w:p w14:paraId="5366289D" w14:textId="77777777" w:rsidR="00C748B3" w:rsidRDefault="00C748B3" w:rsidP="00C748B3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11310307" w14:textId="77777777" w:rsidR="00C748B3" w:rsidRDefault="00C748B3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B52B5E" w:rsidRPr="009F5617" w14:paraId="716E8FF9" w14:textId="77777777" w:rsidTr="00452AD6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1E2343F" w14:textId="56442CF7" w:rsidR="00B52B5E" w:rsidRPr="009F5617" w:rsidRDefault="00B52B5E" w:rsidP="009F5617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C748B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Nuovi Orizzonti: C. P. R. Casa Gioia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FB152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4683358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C86823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3DA017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3369CD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B52B5E" w:rsidRPr="009F5617" w14:paraId="773E0B81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9962DA2" w14:textId="5E9E93DA" w:rsidR="00B52B5E" w:rsidRPr="009F5617" w:rsidRDefault="00B52B5E" w:rsidP="009F561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61622A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FFFB595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E5E42E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6F8464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36B556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D7893F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EB90A0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BC2AE12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69CC839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7BA0AD3" w14:textId="77777777" w:rsidR="00B52B5E" w:rsidRPr="009F5617" w:rsidRDefault="00B52B5E" w:rsidP="009F5617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9F5617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451905" w:rsidRPr="00C748B3" w14:paraId="65F9A1EF" w14:textId="77777777" w:rsidTr="00C748B3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3F50" w14:textId="0B0164D0" w:rsidR="00451905" w:rsidRPr="00C748B3" w:rsidRDefault="00451905" w:rsidP="0045190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A5D2" w14:textId="46FAB62A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2727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473F" w14:textId="6397C053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338D" w14:textId="31688C90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2619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5EC5" w14:textId="01C7C6EE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8E65" w14:textId="460F0E12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2210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A8F0" w14:textId="4E38A5DA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7B669" w14:textId="13F924EF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AEF6" w14:textId="2D4D27EF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04E3" w14:textId="539741A3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330F" w14:textId="4F5DD6AB" w:rsidR="00451905" w:rsidRPr="00C748B3" w:rsidRDefault="00451905" w:rsidP="0045190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0E24295D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45B6" w14:textId="6E00BEBB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2292" w14:textId="37FB630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1182" w14:textId="7726049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733C" w14:textId="6E23726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7175" w14:textId="62447FD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52DF" w14:textId="7E0C617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1149" w14:textId="75C4D98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FEA0" w14:textId="081B25F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298C" w14:textId="37973B9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CF95" w14:textId="11F0C41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3403" w14:textId="76690F3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5E3D629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9932" w14:textId="6255D40B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E6C9" w14:textId="558B966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7BC6" w14:textId="4D52B51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0ABD" w14:textId="0821443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A3CB" w14:textId="4A56D87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5FE3" w14:textId="0D25D71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80B3" w14:textId="22244A8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28F9" w14:textId="28D04CE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0990B" w14:textId="7456BB1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C2ADE" w14:textId="1AA9F1F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54178" w14:textId="15BFF35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5A19E45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5948" w14:textId="01A52066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1218" w14:textId="3138C53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1522" w14:textId="1C20FF0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A134" w14:textId="2BC8F33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1870" w14:textId="276011D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64A4" w14:textId="5AC19B6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CD42" w14:textId="78A5C73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231C" w14:textId="12215AA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C39D" w14:textId="214A14B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1AB9" w14:textId="5828720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305B" w14:textId="323A6D5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4FF32986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53F9" w14:textId="37B700B5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33EC" w14:textId="3EC74AF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D4FA" w14:textId="289074F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5868" w14:textId="576E94F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62AC" w14:textId="010879D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58F9" w14:textId="25ECB22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FEEF" w14:textId="1627AFE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CC52" w14:textId="6D6A47A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5A27" w14:textId="78C71B6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6761" w14:textId="23FCD9A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6CC94" w14:textId="14755A6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3B84CA5F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D8C4" w14:textId="67D2E423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9DF0" w14:textId="77B7210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C5A5" w14:textId="37175C5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3365" w14:textId="16293C9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6542" w14:textId="285F235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7E54" w14:textId="7101963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1ED4" w14:textId="7C82E7F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7B58" w14:textId="5480450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87A7" w14:textId="3621B15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603B6" w14:textId="34D4F69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92248" w14:textId="72B06A4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630E9725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6A69" w14:textId="42CF337B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33E6B" w14:textId="15BA8B6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8DE0" w14:textId="09C3CF1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9FB9" w14:textId="2D78B5F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2B6A" w14:textId="30D6811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459E" w14:textId="54D57C7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9C83" w14:textId="293AB1F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0676" w14:textId="404FC38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B18A" w14:textId="183B7EF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B85A" w14:textId="6EBD615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1788" w14:textId="182ADBF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0AD4CFD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93F02" w14:textId="7D7019B1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2FE06" w14:textId="3C377CD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2544" w14:textId="7F82EBA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A698E" w14:textId="35ECDC0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7435" w14:textId="696EAA7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E667" w14:textId="3C9005D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CC65" w14:textId="457F5F3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0366" w14:textId="2B11B1A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4F8D" w14:textId="15D6779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927C" w14:textId="5DF5007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9D13" w14:textId="2EAADC3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3370B044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971D" w14:textId="2256936A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F5A0" w14:textId="44A56E0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B68B" w14:textId="7981DC8E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CDE9" w14:textId="77EC59B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2E33" w14:textId="1A5E1F5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2A1A" w14:textId="0EC0F93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FD8A" w14:textId="525C7A8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65A8" w14:textId="454E9C4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C5A9" w14:textId="3CE5535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9FE3" w14:textId="55B212E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A9D9" w14:textId="474BB06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5BFACAC1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F0A8" w14:textId="67507BA7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093D" w14:textId="67D9E09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E4971" w14:textId="50CB6A3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5D8D" w14:textId="3D1F87B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BA79" w14:textId="708A887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F7C0B" w14:textId="1890A20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5B6E" w14:textId="60A8803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75F7" w14:textId="5E1D642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3788" w14:textId="1B2323E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3C16" w14:textId="7AF74BD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168C" w14:textId="585B7D3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6F4D6D3B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3C68" w14:textId="6F223AD3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4A02" w14:textId="6751CA4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FB9A" w14:textId="02141FF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2AB8" w14:textId="7C3CA69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C4A3" w14:textId="4E65C58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7B5B" w14:textId="773C1ED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B193E" w14:textId="78EC1CD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4286E" w14:textId="750FC10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D3B0" w14:textId="01BB8DE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C49C" w14:textId="153D7A2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B3498" w14:textId="3B55C4D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6EA9CE93" w14:textId="77777777" w:rsidTr="00081E95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56C0" w14:textId="258A059C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CB9C" w14:textId="71423A4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DA90" w14:textId="0AC760A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0BDAC" w14:textId="6DF506F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956F5" w14:textId="2451824A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EF5D" w14:textId="2EA4D63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8E03" w14:textId="6A930A9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F105" w14:textId="10DE8D0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FDE4" w14:textId="263A231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130F" w14:textId="117286C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EA43" w14:textId="0A524C4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6282231C" w14:textId="77777777" w:rsidTr="00C748B3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CD20" w14:textId="514AC700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F182" w14:textId="5B2D411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DA80" w14:textId="381D78D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24E9" w14:textId="5D0EB90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D244" w14:textId="68D7216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4974" w14:textId="4531D10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BD4F" w14:textId="709509B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F5530" w14:textId="07D2C6C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1C4F" w14:textId="67FD200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BE90" w14:textId="486FDFE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9F89" w14:textId="68CBCB9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07EBB4BB" w14:textId="77777777" w:rsidTr="00C748B3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C882" w14:textId="6D4DFF19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F32E" w14:textId="6440587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D7EC" w14:textId="138ECD2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32A8" w14:textId="68606D83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25AA" w14:textId="5656247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EFFB" w14:textId="41C1B5F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4886" w14:textId="3F6E51D8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41C6F" w14:textId="06469D25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D3EC" w14:textId="5E07477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D97A" w14:textId="584D94D1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07DE" w14:textId="3353080B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451905" w:rsidRPr="009F5617" w14:paraId="4FEF433E" w14:textId="77777777" w:rsidTr="002D1B78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C8EE" w14:textId="25508657" w:rsidR="00451905" w:rsidRPr="009F5617" w:rsidRDefault="00451905" w:rsidP="0045190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318D" w14:textId="03927D4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959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F8E98" w14:textId="18D2E46F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E22AD" w14:textId="1C37C530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5464C" w14:textId="389E3417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6D0B0" w14:textId="64C3A3C9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957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0CC2D" w14:textId="09712436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A4D3" w14:textId="5609A34D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1219E" w14:textId="5D22C6E2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3AAFA" w14:textId="738680EC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306F9" w14:textId="2A9F9274" w:rsidR="00451905" w:rsidRPr="009F5617" w:rsidRDefault="00451905" w:rsidP="0045190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</w:tbl>
    <w:p w14:paraId="47F96415" w14:textId="40E87553" w:rsidR="005B035B" w:rsidRDefault="005B035B" w:rsidP="009F5617">
      <w:pPr>
        <w:pStyle w:val="titolotabelle"/>
      </w:pPr>
    </w:p>
    <w:p w14:paraId="30E9B6D6" w14:textId="77777777" w:rsidR="005B035B" w:rsidRDefault="005B035B">
      <w:pPr>
        <w:rPr>
          <w:rFonts w:ascii="Verdana" w:hAnsi="Verdana"/>
          <w:b/>
          <w:color w:val="000000"/>
          <w:sz w:val="20"/>
          <w:szCs w:val="20"/>
        </w:rPr>
      </w:pPr>
      <w:r>
        <w:br w:type="page"/>
      </w:r>
    </w:p>
    <w:p w14:paraId="322B4450" w14:textId="6816FF5C" w:rsidR="009F5617" w:rsidRDefault="00090384" w:rsidP="009F5617">
      <w:pPr>
        <w:pStyle w:val="titolotabelle"/>
      </w:pPr>
      <w:bookmarkStart w:id="35" w:name="_Toc83285297"/>
      <w:r w:rsidRPr="007F01DA">
        <w:lastRenderedPageBreak/>
        <w:t xml:space="preserve">Allegato </w:t>
      </w:r>
      <w:r>
        <w:t>5</w:t>
      </w:r>
      <w:r w:rsidRPr="007F01DA">
        <w:t>.</w:t>
      </w:r>
      <w:r>
        <w:t>3</w:t>
      </w:r>
      <w:r w:rsidRPr="007F01DA">
        <w:t>.</w:t>
      </w:r>
      <w:r w:rsidRPr="007F01DA">
        <w:tab/>
      </w:r>
      <w:r w:rsidR="008F7580" w:rsidRPr="008F7580">
        <w:t>Utenza e prestazioni Centri Semiresidenziali Terapeutici e Pedagogici Riabilitativi - Lazio 2020</w:t>
      </w:r>
      <w:bookmarkEnd w:id="35"/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673DBE" w:rsidRPr="002B35C3" w14:paraId="57A0187B" w14:textId="77777777" w:rsidTr="00673DBE">
        <w:tc>
          <w:tcPr>
            <w:tcW w:w="5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7CAB112" w14:textId="292452A5" w:rsidR="00673DBE" w:rsidRPr="002B35C3" w:rsidRDefault="00673DBE" w:rsidP="002B35C3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Semiresidenziali terapeutico riabilitativi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5F7D33C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F6F7A84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2BBEC01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5991DD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D3DD1A2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673DBE" w:rsidRPr="002B35C3" w14:paraId="6B2759B3" w14:textId="77777777" w:rsidTr="00673DBE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3D7FE5A" w14:textId="574FE47D" w:rsidR="00673DBE" w:rsidRPr="002B35C3" w:rsidRDefault="00673DBE" w:rsidP="002B35C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458A1B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CFE542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9AD856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6A4EC5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5CD015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FA77A7C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12E47A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AD3F8DC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0FECFEA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7AFC21" w14:textId="77777777" w:rsidR="00673DBE" w:rsidRPr="002B35C3" w:rsidRDefault="00673DBE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0E463C" w:rsidRPr="002B35C3" w14:paraId="34492D2C" w14:textId="77777777" w:rsidTr="00673DBE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19EB" w14:textId="1D8F2879" w:rsidR="000E463C" w:rsidRPr="002B35C3" w:rsidRDefault="000E463C" w:rsidP="000E463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429CE" w14:textId="48DCE5FA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6977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4B115" w14:textId="190A8ADD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462C" w14:textId="30AC7E1D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6552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F422" w14:textId="0F8354D4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7047" w14:textId="626F087F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2265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28EA" w14:textId="6E2DABDD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59AD" w14:textId="21C4F248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EBF5" w14:textId="6739E703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F2FF" w14:textId="126A5C4B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CD4B7" w14:textId="208CCF82" w:rsidR="000E463C" w:rsidRPr="002B35C3" w:rsidRDefault="000E463C" w:rsidP="000E463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16F4ACC0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CFC4" w14:textId="36076EC6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D89C9" w14:textId="3FF38DF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E054" w14:textId="78B1603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B72D" w14:textId="5256DA0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302F" w14:textId="0E777A4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5810" w14:textId="766CA03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2141" w14:textId="7E7E2E7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5A01" w14:textId="013A09D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DCB0" w14:textId="27B861E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28C7" w14:textId="34FBFD8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20FCA" w14:textId="3440C2E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31119A5A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F8AC" w14:textId="26001418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BDCC" w14:textId="2CBF787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8F063" w14:textId="0858D80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BF10" w14:textId="2BB6612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8C06" w14:textId="1E9A330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9965" w14:textId="6FFBA11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1A204" w14:textId="4C60683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143B3" w14:textId="4B5B1F4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1878" w14:textId="73DFCBD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A9E8" w14:textId="3EA3CEE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FBEE" w14:textId="464EDAB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580372B9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2DB7" w14:textId="292A0723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6FBD" w14:textId="2DE044C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9095" w14:textId="0EDA2B0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85AF" w14:textId="71458B7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7773" w14:textId="6A7A2B5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2768" w14:textId="39B4A1E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9633" w14:textId="3758614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FF11" w14:textId="27BD7A9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EF2A" w14:textId="4223D60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FCBE" w14:textId="6A1CA07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DE0BD" w14:textId="7F99559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523C6622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08AA" w14:textId="1A400A22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12FD" w14:textId="6E38922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345A" w14:textId="68240D0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1C43" w14:textId="23F42ED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91FB1" w14:textId="6E1A74F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8B9D" w14:textId="168C289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D65D" w14:textId="6946055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5678" w14:textId="6063A54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2BA2" w14:textId="38ECEAF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D13A" w14:textId="7FB77D5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5CC9" w14:textId="43456E3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21659C3F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FB64" w14:textId="61E0CBD3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31C0" w14:textId="5C32E36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677E" w14:textId="587F149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3753" w14:textId="6990E47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29DD" w14:textId="2AD08C2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04C3" w14:textId="271A176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81E2" w14:textId="281FA96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9B28" w14:textId="3115D95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48A3" w14:textId="01E99C9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7FD7" w14:textId="1420B5F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20DE" w14:textId="796483F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535BAB18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EE2F" w14:textId="140BD673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5DFC" w14:textId="0CD8AFD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6F60" w14:textId="4F5B9C3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A61E" w14:textId="477E5B5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AAA1" w14:textId="459A6D6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EB9B" w14:textId="29FEBE2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82BC" w14:textId="231796A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2FA7" w14:textId="5A818B2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ECD7" w14:textId="3087A86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BF69" w14:textId="187A326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E7AE" w14:textId="70B8EAC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3FBF017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89FD" w14:textId="5E7E70AF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99B0" w14:textId="60A064E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1358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DA245" w14:textId="0DAF11B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06C8" w14:textId="290A3BC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F10" w14:textId="18F14D3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A50C" w14:textId="291973A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76FB" w14:textId="5601461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48CF" w14:textId="7938853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0DEF" w14:textId="12612A3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5068" w14:textId="6C6A01A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83AA" w14:textId="45A23A1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3E9C73E2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79D0" w14:textId="679D8378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DCA8" w14:textId="702E2C7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E66F" w14:textId="23EB9BB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FC27" w14:textId="14B3B2D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371E" w14:textId="4603C4B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304B" w14:textId="1522DF32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A881" w14:textId="2C3201C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2F0F" w14:textId="55A5D08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3640" w14:textId="2AB4278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335C" w14:textId="5813635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F883" w14:textId="7668B2A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01465E7A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68B15" w14:textId="4D5B495F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26045" w14:textId="11A13F0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2763" w14:textId="025E81B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BF28" w14:textId="5E11596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323A" w14:textId="4A05922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CCF6" w14:textId="69C4FEC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D6CE" w14:textId="6C91205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063B7" w14:textId="0F44ED1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E5D3E" w14:textId="0E50A17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CD71" w14:textId="005EB491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5518C" w14:textId="14AF0DC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2A107626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101E" w14:textId="66F46F0F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FF4E" w14:textId="4E2496A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1F59" w14:textId="5243610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62E0" w14:textId="3415352C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8FCC8" w14:textId="686BC11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7F3D" w14:textId="139994E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274B" w14:textId="28A90E6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43D0" w14:textId="63D850C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34B1" w14:textId="1FF14F1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31A3" w14:textId="799B996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8EAB2" w14:textId="3112C27D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71503D4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E5F9" w14:textId="37BC1120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432B" w14:textId="44E9B8B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ADED" w14:textId="555F1D6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26C0" w14:textId="3CF75CE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82CC" w14:textId="78B48A2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86ED" w14:textId="41259BE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227D" w14:textId="5ADB496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00EF" w14:textId="299CF09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9D7B" w14:textId="04C7368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2430" w14:textId="69830F0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4197" w14:textId="63E3D49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70CF9EEC" w14:textId="77777777" w:rsidTr="00452AD6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4E38" w14:textId="24D51E91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9FF2" w14:textId="39A4F3D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EC70" w14:textId="0A07511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899D" w14:textId="3A1D094E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0881" w14:textId="5EE7E32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06BF" w14:textId="45B91F47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849C" w14:textId="78E2963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7297E" w14:textId="3AF7AB85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91ED" w14:textId="0FD28A8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E120F" w14:textId="269C698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7E93" w14:textId="108A0BF8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0E463C" w:rsidRPr="002B35C3" w14:paraId="1D65A169" w14:textId="77777777" w:rsidTr="00452AD6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B58C" w14:textId="01559EC6" w:rsidR="000E463C" w:rsidRPr="002B35C3" w:rsidRDefault="000E463C" w:rsidP="000E463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B8C3" w14:textId="6457FC89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1474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092D" w14:textId="2E46BA4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D240" w14:textId="3B3C1A6A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1341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9EFD" w14:textId="7D0BFE1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4386" w14:textId="52D6F920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841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4FEE" w14:textId="19F9D27F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5F04" w14:textId="2F18C426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D22D" w14:textId="2D097863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EB40" w14:textId="706CB054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ED77" w14:textId="0EDF21FB" w:rsidR="000E463C" w:rsidRPr="002B35C3" w:rsidRDefault="000E463C" w:rsidP="000E463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70A95E20" w14:textId="77777777" w:rsidR="00452AD6" w:rsidRDefault="00452AD6" w:rsidP="00452AD6">
      <w:pPr>
        <w:pStyle w:val="segue"/>
      </w:pPr>
      <w:r>
        <w:t>segue</w:t>
      </w:r>
    </w:p>
    <w:p w14:paraId="2C8CEF95" w14:textId="77777777" w:rsidR="00452AD6" w:rsidRDefault="00452AD6" w:rsidP="00452AD6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5CFE7A5" w14:textId="1EEC988D" w:rsidR="00452AD6" w:rsidRDefault="00452AD6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452AD6" w:rsidRPr="002B35C3" w14:paraId="4DBB7A52" w14:textId="77777777" w:rsidTr="00DD41D9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67C8B54" w14:textId="4C4FBC1C" w:rsidR="00452AD6" w:rsidRPr="002B35C3" w:rsidRDefault="00452AD6" w:rsidP="002B35C3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Centro Permanente di Prevenzione </w:t>
            </w:r>
            <w:proofErr w:type="spellStart"/>
            <w:r w:rsidRPr="002B35C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t.d</w:t>
            </w:r>
            <w:proofErr w:type="spellEnd"/>
            <w:r w:rsidRPr="002B35C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 xml:space="preserve">.: via di </w:t>
            </w:r>
            <w:proofErr w:type="spellStart"/>
            <w:r w:rsidRPr="002B35C3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Pietralatella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F9C8FD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3A089F1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0D8E273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B745861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6F4BCB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452AD6" w:rsidRPr="002B35C3" w14:paraId="252854C2" w14:textId="77777777" w:rsidTr="00452AD6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5071E2" w14:textId="74F00727" w:rsidR="00452AD6" w:rsidRPr="002B35C3" w:rsidRDefault="00452AD6" w:rsidP="002B35C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2DB9A1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3716C0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A70A59B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8E0DB0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AB005BC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D8CD3F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146BC75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B8B4C9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FC6C85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DBFA91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B0193F" w:rsidRPr="002B35C3" w14:paraId="66E25B6F" w14:textId="77777777" w:rsidTr="00452AD6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6647" w14:textId="23B59040" w:rsidR="00B0193F" w:rsidRPr="002B35C3" w:rsidRDefault="00B0193F" w:rsidP="00B0193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766D" w14:textId="4B0F4A36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575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1C1F" w14:textId="79ECBAA6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BA04" w14:textId="5E300CF0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533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DC62" w14:textId="1F8427C1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6688" w14:textId="12AB6F07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270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3B75" w14:textId="0328035B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DF5A" w14:textId="1E2931AC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7675" w14:textId="5452C0CA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B3C98" w14:textId="6DAAB886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881B" w14:textId="47FFBA9C" w:rsidR="00B0193F" w:rsidRPr="002B35C3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65CE7B92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A932F" w14:textId="72C12698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2E18" w14:textId="52278FB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1527" w14:textId="04C7E0E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491F" w14:textId="5DA1F33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D678" w14:textId="62CBD66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99E1" w14:textId="608F9CE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0FDF" w14:textId="3B8505C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D4A0" w14:textId="6E91C4D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C649" w14:textId="6E7B03E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48EEC" w14:textId="05CD5B3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DA9C" w14:textId="7864AD3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DAB0C17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7545" w14:textId="2D578B90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9AC1" w14:textId="7EBD56F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AAEA" w14:textId="4E5013C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B3D1" w14:textId="33B0A69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267B" w14:textId="1E2F013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F016" w14:textId="278E35A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A46B3" w14:textId="1BCBDAA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6F82C" w14:textId="6FC0CBD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A433" w14:textId="66E75F2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07CD" w14:textId="5985DB7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240E" w14:textId="174D170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EDDCC35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DAD9" w14:textId="5595FCF0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807C" w14:textId="3030BE1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90418" w14:textId="6ED6253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C789" w14:textId="503D54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C32A" w14:textId="6FA52F6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E76B" w14:textId="6AFEBFC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C072" w14:textId="7C62715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C7AD" w14:textId="703FBF1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A3820" w14:textId="4188B56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FC43" w14:textId="00B4D7C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91F9" w14:textId="3E300F7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09B3747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E36D" w14:textId="31143B5B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7BBA" w14:textId="5F90A94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B7214" w14:textId="43BBC53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2521" w14:textId="583ECA1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6835" w14:textId="33779FB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7B7F5" w14:textId="392BC9C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11D7" w14:textId="6A594C6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24CB" w14:textId="554452B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68B9" w14:textId="6DE36D9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470A" w14:textId="4540488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2F90" w14:textId="1446098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FB97631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8BCB2" w14:textId="5C8166FC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D7F9" w14:textId="47C177F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4718" w14:textId="4206E59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432D" w14:textId="1819FD1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FEED" w14:textId="331AE5A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7AF3" w14:textId="0CB0D09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A69A" w14:textId="427179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321F" w14:textId="67749AB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6905F" w14:textId="0923A6A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86CB" w14:textId="49193F4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045F" w14:textId="62163B6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B27EBC0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83329" w14:textId="477978D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5B07" w14:textId="6A6A284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3D8B0" w14:textId="4214C8A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93CE" w14:textId="79E7A40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24B2" w14:textId="764543A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9901" w14:textId="2A98581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9B20" w14:textId="596A8F5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D359" w14:textId="5A2D1F5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C411" w14:textId="0859E2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A85A2" w14:textId="3258268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804D" w14:textId="6180B33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8FFF26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2687" w14:textId="54ACA5C6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D399" w14:textId="58FACFB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6428" w14:textId="07AB504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289F" w14:textId="76A0604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E50A6" w14:textId="73C29A5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8D7EF" w14:textId="4238622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A752" w14:textId="07C5755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B0D0" w14:textId="18A71EB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BBA2" w14:textId="3452A62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05CC" w14:textId="39FE4E6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85C0A" w14:textId="093C2F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8FB9A2D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371C" w14:textId="105F0265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FC26" w14:textId="1614701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0283" w14:textId="7EEEDB9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4B15" w14:textId="2531177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4943" w14:textId="792E6AE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40A4" w14:textId="0F005A5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DC158" w14:textId="0D9C510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5124" w14:textId="7692380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8BBCE" w14:textId="534CA91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98CA0" w14:textId="07C9C4A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4B836" w14:textId="70DDF6A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0F0A9476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90C7" w14:textId="4EBF41E7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reinserimento socio lavorativo (riabilitazione)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19BA" w14:textId="0EA637B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E317" w14:textId="40B6FD2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C020" w14:textId="5154D5B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4C23" w14:textId="68B0888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C39D" w14:textId="056C17C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4344" w14:textId="0A1B30B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4A76" w14:textId="15C6F83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8B00" w14:textId="40DFF83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5BD5" w14:textId="4226109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FC9A" w14:textId="308F51B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FDEADF1" w14:textId="77777777" w:rsidTr="00452AD6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3A119" w14:textId="7413139E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80A16" w14:textId="4C6AFD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A4D7" w14:textId="16089D4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A473" w14:textId="33E3375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147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892D" w14:textId="63329E0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3C12" w14:textId="2E38387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4545" w14:textId="094009C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53E4" w14:textId="6F960C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13FD" w14:textId="6537476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B9A8" w14:textId="7E7CD6D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5FB0" w14:textId="778D16C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3AA7A92" w14:textId="5154068B" w:rsidR="00452AD6" w:rsidRDefault="00452AD6" w:rsidP="0026639C">
      <w:pPr>
        <w:pStyle w:val="continua"/>
      </w:pP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452AD6" w:rsidRPr="002B35C3" w14:paraId="69645B3B" w14:textId="77777777" w:rsidTr="00DD41D9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8015B56" w14:textId="3C27F9D3" w:rsidR="00452AD6" w:rsidRPr="00B0193F" w:rsidRDefault="00452AD6" w:rsidP="002B35C3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6A524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CEIS Don Mario Picchi: C.T.S. Koinè Mentore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19EB19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5D1DD5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4E68F7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61DBDD8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E08F9CF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452AD6" w:rsidRPr="002B35C3" w14:paraId="46204B55" w14:textId="77777777" w:rsidTr="00552D7E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0CC8F7" w14:textId="27ABC04D" w:rsidR="00452AD6" w:rsidRPr="002B35C3" w:rsidRDefault="00452AD6" w:rsidP="002B35C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7868019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DED2D27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EA047C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BB08A6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47AF09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512A0F2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6B531FE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04B9B18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F899593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C3C088A" w14:textId="77777777" w:rsidR="00452AD6" w:rsidRPr="002B35C3" w:rsidRDefault="00452AD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B0193F" w:rsidRPr="00552D7E" w14:paraId="134DF0FF" w14:textId="77777777" w:rsidTr="00552D7E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6D45E" w14:textId="70B6C7C8" w:rsidR="00B0193F" w:rsidRPr="00552D7E" w:rsidRDefault="00B0193F" w:rsidP="00B0193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07D9" w14:textId="40836939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564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C050" w14:textId="214C3337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848C" w14:textId="033138B4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368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AD47" w14:textId="7B1CB5D4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3C08" w14:textId="069C5A44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338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E470" w14:textId="1D79D3FF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54E2" w14:textId="118E0B1C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44C8" w14:textId="4FFA8E4F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8F0B" w14:textId="57AEB7F3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3924" w14:textId="29635E91" w:rsidR="00B0193F" w:rsidRPr="00552D7E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B9A4AC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3517" w14:textId="1102C5F4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6DA6" w14:textId="302DB4B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5F49" w14:textId="6814B26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2F2A" w14:textId="75CB91E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D2836" w14:textId="0EA06C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842C" w14:textId="28940C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75CAF" w14:textId="732DAAB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711A" w14:textId="6B9E04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CFE2" w14:textId="012691A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D7FC" w14:textId="1D4B0F9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B1F1" w14:textId="287565B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A086090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D702" w14:textId="1C7CD6D2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3C19" w14:textId="3C04059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52C9" w14:textId="7E5B65F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E2B5" w14:textId="7F02494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ECA1" w14:textId="577D0FF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C324" w14:textId="498BB74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1039" w14:textId="3E1155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33DE" w14:textId="75D8978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D1B2" w14:textId="011A4B1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71DB" w14:textId="1B4E00A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1B061" w14:textId="3403A82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EEE08B1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60A9" w14:textId="3E1BC6EB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FFE6" w14:textId="1A9528B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DF7E" w14:textId="6ED37B0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9C72" w14:textId="05E862A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99AD" w14:textId="6C8695A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8100" w14:textId="46B420D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C049" w14:textId="6F674D8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577B" w14:textId="7A22CF0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F4E9" w14:textId="2762D22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565A" w14:textId="26B93CE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8E04" w14:textId="096022B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199F3E1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54F4" w14:textId="2493F3E8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E8A2" w14:textId="484F36E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8071" w14:textId="6F89339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56F9" w14:textId="3683F7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8C30" w14:textId="2F0036B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DF7D" w14:textId="66D4BC2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6DEB" w14:textId="73AB22F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89FD" w14:textId="790786B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A2E7" w14:textId="6766917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324A" w14:textId="1D16F57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0777" w14:textId="742AF1E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EB4E6C4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CF3B" w14:textId="6015837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C51A" w14:textId="7F8DEFB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58E7" w14:textId="6202FE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D6377" w14:textId="08D56FF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DCC5B" w14:textId="10175E0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B046" w14:textId="16A3071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58E0" w14:textId="53C7990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7559" w14:textId="57C7D1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A75A" w14:textId="61618DE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279A" w14:textId="4A299DA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4D1" w14:textId="2F1C61D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C81B20B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DC2B" w14:textId="1B913449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5E45" w14:textId="1AD102C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789F" w14:textId="088F358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59C1" w14:textId="678F941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33D4" w14:textId="2B0A3C3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2974" w14:textId="3BA7017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0E06" w14:textId="47B4A6A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CF94" w14:textId="7ABAC82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1A9D" w14:textId="4A74B1E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B534" w14:textId="1C1438D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86042" w14:textId="0A54A0C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634CA00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849AF" w14:textId="38B11B86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7173" w14:textId="43655D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2F6D" w14:textId="787E28C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8631B" w14:textId="6D63B56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DBFA" w14:textId="125F254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BF24" w14:textId="10DC51A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6A033" w14:textId="02BC139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8006" w14:textId="7432AD1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2234" w14:textId="04FAEF8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C4F6" w14:textId="03CDAC2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E152" w14:textId="00BBF85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DCF64BA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63938" w14:textId="007C759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E8C5" w14:textId="2E4FEF1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95BA" w14:textId="1B2A89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B0FA" w14:textId="6D44609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2755" w14:textId="2479252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AE7C8" w14:textId="734EB8A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ABFE4" w14:textId="0A58307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7EAB" w14:textId="1110025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553D" w14:textId="13AA109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ED50" w14:textId="4852BD3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DC1E" w14:textId="694B0DD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83A26DB" w14:textId="77777777" w:rsidTr="00552D7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9892" w14:textId="23D080E2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BF08" w14:textId="734F1AD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4CE8" w14:textId="0E10CF2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2032" w14:textId="0CEFE03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F5AE" w14:textId="4AC3FF7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F40C" w14:textId="20852AC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3020" w14:textId="57ED32B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0534" w14:textId="403778C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83F6" w14:textId="25EEF9F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8008" w14:textId="32F0E9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FA2EC" w14:textId="3DE3416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582136EF" w14:textId="77777777" w:rsidTr="00552D7E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6159" w14:textId="22B8C8EE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593E" w14:textId="103F3A8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276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650E" w14:textId="7528484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B982" w14:textId="5BCB65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188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26787" w14:textId="16192D4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5B79" w14:textId="576B6B3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E8A0" w14:textId="676828C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40C1" w14:textId="24FDC74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050D" w14:textId="7B46673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B4DE" w14:textId="603BBEF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66C3" w14:textId="5AA1C67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6501E1BC" w14:textId="77777777" w:rsidR="00552D7E" w:rsidRDefault="00552D7E" w:rsidP="00552D7E">
      <w:pPr>
        <w:pStyle w:val="segue"/>
      </w:pPr>
      <w:r>
        <w:t>segue</w:t>
      </w:r>
    </w:p>
    <w:p w14:paraId="143DCC6E" w14:textId="77777777" w:rsidR="00552D7E" w:rsidRDefault="00552D7E" w:rsidP="00552D7E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1D8575A" w14:textId="77777777" w:rsidR="00552D7E" w:rsidRDefault="00552D7E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6A5246" w:rsidRPr="002B35C3" w14:paraId="4B8F0FB3" w14:textId="77777777" w:rsidTr="00DD41D9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A98E62" w14:textId="38639B22" w:rsidR="006A5246" w:rsidRPr="006A5246" w:rsidRDefault="006A5246" w:rsidP="002B35C3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6A5246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Villa Maraini: Comunità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0C81A92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7B02C21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C99C6B4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268C3A1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825C1F8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6A5246" w:rsidRPr="002B35C3" w14:paraId="28DA6DE9" w14:textId="77777777" w:rsidTr="00291C17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A5A203E" w14:textId="3054AA02" w:rsidR="006A5246" w:rsidRPr="002B35C3" w:rsidRDefault="006A5246" w:rsidP="002B35C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E93B8AC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42089A3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F4CDC19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2A49986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FA29FFE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CE0A5EC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4A0FA0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1462C24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1831B3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7378AF2" w14:textId="77777777" w:rsidR="006A5246" w:rsidRPr="002B35C3" w:rsidRDefault="006A5246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B0193F" w:rsidRPr="00292809" w14:paraId="405AB23E" w14:textId="77777777" w:rsidTr="00291C17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75132" w14:textId="03E2E644" w:rsidR="00B0193F" w:rsidRPr="00292809" w:rsidRDefault="00B0193F" w:rsidP="00B0193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C4EE" w14:textId="03E3585E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5838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A92B" w14:textId="7D10D311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8DC5" w14:textId="492FA5DD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5651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8C6C" w14:textId="0E10084E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B425" w14:textId="6C7FC1FB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1657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D005" w14:textId="7BE3CFD2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5531" w14:textId="7AC7D284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F891" w14:textId="6F964EE5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9C42" w14:textId="464AD244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51B0" w14:textId="795DAED2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5B4B7A5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BE2D" w14:textId="59463317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B365" w14:textId="54BC4EF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E4A9" w14:textId="084267D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FF5B" w14:textId="635873C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4FB5" w14:textId="7B1A65B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179CA" w14:textId="7E9A8A1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2C93" w14:textId="4DAEC64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D65A" w14:textId="4C19CFA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F117" w14:textId="025717C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8FA9D" w14:textId="1A0C19D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2B29" w14:textId="0948D01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19DE33B4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4402" w14:textId="69500A31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F517" w14:textId="2F1A7F5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50A3" w14:textId="76B3D21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82E4" w14:textId="6FDD768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1A1A" w14:textId="6218FC0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36E7" w14:textId="5AE17CC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257E" w14:textId="0956D41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29FE" w14:textId="6A42723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9B93B" w14:textId="37F8370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02F9" w14:textId="54EE11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CBB9" w14:textId="21F48A8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7BDFC74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23C68" w14:textId="2FE402ED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4E94" w14:textId="163B6D6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53B6" w14:textId="7637044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660E" w14:textId="629412B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E127" w14:textId="2E1454D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8C9A" w14:textId="0216CFE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DE51" w14:textId="4DDF6F8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39242" w14:textId="26782EC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B6BB" w14:textId="1E39199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0C15" w14:textId="2A07A18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6DE7" w14:textId="06FB3D2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04CEEE74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B732" w14:textId="4BA817D7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D6D4" w14:textId="525C24F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3871" w14:textId="0D4E6DE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0E15" w14:textId="40EE551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1CF6" w14:textId="241B78C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E156" w14:textId="0DAA678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5D28" w14:textId="426542B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BB38" w14:textId="34EF242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3E92" w14:textId="37CAB9A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17D1" w14:textId="75C32B6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9048" w14:textId="5402010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6C7B973F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98E2" w14:textId="54A3C23F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BC72F" w14:textId="5AEB1B2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0894" w14:textId="554BD30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6D993" w14:textId="7F120FE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C500" w14:textId="524766B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80B8" w14:textId="036F6A5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E617" w14:textId="5463DE8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D2A1" w14:textId="23099CB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2EE6" w14:textId="4ADF863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012D" w14:textId="66B1E79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EA1A" w14:textId="1F9C5D5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048CC744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47BE" w14:textId="45BB115F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B279A" w14:textId="011342D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2826" w14:textId="0CF16E2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EE2F" w14:textId="0DBE9CD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3346" w14:textId="3EB2665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F918" w14:textId="5B3487E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E085" w14:textId="33998A4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F6C7" w14:textId="246B23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0D6E" w14:textId="2893057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0654" w14:textId="24E75D5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CEC2" w14:textId="103966B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8FBE78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2690" w14:textId="122897B7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3841" w14:textId="4E6809C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1082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FC91" w14:textId="0FDFE2A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102E" w14:textId="0369A1C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95D1" w14:textId="095C568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5C5A" w14:textId="667CE2A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B1FA" w14:textId="0B368D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9006" w14:textId="4C894BC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059A" w14:textId="36653E9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D377" w14:textId="1EFE116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5300" w14:textId="3E04F61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19BFBE47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757D" w14:textId="57F52709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21A4" w14:textId="333CF0E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5356" w14:textId="33D7492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0460" w14:textId="5217661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B3B5" w14:textId="162D2AC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28FC" w14:textId="58F0BD0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F356" w14:textId="0F641C1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8EF08" w14:textId="54FA1A1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C6A4" w14:textId="76102B8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F7F63" w14:textId="342F22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6AB8A" w14:textId="2660EEF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686F59C2" w14:textId="77777777" w:rsidTr="001E22EC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680E" w14:textId="4E3FB42A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DF1D" w14:textId="0DEC846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4975" w14:textId="4F836C4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D2F7" w14:textId="5D5142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0FD2" w14:textId="5C99A72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2A6B6" w14:textId="755B259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492B" w14:textId="4210FF8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DC12D" w14:textId="314F9A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AAEB" w14:textId="3C6DB8D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F5D3" w14:textId="072ADD7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948A" w14:textId="28A422E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C359D5D" w14:textId="77777777" w:rsidTr="001E22EC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4956" w14:textId="592A775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2442" w14:textId="59E0B0A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1051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E4C5" w14:textId="4C991CE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4FE1" w14:textId="6FF6535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1006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3D63" w14:textId="5A782A3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BFDB" w14:textId="4BF0A7F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542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F394" w14:textId="5266FA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1F07" w14:textId="3B11CEF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1141B" w14:textId="3CBA16A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2201" w14:textId="7D377C5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642B" w14:textId="0A2AA62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4FBB0420" w14:textId="77777777" w:rsidR="001E22EC" w:rsidRDefault="001E22EC" w:rsidP="001E22EC">
      <w:pPr>
        <w:pStyle w:val="segue"/>
      </w:pPr>
      <w:r>
        <w:t>segue</w:t>
      </w:r>
    </w:p>
    <w:p w14:paraId="549A0CE0" w14:textId="77777777" w:rsidR="001E22EC" w:rsidRDefault="001E22EC" w:rsidP="001E22E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34ECD1A1" w14:textId="77777777" w:rsidR="001E22EC" w:rsidRDefault="001E22EC" w:rsidP="0026639C">
      <w:pPr>
        <w:pStyle w:val="continua"/>
      </w:pPr>
      <w:r w:rsidRPr="007F01DA">
        <w:lastRenderedPageBreak/>
        <w:t xml:space="preserve">Allegato </w:t>
      </w:r>
      <w:r>
        <w:t>5</w:t>
      </w:r>
      <w:r w:rsidRPr="007F01DA">
        <w:t>.</w:t>
      </w:r>
      <w:r>
        <w:t>3</w:t>
      </w:r>
      <w:r w:rsidRPr="007F01DA">
        <w:t>.</w:t>
      </w:r>
      <w:r w:rsidRPr="007F01DA">
        <w:tab/>
        <w:t>(continua)</w:t>
      </w:r>
    </w:p>
    <w:tbl>
      <w:tblPr>
        <w:tblW w:w="5000" w:type="pct"/>
        <w:tblInd w:w="-20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292809" w:rsidRPr="002B35C3" w14:paraId="47F6E196" w14:textId="77777777" w:rsidTr="00DD41D9">
        <w:tc>
          <w:tcPr>
            <w:tcW w:w="5114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E3C36E8" w14:textId="6701DEFE" w:rsidR="00292809" w:rsidRPr="00292809" w:rsidRDefault="00292809" w:rsidP="002B35C3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292809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Semiresidenziali pedagogico riabilitativi</w:t>
            </w:r>
            <w:r w:rsidR="00B0193F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br/>
            </w:r>
            <w:r w:rsidR="00B0193F" w:rsidRPr="00B0193F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CEIS Don Mario Picchi: C.P.S. Accoglienza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7133F6B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74BD3F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18CD767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3306921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33DE13F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292809" w:rsidRPr="002B35C3" w14:paraId="68CBAAF0" w14:textId="77777777" w:rsidTr="00292809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391E11" w14:textId="31D11597" w:rsidR="00292809" w:rsidRPr="002B35C3" w:rsidRDefault="00292809" w:rsidP="002B35C3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436590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9C3B06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B913CBB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D3ACD2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C99DACA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56B63CD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3E0A961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CCEDC62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6E975E3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55C80F3" w14:textId="77777777" w:rsidR="00292809" w:rsidRPr="002B35C3" w:rsidRDefault="00292809" w:rsidP="002B35C3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B0193F" w:rsidRPr="00292809" w14:paraId="3B49B604" w14:textId="77777777" w:rsidTr="00292809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B006" w14:textId="4B15F5E3" w:rsidR="00B0193F" w:rsidRPr="00292809" w:rsidRDefault="00B0193F" w:rsidP="00B0193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2B32B" w14:textId="63AA9698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3062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3C0E" w14:textId="6003EC8C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72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135" w14:textId="58E66CF0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2954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BC36" w14:textId="3C95B343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5B47" w14:textId="7CA50D1A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545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8FB5" w14:textId="5E1DD08D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CF39" w14:textId="19489A7F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8795" w14:textId="06F4BCA1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6314" w14:textId="5A9858B7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7CB28" w14:textId="399074F9" w:rsidR="00B0193F" w:rsidRPr="00292809" w:rsidRDefault="00B0193F" w:rsidP="00B0193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D0CEEC5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8944B" w14:textId="52D048F4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B6BF" w14:textId="54CFC6B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8B62" w14:textId="4610F5A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322D" w14:textId="12EE364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C0AF" w14:textId="54CE105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FFB2" w14:textId="76D1400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2EE6" w14:textId="2120637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0239" w14:textId="5741AD2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9284A" w14:textId="2F69CA7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61B7" w14:textId="13822A9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AA94" w14:textId="08C9AFA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3C2433E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D0E8" w14:textId="0320AD97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5037" w14:textId="5BE1F1E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1216" w14:textId="44B0EE5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DA76" w14:textId="66159E6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E677" w14:textId="4E9D52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37F9" w14:textId="0892688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A3602" w14:textId="5AEC2C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A997" w14:textId="193DD15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EEE8" w14:textId="1928334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0714" w14:textId="6199726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916F" w14:textId="4BBF02F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2A06CC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54FF" w14:textId="7B1144B4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accompagnamento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B2AC" w14:textId="01B8051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24A07" w14:textId="62D86B7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A458" w14:textId="28DD903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3877C" w14:textId="3A3E56E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4669" w14:textId="12622A7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03FD" w14:textId="5AE3AA1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B7AF" w14:textId="21AFEF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85F2" w14:textId="50DD82E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678CB" w14:textId="1401548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E274" w14:textId="5E25959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E838460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2889" w14:textId="73611E9D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visite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1CB5" w14:textId="10A0455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3F38" w14:textId="22867E8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1DAA" w14:textId="744C611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BFD3" w14:textId="2291F5D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DCEB" w14:textId="732AFB4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DFFE" w14:textId="385852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C4B9" w14:textId="2CB9257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E8E9" w14:textId="1133D63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2EA7" w14:textId="719A9E2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B87C0" w14:textId="6EE8DD9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598B83B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367C" w14:textId="15BC565B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0432" w14:textId="21C029D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C123" w14:textId="38FAD68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46CA" w14:textId="19EC9D3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7C83" w14:textId="4E3B50D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9239" w14:textId="1092DFC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4602" w14:textId="21BE00A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A87E" w14:textId="4FD1315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EDF3" w14:textId="65535E8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46A4" w14:textId="7D2AA52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C05F" w14:textId="211E04E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E479CA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805B" w14:textId="1602A73A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esami e procedure cliniche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037E" w14:textId="75335E9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C9D8" w14:textId="03FDFAB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51D6" w14:textId="0679B80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6E04" w14:textId="5EC07CA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38D0" w14:textId="770A10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6798" w14:textId="3439623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F880" w14:textId="2487468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2EE0" w14:textId="3EBA2D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F2230" w14:textId="51F2875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6AF9" w14:textId="0AEC99E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27DE07D3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EC50" w14:textId="5428F2E9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7D66" w14:textId="6E30EA6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7EB5" w14:textId="03034E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B8A0" w14:textId="4FB643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434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A7EB" w14:textId="7E03776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BB64" w14:textId="64866B4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96B6" w14:textId="1BA5DF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A47A" w14:textId="6199D53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A66D" w14:textId="3C2D500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6FBB" w14:textId="5F32AA5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FB07" w14:textId="461F47F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12169DF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EE526" w14:textId="2B6DFDE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psicoterapia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9ED4" w14:textId="7FC7B20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CB15" w14:textId="3304D85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DAF1" w14:textId="3B4B62A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2D97" w14:textId="60E4EF8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ABC1" w14:textId="5CCA4F8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0A44" w14:textId="0AB733D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B5FC" w14:textId="6C17000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851F2" w14:textId="751CA41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A31B" w14:textId="326AA2F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15C2" w14:textId="78D55CE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604EDAC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8B45" w14:textId="16B5E841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interventi psicosociali di gruppo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A844" w14:textId="00D9105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F624" w14:textId="47BFCEA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C12F" w14:textId="2191F22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F687" w14:textId="4E8D995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D5357" w14:textId="0BD752F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F039" w14:textId="451750F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7659" w14:textId="7C34586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24A7" w14:textId="0F7A12E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D8DB" w14:textId="506D0CB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409F" w14:textId="19DEF39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04A7BB8" w14:textId="77777777" w:rsidTr="00673DBE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DE7D" w14:textId="1AA219C9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test / interviste / scale di valutazione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36C1" w14:textId="12EAD56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35FAF" w14:textId="6402413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80AF" w14:textId="3A95A37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97B0" w14:textId="7C3BBDA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F3CE" w14:textId="5E1AD26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20DF" w14:textId="125B263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C83B" w14:textId="4A7007B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4245" w14:textId="4704B54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2BCE" w14:textId="5322356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5667" w14:textId="25A358C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4C2A3669" w14:textId="77777777" w:rsidTr="00292809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1491" w14:textId="449F0DDF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di supporto generale al paziente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C689" w14:textId="5C2667F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30AA" w14:textId="197DDFB3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BAC1" w14:textId="2B4C6F3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76583" w14:textId="4E1F4F8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E45E8" w14:textId="415E39F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9DBC" w14:textId="29EA322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27F1" w14:textId="4DE7FCC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F894" w14:textId="45AF867A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302A" w14:textId="5BCA9F7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9266" w14:textId="3CE26F6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3E0412C8" w14:textId="77777777" w:rsidTr="00292809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2907" w14:textId="55D96E5B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E2C3" w14:textId="116B770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800" w14:textId="62C1CC1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8493" w14:textId="3FC0517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EDAC" w14:textId="5001653E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931C" w14:textId="6095EBC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78C7" w14:textId="72829BC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561CD" w14:textId="179F6934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EAE2" w14:textId="5993BB0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D225" w14:textId="137B75F5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9A74" w14:textId="0268ED2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6A2FD359" w14:textId="77777777" w:rsidTr="00292809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6F55" w14:textId="0E5DDC83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ECB6" w14:textId="41E1590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0458" w14:textId="7D21E877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721E" w14:textId="18E0058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D40B" w14:textId="6541064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A075" w14:textId="0A99A8E9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8902" w14:textId="43F19616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1022" w14:textId="2617A0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AC4F" w14:textId="7379599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493D" w14:textId="116FA6D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6A46" w14:textId="035F5E32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  <w:tr w:rsidR="00B0193F" w:rsidRPr="002B35C3" w14:paraId="7B1B7D9C" w14:textId="77777777" w:rsidTr="00292809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2E71" w14:textId="20B4A401" w:rsidR="00B0193F" w:rsidRPr="002B35C3" w:rsidRDefault="00B0193F" w:rsidP="00B0193F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attività formative, educative e ludico ricreative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65C9" w14:textId="3E91DBCB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DCDD3" w14:textId="1B6143C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F098" w14:textId="6FD965BC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602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C1FF" w14:textId="3F9F631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63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81E" w14:textId="79056770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160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A0B3" w14:textId="3AA09318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F002" w14:textId="22FB309D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55AC" w14:textId="1556E9A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4BE6" w14:textId="00697C7F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9B09" w14:textId="610E17C1" w:rsidR="00B0193F" w:rsidRPr="002B35C3" w:rsidRDefault="00B0193F" w:rsidP="00B0193F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444444"/>
                <w:sz w:val="16"/>
                <w:szCs w:val="16"/>
              </w:rPr>
              <w:t>0</w:t>
            </w:r>
          </w:p>
        </w:tc>
      </w:tr>
    </w:tbl>
    <w:p w14:paraId="5F13F634" w14:textId="26328F3F" w:rsidR="00292809" w:rsidRDefault="00292809" w:rsidP="00292809">
      <w:pPr>
        <w:pStyle w:val="segue"/>
      </w:pPr>
    </w:p>
    <w:p w14:paraId="57098E11" w14:textId="77777777" w:rsidR="00CC1ECA" w:rsidRDefault="00CC1ECA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249BF8CB" w14:textId="2C4C03A0" w:rsidR="00CC1ECA" w:rsidRDefault="00CC1ECA" w:rsidP="00CC1ECA">
      <w:pPr>
        <w:pStyle w:val="titolotabelle"/>
      </w:pPr>
      <w:bookmarkStart w:id="36" w:name="_Toc83285298"/>
      <w:r w:rsidRPr="007F01DA">
        <w:lastRenderedPageBreak/>
        <w:t xml:space="preserve">Allegato </w:t>
      </w:r>
      <w:r>
        <w:t>5</w:t>
      </w:r>
      <w:r w:rsidRPr="007F01DA">
        <w:t>.</w:t>
      </w:r>
      <w:r>
        <w:t>4</w:t>
      </w:r>
      <w:r w:rsidRPr="007F01DA">
        <w:t>.</w:t>
      </w:r>
      <w:r w:rsidRPr="007F01DA">
        <w:tab/>
      </w:r>
      <w:r w:rsidR="003B185C" w:rsidRPr="003B185C">
        <w:t>Utenza e prestazioni Ambulatorio della Fondazione Villa Maraini - Lazio 2020</w:t>
      </w:r>
      <w:bookmarkEnd w:id="36"/>
    </w:p>
    <w:tbl>
      <w:tblPr>
        <w:tblW w:w="5000" w:type="pct"/>
        <w:tblInd w:w="-20" w:type="dxa"/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5114"/>
        <w:gridCol w:w="1002"/>
        <w:gridCol w:w="1002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CC1ECA" w:rsidRPr="002B35C3" w14:paraId="07DF0A32" w14:textId="77777777" w:rsidTr="00AE57E0">
        <w:tc>
          <w:tcPr>
            <w:tcW w:w="5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EA45CB0" w14:textId="6DD61122" w:rsidR="00CC1ECA" w:rsidRPr="002B35C3" w:rsidRDefault="003B185C" w:rsidP="001A67C9">
            <w:pPr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</w:pPr>
            <w:r w:rsidRPr="003B185C">
              <w:rPr>
                <w:rFonts w:ascii="Verdana" w:hAnsi="Verdana" w:cs="Calibri"/>
                <w:b/>
                <w:bCs/>
                <w:color w:val="C0504D" w:themeColor="accent2"/>
                <w:sz w:val="16"/>
                <w:szCs w:val="16"/>
              </w:rPr>
              <w:t>Villa Maraini: Ambulatorio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28496B7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396CEF6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sostanze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0B8E7D1A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alcol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7461F7BA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gambling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D699DFE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altro</w:t>
            </w:r>
          </w:p>
        </w:tc>
      </w:tr>
      <w:tr w:rsidR="00E84F91" w:rsidRPr="002B35C3" w14:paraId="1E1522E8" w14:textId="77777777" w:rsidTr="00AE57E0">
        <w:tc>
          <w:tcPr>
            <w:tcW w:w="5114" w:type="dxa"/>
            <w:vMerge/>
            <w:tcBorders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296C974" w14:textId="77777777" w:rsidR="00CC1ECA" w:rsidRPr="002B35C3" w:rsidRDefault="00CC1ECA" w:rsidP="001A67C9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DBB1DD7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E748B82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818E23A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DABA968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5D8EC88E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49B0DE41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214B4852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60222A0F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9B46B1A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prest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397D7C45" w14:textId="77777777" w:rsidR="00CC1ECA" w:rsidRPr="002B35C3" w:rsidRDefault="00CC1ECA" w:rsidP="001A67C9">
            <w:pPr>
              <w:jc w:val="center"/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2B35C3">
              <w:rPr>
                <w:rFonts w:ascii="Verdana" w:hAnsi="Verdana" w:cs="Calibri"/>
                <w:b/>
                <w:bCs/>
                <w:i/>
                <w:iCs/>
                <w:color w:val="000000"/>
                <w:sz w:val="16"/>
                <w:szCs w:val="16"/>
              </w:rPr>
              <w:t>paz</w:t>
            </w:r>
            <w:proofErr w:type="spellEnd"/>
          </w:p>
        </w:tc>
      </w:tr>
      <w:tr w:rsidR="003B185C" w:rsidRPr="002B35C3" w14:paraId="08172F4E" w14:textId="77777777" w:rsidTr="00AE57E0">
        <w:tc>
          <w:tcPr>
            <w:tcW w:w="5114" w:type="dxa"/>
            <w:tcBorders>
              <w:top w:val="single" w:sz="12" w:space="0" w:color="C0504D" w:themeColor="accent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EED5" w14:textId="5954D172" w:rsidR="003B185C" w:rsidRPr="002B35C3" w:rsidRDefault="003B185C" w:rsidP="003B185C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F1EF9" w14:textId="1BD067B0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88923</w:t>
            </w:r>
          </w:p>
        </w:tc>
        <w:tc>
          <w:tcPr>
            <w:tcW w:w="1002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F5C6" w14:textId="518751C6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1259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7311" w14:textId="226EE0DA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88920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073F" w14:textId="3ED7D20E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1258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054F" w14:textId="05162A1B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6045" w14:textId="1FD8C935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163B" w14:textId="0AC88C80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7CC6" w14:textId="2C272FAF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7944" w14:textId="6BA0A452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12" w:space="0" w:color="C0504D" w:themeColor="accent2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0E88" w14:textId="26B2D5F5" w:rsidR="003B185C" w:rsidRPr="002B35C3" w:rsidRDefault="003B185C" w:rsidP="003B185C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444444"/>
                <w:sz w:val="16"/>
                <w:szCs w:val="16"/>
              </w:rPr>
              <w:t>0</w:t>
            </w:r>
          </w:p>
        </w:tc>
      </w:tr>
      <w:tr w:rsidR="003B185C" w:rsidRPr="002B35C3" w14:paraId="7B5C2D07" w14:textId="77777777" w:rsidTr="00AE57E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8A24" w14:textId="2B446823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attività telefonica / telematica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679DF" w14:textId="2CB21396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1DFA" w14:textId="6F0322C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E1FB" w14:textId="42FB91F0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A0BB7" w14:textId="3CD47388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216F" w14:textId="4E6093E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4A69" w14:textId="7DB97C6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62A0" w14:textId="6666D03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9513" w14:textId="0ABDE33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EAF8" w14:textId="7E8F0806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09AE" w14:textId="6F7B6C2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3B185C" w:rsidRPr="002B35C3" w14:paraId="66777B27" w14:textId="77777777" w:rsidTr="00AE57E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5710" w14:textId="0EAEE917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relazioni sul caso, prescrizioni, certificazioni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BB7A" w14:textId="56101CF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4024" w14:textId="56EB9D01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72A2" w14:textId="32A656B3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6441" w14:textId="18035AA7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DC52" w14:textId="0B039E4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ECF0" w14:textId="2FDBB837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8109" w14:textId="219BCB01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2BE8" w14:textId="3592728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4403" w14:textId="0BDD27B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1409" w14:textId="32A72F02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3B185C" w:rsidRPr="002B35C3" w14:paraId="0682509D" w14:textId="77777777" w:rsidTr="00AE57E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77DD" w14:textId="2633C4F8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colloqui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13F5" w14:textId="5B20DDC1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D5A18" w14:textId="60BD6AD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3E7B" w14:textId="2E80BB74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E6E0" w14:textId="04902B2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F252" w14:textId="63F4F36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108C" w14:textId="67159342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0C61E" w14:textId="5EDCE19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3F18" w14:textId="489C7E27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5F86" w14:textId="4550F496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6F6C" w14:textId="74E3867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3B185C" w:rsidRPr="002B35C3" w14:paraId="75E6FEA6" w14:textId="77777777" w:rsidTr="00AE57E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B4A5C" w14:textId="51002F9F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somministrazione farmaci e vaccini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9585" w14:textId="36448263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88912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F0F3" w14:textId="39F623AE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67C1" w14:textId="12ADC41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88912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29E9" w14:textId="241EB352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1256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9E79" w14:textId="3FC60AA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3EBB" w14:textId="646A5576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5D4E" w14:textId="44282E56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5D38" w14:textId="432DD2FE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E5B1" w14:textId="4D52C291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818F" w14:textId="27B41A6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3B185C" w:rsidRPr="002B35C3" w14:paraId="19EECD91" w14:textId="77777777" w:rsidTr="00AE57E0">
        <w:tc>
          <w:tcPr>
            <w:tcW w:w="5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0CE2" w14:textId="4434C52C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predisposizione / revisione programma terapeutico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0734" w14:textId="53F8D24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2C35" w14:textId="332E6770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0D0B0" w14:textId="22E122F2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A4EA" w14:textId="38F4296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6897" w14:textId="45D98E21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62EB" w14:textId="7D4649D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980B9" w14:textId="7DE69439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319E" w14:textId="24DE7D0D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5044" w14:textId="1936CD53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20B0" w14:textId="644B6D7A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  <w:tr w:rsidR="003B185C" w:rsidRPr="002B35C3" w14:paraId="70420128" w14:textId="77777777" w:rsidTr="00AE57E0"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BC33" w14:textId="56E07CE7" w:rsidR="003B185C" w:rsidRPr="002B35C3" w:rsidRDefault="003B185C" w:rsidP="003B185C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amministrative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A234" w14:textId="7BABE8F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C8F25" w14:textId="1ED6B8A4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216F" w14:textId="079D2AB7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727F" w14:textId="4511ADD3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3D71" w14:textId="6D49D09C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E095" w14:textId="57CE19B7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8761" w14:textId="34034359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4027" w14:textId="13334F5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4B637" w14:textId="4570F7A5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C0504D" w:themeColor="accent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2F9B" w14:textId="3F51701B" w:rsidR="003B185C" w:rsidRPr="002B35C3" w:rsidRDefault="003B185C" w:rsidP="003B185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0</w:t>
            </w:r>
          </w:p>
        </w:tc>
      </w:tr>
    </w:tbl>
    <w:p w14:paraId="2F33500C" w14:textId="09708CE0" w:rsidR="00CC1ECA" w:rsidRDefault="00CC1ECA" w:rsidP="00CC1ECA">
      <w:pPr>
        <w:pStyle w:val="segue"/>
      </w:pPr>
    </w:p>
    <w:p w14:paraId="15591583" w14:textId="3DD91A55" w:rsidR="00B24C54" w:rsidRPr="00B0193F" w:rsidRDefault="00CC1ECA" w:rsidP="003B185C">
      <w:pPr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br w:type="page"/>
      </w:r>
    </w:p>
    <w:p w14:paraId="02FBDF70" w14:textId="1A21F575" w:rsidR="00B24C54" w:rsidRDefault="00B24C54" w:rsidP="00B24C54">
      <w:pPr>
        <w:pStyle w:val="capitolo"/>
      </w:pPr>
      <w:bookmarkStart w:id="37" w:name="_Toc83285299"/>
      <w:r>
        <w:lastRenderedPageBreak/>
        <w:t xml:space="preserve">ALLEGATO 6. </w:t>
      </w:r>
      <w:r w:rsidR="00BD34D9" w:rsidRPr="00BD34D9">
        <w:rPr>
          <w:caps w:val="0"/>
        </w:rPr>
        <w:t>Indirizzi dei servizi</w:t>
      </w:r>
      <w:bookmarkEnd w:id="37"/>
    </w:p>
    <w:p w14:paraId="13B7895B" w14:textId="23082151" w:rsidR="00B24C54" w:rsidRDefault="00B24C54" w:rsidP="0026639C">
      <w:pPr>
        <w:pStyle w:val="titolotabelle"/>
      </w:pPr>
      <w:bookmarkStart w:id="38" w:name="_Toc83285300"/>
      <w:r w:rsidRPr="007F01DA">
        <w:t xml:space="preserve">Allegato </w:t>
      </w:r>
      <w:r>
        <w:t>6</w:t>
      </w:r>
      <w:r w:rsidRPr="007F01DA">
        <w:t>.</w:t>
      </w:r>
      <w:r>
        <w:t>1</w:t>
      </w:r>
      <w:r w:rsidRPr="007F01DA">
        <w:t>.</w:t>
      </w:r>
      <w:r w:rsidRPr="007F01DA">
        <w:tab/>
      </w:r>
      <w:r w:rsidRPr="00B24C54">
        <w:t xml:space="preserve">Indirizzi sedi </w:t>
      </w:r>
      <w:proofErr w:type="spellStart"/>
      <w:r w:rsidRPr="00B24C54">
        <w:t>SerD</w:t>
      </w:r>
      <w:proofErr w:type="spellEnd"/>
      <w:r w:rsidRPr="00B24C54">
        <w:t xml:space="preserve"> Lazio</w:t>
      </w:r>
      <w:bookmarkEnd w:id="38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382"/>
        <w:gridCol w:w="1695"/>
        <w:gridCol w:w="1332"/>
        <w:gridCol w:w="1912"/>
        <w:gridCol w:w="756"/>
        <w:gridCol w:w="2000"/>
        <w:gridCol w:w="4254"/>
        <w:gridCol w:w="1795"/>
      </w:tblGrid>
      <w:tr w:rsidR="002B2DE1" w14:paraId="336C5BF9" w14:textId="77777777" w:rsidTr="005065C7">
        <w:trPr>
          <w:trHeight w:val="395"/>
        </w:trPr>
        <w:tc>
          <w:tcPr>
            <w:tcW w:w="138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2C0CA3B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Azienda ASL</w:t>
            </w:r>
          </w:p>
        </w:tc>
        <w:tc>
          <w:tcPr>
            <w:tcW w:w="169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91B05B5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Sedi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SerD</w:t>
            </w:r>
            <w:proofErr w:type="spellEnd"/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CB6ED83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0C27EB3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0837723" w14:textId="77777777" w:rsidR="001525D5" w:rsidRDefault="001525D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E7E58F3" w14:textId="77777777" w:rsidR="001525D5" w:rsidRDefault="001525D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4254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02736F3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B73C57E" w14:textId="77777777" w:rsidR="001525D5" w:rsidRDefault="001525D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531EE6" w14:paraId="03FEB2CD" w14:textId="77777777" w:rsidTr="005065C7">
        <w:tc>
          <w:tcPr>
            <w:tcW w:w="1382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5F113A3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32F268B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Cassino</w:t>
            </w:r>
          </w:p>
        </w:tc>
        <w:tc>
          <w:tcPr>
            <w:tcW w:w="1332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18A89C3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</w:t>
            </w:r>
          </w:p>
        </w:tc>
        <w:tc>
          <w:tcPr>
            <w:tcW w:w="1912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177E7C8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Sferracavalli, 3</w:t>
            </w:r>
          </w:p>
        </w:tc>
        <w:tc>
          <w:tcPr>
            <w:tcW w:w="756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6A7BC22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3043</w:t>
            </w:r>
          </w:p>
        </w:tc>
        <w:tc>
          <w:tcPr>
            <w:tcW w:w="2000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28D4F33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0776311613</w:t>
            </w:r>
          </w:p>
        </w:tc>
        <w:tc>
          <w:tcPr>
            <w:tcW w:w="4254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0C84628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dsmpd.carcere@aslfrosinone.it</w:t>
            </w:r>
          </w:p>
        </w:tc>
        <w:tc>
          <w:tcPr>
            <w:tcW w:w="1795" w:type="dxa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4DC46FB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D'Ambrosi Antonella</w:t>
            </w:r>
          </w:p>
        </w:tc>
      </w:tr>
      <w:tr w:rsidR="00531EE6" w14:paraId="4269735B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5D1E047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39F1B1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Frosinone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69DECF2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23BD821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Cerreto, 55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3834FA1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636BD5C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07758822134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3AF4B8F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dsmpd.carcere@aslfrosinone.it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5969944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D'Ambrosi Antonella</w:t>
            </w:r>
          </w:p>
        </w:tc>
      </w:tr>
      <w:tr w:rsidR="00531EE6" w14:paraId="31BCA7F9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627B398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C5BF21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Reclusione Paliano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5E62958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Paliano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710031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Viale Garibaldi, 6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C542E8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3018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48AA7D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07758822134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2655F46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dsmpd.carcere@aslfrosinone.it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4A8D81E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D'Ambrosi Antonella</w:t>
            </w:r>
          </w:p>
        </w:tc>
      </w:tr>
      <w:tr w:rsidR="00531EE6" w14:paraId="4E72DE79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2D84D26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5B877B5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Armando Fabi, Frosinone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7792FFC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D6C8E2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Armando Fabi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2897366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4C0FEAE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07758822134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19B2C08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dirdsmpd@aslfrosinone.it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799118D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Ferrauti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Fernando</w:t>
            </w:r>
          </w:p>
        </w:tc>
      </w:tr>
      <w:tr w:rsidR="00531EE6" w14:paraId="2608D833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27CDB73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9FAFBC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Enrico De Nicola, 265, Cassino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C9A7EC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DFE5E9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Enrico De Nicola 265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27F15C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60734E1B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0776311613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4288415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patologiedadipendenza.distrcd@aslfrosinone.it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03FAE2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Maggiacomo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Salvatore</w:t>
            </w:r>
          </w:p>
        </w:tc>
      </w:tr>
      <w:tr w:rsidR="00531EE6" w14:paraId="3366F694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3C5AE1B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590F7E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Giuseppe Di Vittorio, Ceccano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2583200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Ceccano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2706E7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G.di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Vittorio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E4B388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3023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46C476B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07756262838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7A0A7AD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serd.ceccano@aslfrosinone.it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7F1713F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Fernando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Ferrauti</w:t>
            </w:r>
            <w:proofErr w:type="spellEnd"/>
          </w:p>
        </w:tc>
      </w:tr>
      <w:tr w:rsidR="00531EE6" w14:paraId="3C22EB57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100E569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Frosinone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11DD6D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Piemonte, Sora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0C8087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Sora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4F8A71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Regina Elena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622E5D71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3039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27C39437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07768218346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1519C57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serd.sora@aslfrosinone.it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8BA3F8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Ferrauti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Fernando</w:t>
            </w:r>
          </w:p>
        </w:tc>
      </w:tr>
      <w:tr w:rsidR="00531EE6" w14:paraId="43E3FD29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22AB3A4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DE78F2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Latina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576CCC4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Latina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3E671B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Aspromonte, 100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3AA5B88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02A5B3B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07736553018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29ED548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serd.latina@ausl.latina.it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0D12E2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de mei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carlo</w:t>
            </w:r>
            <w:proofErr w:type="spellEnd"/>
          </w:p>
        </w:tc>
      </w:tr>
      <w:tr w:rsidR="00531EE6" w14:paraId="1FA34FB8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1C73DED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437D85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Appia, Formia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0D74127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Formia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8F65A2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appia lato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napoli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5DED064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4023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6916742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0771779399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1D74173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sertformia@ausl.latina.it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9ABD1F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Coletta Osman</w:t>
            </w:r>
          </w:p>
        </w:tc>
      </w:tr>
      <w:tr w:rsidR="00531EE6" w14:paraId="58D0BF11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57360EE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FE66B3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Canova, Latina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55ABF8C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Latina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4173649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Canova C/O Ospedale Santa Maria Goretti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2E722EB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783342F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07736553018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619D2DB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serd.latina@ausl.latina.it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65F08FF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de mei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carlo</w:t>
            </w:r>
            <w:proofErr w:type="spellEnd"/>
          </w:p>
        </w:tc>
      </w:tr>
      <w:tr w:rsidR="00531EE6" w14:paraId="2F173933" w14:textId="77777777" w:rsidTr="005065C7">
        <w:tc>
          <w:tcPr>
            <w:tcW w:w="1382" w:type="dxa"/>
            <w:shd w:val="clear" w:color="auto" w:fill="auto"/>
            <w:vAlign w:val="center"/>
            <w:hideMark/>
          </w:tcPr>
          <w:p w14:paraId="5B3EC71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267B37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Fratelli Bandiera, 15, Terracina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2F5D93D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Terracina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3FE236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F.lli Bandiera, 15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37A1275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4019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3C70322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0773708215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3740659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serd.terracina@ausl.latina.it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3C8756B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Giardino Maria Paola</w:t>
            </w:r>
          </w:p>
        </w:tc>
      </w:tr>
      <w:tr w:rsidR="00531EE6" w14:paraId="4A9C2E3F" w14:textId="77777777" w:rsidTr="0078754B">
        <w:tc>
          <w:tcPr>
            <w:tcW w:w="138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FA174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D5B7F5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Giustiniano, Aprilia</w:t>
            </w:r>
          </w:p>
        </w:tc>
        <w:tc>
          <w:tcPr>
            <w:tcW w:w="13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A302AA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Aprilia</w:t>
            </w:r>
          </w:p>
        </w:tc>
        <w:tc>
          <w:tcPr>
            <w:tcW w:w="19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4E2306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giustiniano</w:t>
            </w:r>
            <w:proofErr w:type="spellEnd"/>
          </w:p>
        </w:tc>
        <w:tc>
          <w:tcPr>
            <w:tcW w:w="75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467951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4011</w:t>
            </w:r>
          </w:p>
        </w:tc>
        <w:tc>
          <w:tcPr>
            <w:tcW w:w="200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4CE891D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06928634053</w:t>
            </w:r>
          </w:p>
        </w:tc>
        <w:tc>
          <w:tcPr>
            <w:tcW w:w="425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26EF29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sertapriliacisterna@ausl.latina.it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55CF7D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Giardino Maria Paola</w:t>
            </w:r>
          </w:p>
        </w:tc>
      </w:tr>
      <w:tr w:rsidR="00531EE6" w14:paraId="0092E5BD" w14:textId="77777777" w:rsidTr="0078754B">
        <w:tc>
          <w:tcPr>
            <w:tcW w:w="138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4A7037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Latina</w:t>
            </w:r>
          </w:p>
        </w:tc>
        <w:tc>
          <w:tcPr>
            <w:tcW w:w="169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63E0C7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Torretta Rocchigiana, Priverno</w:t>
            </w:r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570BE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Priverno</w:t>
            </w: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15726E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torretta rocchigiana</w:t>
            </w: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77B9CF1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4015</w:t>
            </w: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C40B88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0773910818</w:t>
            </w:r>
          </w:p>
        </w:tc>
        <w:tc>
          <w:tcPr>
            <w:tcW w:w="4254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9F3A08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sert.priverno@ausl.latina.it</w:t>
            </w: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2624F8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Giardino Maria Paola</w:t>
            </w:r>
          </w:p>
        </w:tc>
      </w:tr>
    </w:tbl>
    <w:p w14:paraId="566417A5" w14:textId="77777777" w:rsidR="005065C7" w:rsidRDefault="005065C7" w:rsidP="005065C7">
      <w:pPr>
        <w:pStyle w:val="segue"/>
      </w:pPr>
      <w:r>
        <w:t>segue</w:t>
      </w:r>
    </w:p>
    <w:p w14:paraId="43C6F853" w14:textId="711CBED4" w:rsidR="005065C7" w:rsidRDefault="005065C7">
      <w:r>
        <w:br w:type="page"/>
      </w:r>
    </w:p>
    <w:p w14:paraId="6A624A05" w14:textId="5048D5A2" w:rsidR="005065C7" w:rsidRDefault="005065C7" w:rsidP="005065C7">
      <w:pPr>
        <w:pStyle w:val="continua"/>
      </w:pPr>
      <w:r w:rsidRPr="007F01DA">
        <w:lastRenderedPageBreak/>
        <w:t xml:space="preserve">Allegato </w:t>
      </w:r>
      <w:r>
        <w:t>6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1382"/>
        <w:gridCol w:w="1695"/>
        <w:gridCol w:w="1332"/>
        <w:gridCol w:w="1912"/>
        <w:gridCol w:w="756"/>
        <w:gridCol w:w="2000"/>
        <w:gridCol w:w="4254"/>
        <w:gridCol w:w="1795"/>
      </w:tblGrid>
      <w:tr w:rsidR="002C13DE" w14:paraId="3694D0F3" w14:textId="77777777" w:rsidTr="00CB3284">
        <w:trPr>
          <w:trHeight w:val="395"/>
        </w:trPr>
        <w:tc>
          <w:tcPr>
            <w:tcW w:w="138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4A70099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Azienda ASL</w:t>
            </w:r>
          </w:p>
        </w:tc>
        <w:tc>
          <w:tcPr>
            <w:tcW w:w="169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5CEB057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Sedi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SerD</w:t>
            </w:r>
            <w:proofErr w:type="spellEnd"/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54FF3BD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7467659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5370242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A5E7438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4254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49D64CE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5311238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531EE6" w14:paraId="27D9A0E2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1E842D6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Rieti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FCE5C3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Rieti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3AB3F41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Rieti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24A7291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Viale Maestri Del Lavoro, 2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3BE0F77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408206A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0746278985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574591D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s.depersis@asl.rieti.it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2F83A1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Persis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Simone</w:t>
            </w:r>
          </w:p>
        </w:tc>
      </w:tr>
      <w:tr w:rsidR="00531EE6" w14:paraId="30F9E235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62FDC2B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Rieti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C248ED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Finocchieto, 9, Poggio Mirteto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6187F70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Poggio Mirteto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81D11E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finocchieto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snc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4E457C07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2047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5AB3E49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0765448238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4255831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s.depersis@asl.rieti.it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659219E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Persis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Simone</w:t>
            </w:r>
          </w:p>
        </w:tc>
      </w:tr>
      <w:tr w:rsidR="00531EE6" w14:paraId="40A49228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7D67D2C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Rieti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30F3AF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Salaria per Roma, 36, Rieti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A55378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Rieti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4240C35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Salaria per Roma, 36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49928D0A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639877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0746278935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380E70A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sert@asl.rieti.it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D0414F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Persis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Simone</w:t>
            </w:r>
          </w:p>
        </w:tc>
      </w:tr>
      <w:tr w:rsidR="00531EE6" w14:paraId="6CD75069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0487E73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CBEFFC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Regina Coeli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76674F5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745C3CC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della Lungara, 29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194C61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37EFB9A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 680291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098707B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C40610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531EE6" w14:paraId="6AF5822B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1B34CA8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534B472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Largo Rovani, 5,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09F6A64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654A65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Largo Rovani, 5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87F11B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0DD7110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0677304825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0EB48C2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uo.sert.4ds@aslroma1.it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3F70F1B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Francescangeli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Mara</w:t>
            </w:r>
          </w:p>
        </w:tc>
      </w:tr>
      <w:tr w:rsidR="00531EE6" w14:paraId="084BD635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678FAE8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E270ABF" w14:textId="2BC85DB2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P.zza S.M. Piet</w:t>
            </w:r>
            <w:r w:rsidR="00CB3284">
              <w:rPr>
                <w:rFonts w:ascii="Verdana" w:hAnsi="Verdana" w:cs="Calibri"/>
                <w:color w:val="000000"/>
                <w:sz w:val="16"/>
                <w:szCs w:val="16"/>
              </w:rPr>
              <w:t>à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t>, 5,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0AD4007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2231FE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Piazza S. Maria della Pieta, 5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88C147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50F93B5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0668352909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04669F5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sert.mun19-20@aslroma1.it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6FFAEC6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Castiglia Daniela</w:t>
            </w:r>
          </w:p>
        </w:tc>
      </w:tr>
      <w:tr w:rsidR="00531EE6" w14:paraId="5CE04103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606557F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AEB843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Frentani, 6,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283C907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67E240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Frentani, 6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203A013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6C4E0D9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0677303570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096C864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uo.sert.3ds@aslroma1.it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367B6E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Cannarella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Fabio</w:t>
            </w:r>
          </w:p>
        </w:tc>
      </w:tr>
      <w:tr w:rsidR="00531EE6" w14:paraId="44051A7F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222AF76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56289D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Riari, 48,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104F631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09821B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Riari, 48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77537A6B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588C598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0677305909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1B525C7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claudio.baldelli@aslroma1.it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41B125D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Castiglia Daniela</w:t>
            </w:r>
          </w:p>
        </w:tc>
      </w:tr>
      <w:tr w:rsidR="00531EE6" w14:paraId="1F9B45DD" w14:textId="77777777" w:rsidTr="00CB3284">
        <w:tc>
          <w:tcPr>
            <w:tcW w:w="1382" w:type="dxa"/>
            <w:shd w:val="clear" w:color="auto" w:fill="auto"/>
            <w:vAlign w:val="center"/>
            <w:hideMark/>
          </w:tcPr>
          <w:p w14:paraId="12D643D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0F66B4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Fornovo, 12,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87F1FA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4FEED3E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Fornovo, 12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843937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737D1A9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0668353075</w:t>
            </w:r>
          </w:p>
        </w:tc>
        <w:tc>
          <w:tcPr>
            <w:tcW w:w="4254" w:type="dxa"/>
            <w:shd w:val="clear" w:color="auto" w:fill="auto"/>
            <w:vAlign w:val="center"/>
            <w:hideMark/>
          </w:tcPr>
          <w:p w14:paraId="2170FA7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accettazione.sert@aslroma1.it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644FC9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Casella Pietro</w:t>
            </w:r>
          </w:p>
        </w:tc>
      </w:tr>
      <w:tr w:rsidR="00E84F91" w14:paraId="4DF48C83" w14:textId="77777777" w:rsidTr="0078754B">
        <w:tc>
          <w:tcPr>
            <w:tcW w:w="138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2D3DF5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52AEA7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Montesacro, 8, Roma</w:t>
            </w:r>
          </w:p>
        </w:tc>
        <w:tc>
          <w:tcPr>
            <w:tcW w:w="13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71880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07B981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Montesacro, 8</w:t>
            </w:r>
          </w:p>
        </w:tc>
        <w:tc>
          <w:tcPr>
            <w:tcW w:w="75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08631ED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200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73611D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0677307767</w:t>
            </w:r>
          </w:p>
        </w:tc>
        <w:tc>
          <w:tcPr>
            <w:tcW w:w="425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05721A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uo.sert.4ds@aslroma1.it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9B41E2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Francescangeli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Mara</w:t>
            </w:r>
          </w:p>
        </w:tc>
      </w:tr>
      <w:tr w:rsidR="00E84F91" w14:paraId="0E83CA41" w14:textId="77777777" w:rsidTr="0078754B">
        <w:tc>
          <w:tcPr>
            <w:tcW w:w="138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9BF641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1</w:t>
            </w:r>
          </w:p>
        </w:tc>
        <w:tc>
          <w:tcPr>
            <w:tcW w:w="169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E6FB2C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Centro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Alcologico</w:t>
            </w:r>
            <w:proofErr w:type="spellEnd"/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E2A4FC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842D32A" w14:textId="77777777" w:rsidR="001525D5" w:rsidRDefault="001525D5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6ABDE9B" w14:textId="77777777" w:rsidR="001525D5" w:rsidRDefault="001525D5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A87ACCF" w14:textId="77777777" w:rsidR="001525D5" w:rsidRDefault="001525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4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1FD6C80" w14:textId="77777777" w:rsidR="001525D5" w:rsidRDefault="001525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238222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3E3173DF" w14:textId="77777777" w:rsidR="002C13DE" w:rsidRDefault="002C13DE" w:rsidP="002C13DE">
      <w:pPr>
        <w:pStyle w:val="segue"/>
      </w:pPr>
      <w:r>
        <w:t>segue</w:t>
      </w:r>
    </w:p>
    <w:p w14:paraId="0A3714B2" w14:textId="77777777" w:rsidR="002C13DE" w:rsidRDefault="002C13DE" w:rsidP="002C13DE">
      <w:r>
        <w:br w:type="page"/>
      </w:r>
    </w:p>
    <w:p w14:paraId="7E21AC9A" w14:textId="77777777" w:rsidR="002C13DE" w:rsidRDefault="002C13DE" w:rsidP="002C13DE">
      <w:pPr>
        <w:pStyle w:val="continua"/>
      </w:pPr>
      <w:r w:rsidRPr="007F01DA">
        <w:lastRenderedPageBreak/>
        <w:t xml:space="preserve">Allegato </w:t>
      </w:r>
      <w:r>
        <w:t>6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85" w:type="dxa"/>
          <w:left w:w="70" w:type="dxa"/>
          <w:bottom w:w="85" w:type="dxa"/>
          <w:right w:w="70" w:type="dxa"/>
        </w:tblCellMar>
        <w:tblLook w:val="04A0" w:firstRow="1" w:lastRow="0" w:firstColumn="1" w:lastColumn="0" w:noHBand="0" w:noVBand="1"/>
      </w:tblPr>
      <w:tblGrid>
        <w:gridCol w:w="1410"/>
        <w:gridCol w:w="2200"/>
        <w:gridCol w:w="1358"/>
        <w:gridCol w:w="1950"/>
        <w:gridCol w:w="771"/>
        <w:gridCol w:w="2040"/>
        <w:gridCol w:w="3566"/>
        <w:gridCol w:w="1831"/>
      </w:tblGrid>
      <w:tr w:rsidR="002C13DE" w14:paraId="76494325" w14:textId="77777777" w:rsidTr="00CB3284">
        <w:trPr>
          <w:trHeight w:val="395"/>
        </w:trPr>
        <w:tc>
          <w:tcPr>
            <w:tcW w:w="1383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CE79C22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Azienda ASL</w:t>
            </w:r>
          </w:p>
        </w:tc>
        <w:tc>
          <w:tcPr>
            <w:tcW w:w="2157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C5DBEDD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Sedi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SerD</w:t>
            </w:r>
            <w:proofErr w:type="spellEnd"/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36FD72A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49E268B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2399CDA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74348DD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349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B4F0EE4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2FB1B0C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E84F91" w14:paraId="2FC75CB9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70F2D20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2E70ACD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Rebibbia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33A37A7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219DF03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Bartolo Longo 82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43151E4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C389C9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0641436471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42DCD35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CA4225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E84F91" w14:paraId="5BA06790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0E3CE04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5073D62F" w14:textId="468BCC33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P.le dell</w:t>
            </w:r>
            <w:r w:rsidR="00CB3284">
              <w:rPr>
                <w:rFonts w:ascii="Verdana" w:hAnsi="Verdana" w:cs="Calibri"/>
                <w:color w:val="000000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t>Umanesimo, 10,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06ECA83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FFED37F" w14:textId="22143E00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P.le dell</w:t>
            </w:r>
            <w:r w:rsidR="00CB3284">
              <w:rPr>
                <w:rFonts w:ascii="Verdana" w:hAnsi="Verdana" w:cs="Calibri"/>
                <w:color w:val="000000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t>Umanesimo, 10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2E0496D7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011B789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0651008013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15ED30F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patologie.dipendenza.d9@aslroma2.it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477B2DF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Pierlorenzi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Claudio</w:t>
            </w:r>
          </w:p>
        </w:tc>
      </w:tr>
      <w:tr w:rsidR="00E84F91" w14:paraId="07835E1E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33B1F24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4CA7738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Appia Antica, 220,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F0768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6A4EE54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Appia Antica, 220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6FBF1D2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1CE2FC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0651008330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2E0B60E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sert.appiaantica@aslrmc.it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5902FB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Leonardi Claudio</w:t>
            </w:r>
          </w:p>
        </w:tc>
      </w:tr>
      <w:tr w:rsidR="00E84F91" w14:paraId="6342C024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55BE682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04AFB14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Casilina, 1368,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6330172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46F6104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Casilina, 1368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68DA97E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25036B2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0641436181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0F320A3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patologie.dipendenza.d6@aslroma2.it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DBE940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Mhanna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Elie</w:t>
            </w:r>
          </w:p>
        </w:tc>
      </w:tr>
      <w:tr w:rsidR="00E84F91" w14:paraId="4FD89CE0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12D203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1DEB068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Casilina, 397,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5C657F2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CCC7B9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Casilina, 397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BAD7FE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A10C86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0651006296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10E4676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patologie.dipendenza.d5@aslroma2.it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55F309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ROCCHI LETIZIA</w:t>
            </w:r>
          </w:p>
        </w:tc>
      </w:tr>
      <w:tr w:rsidR="00E84F91" w14:paraId="2C06E6CA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44070CC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5D82DCA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Sestili, 7,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0056E34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20591B7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Sestili, 7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580735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7BD4914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0641436542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24D78E5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patologie.dipendenza.d7@aslroma2.it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7C7B94C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Franco Mario</w:t>
            </w:r>
          </w:p>
        </w:tc>
      </w:tr>
      <w:tr w:rsidR="00E84F91" w14:paraId="0538FD73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1FD0A73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2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22AC3FB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Teodorico, 61,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5158C6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66B7157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Teodorico, 61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8C05BB7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268B464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0641436151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4813367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patologie.dipendenza.d4@aslroma2.it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41CF03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Proietti Corinna</w:t>
            </w:r>
          </w:p>
        </w:tc>
      </w:tr>
      <w:tr w:rsidR="00E84F91" w14:paraId="5F11024D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765FDB7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3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5673A1B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 Casaletto, 400,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2D101E4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5E66957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 Casaletto, 400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2080998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008E725D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0656486474-6491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73C6149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sert.direzione@aslroma3.it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1111485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Monacelli Gianluca</w:t>
            </w:r>
          </w:p>
        </w:tc>
      </w:tr>
      <w:tr w:rsidR="00E84F91" w14:paraId="16E8E915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2A9235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3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46293CB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Tagaste, 4, Ostia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370B4C1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4772E1C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Tagaste, 2/4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1D4B62F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7020338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0656483312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1E65E32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sert.arealitorale@aslroma3.it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45C7A3E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Rapisarda Luigi Maria</w:t>
            </w:r>
          </w:p>
        </w:tc>
      </w:tr>
      <w:tr w:rsidR="00E84F91" w14:paraId="10813246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00429BA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3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1659308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Vaiano, Roma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76A777F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11B3486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vaiano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25ECC66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0784E98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0656486323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10FF1CF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sert.direzione@aslroma3.it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607B39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Gisondi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Alessandro</w:t>
            </w:r>
          </w:p>
        </w:tc>
      </w:tr>
      <w:tr w:rsidR="00E84F91" w14:paraId="67798475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4772646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4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0A83578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Circondariale, Civitavecchia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6BC1BD2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2820BE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Aurelia nord km 79.50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520EB60A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196A8EC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0766560410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27F43D6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sertf1@aslroma4.it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5FE4CC2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Scuderi Giuseppe</w:t>
            </w:r>
          </w:p>
        </w:tc>
      </w:tr>
      <w:tr w:rsidR="00E84F91" w14:paraId="5CEDB403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3BDB597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4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6904FA3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Reclusione, Civitavecchia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7EFFAF5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31F7D3D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Tarquinia, 20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0B868A31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43703E4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0766560410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4412511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sertf1@aslroma4.it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0DBE69C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Scuderi Giuseppe</w:t>
            </w:r>
          </w:p>
        </w:tc>
      </w:tr>
      <w:tr w:rsidR="00E84F91" w14:paraId="23F79BB7" w14:textId="77777777" w:rsidTr="00CB3284">
        <w:tc>
          <w:tcPr>
            <w:tcW w:w="1383" w:type="dxa"/>
            <w:shd w:val="clear" w:color="auto" w:fill="auto"/>
            <w:vAlign w:val="center"/>
            <w:hideMark/>
          </w:tcPr>
          <w:p w14:paraId="261FCF6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4</w:t>
            </w:r>
          </w:p>
        </w:tc>
        <w:tc>
          <w:tcPr>
            <w:tcW w:w="2157" w:type="dxa"/>
            <w:shd w:val="clear" w:color="auto" w:fill="auto"/>
            <w:vAlign w:val="center"/>
            <w:hideMark/>
          </w:tcPr>
          <w:p w14:paraId="2D65578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Mario Villotti, Civitavecchia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23DA873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118322C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mario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villotti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snc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14:paraId="6ED9EA2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38F9E84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0766591428</w:t>
            </w:r>
          </w:p>
        </w:tc>
        <w:tc>
          <w:tcPr>
            <w:tcW w:w="3496" w:type="dxa"/>
            <w:shd w:val="clear" w:color="auto" w:fill="auto"/>
            <w:vAlign w:val="center"/>
            <w:hideMark/>
          </w:tcPr>
          <w:p w14:paraId="66502E6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sertf1@aslroma4.it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14:paraId="2D11EE8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Scuderi Giuseppe</w:t>
            </w:r>
          </w:p>
        </w:tc>
      </w:tr>
      <w:tr w:rsidR="002B2DE1" w14:paraId="229D87AC" w14:textId="77777777" w:rsidTr="0078754B">
        <w:tc>
          <w:tcPr>
            <w:tcW w:w="1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D1D6E9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4</w:t>
            </w:r>
          </w:p>
        </w:tc>
        <w:tc>
          <w:tcPr>
            <w:tcW w:w="215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D281F5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S. Giovanni Bosco 2, Manziana</w:t>
            </w:r>
          </w:p>
        </w:tc>
        <w:tc>
          <w:tcPr>
            <w:tcW w:w="13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7467AD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Bracciano</w:t>
            </w:r>
          </w:p>
        </w:tc>
        <w:tc>
          <w:tcPr>
            <w:tcW w:w="191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5E41D3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S. Lucia</w:t>
            </w:r>
          </w:p>
        </w:tc>
        <w:tc>
          <w:tcPr>
            <w:tcW w:w="75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B42ACC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00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7EA9B7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0699890213</w:t>
            </w:r>
          </w:p>
        </w:tc>
        <w:tc>
          <w:tcPr>
            <w:tcW w:w="349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E5C04C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sert.bracciano@aslroma4.it</w:t>
            </w:r>
          </w:p>
        </w:tc>
        <w:tc>
          <w:tcPr>
            <w:tcW w:w="179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B2FC4C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Barletta Giuseppe</w:t>
            </w:r>
          </w:p>
        </w:tc>
      </w:tr>
      <w:tr w:rsidR="002B2DE1" w14:paraId="2F79A5E0" w14:textId="77777777" w:rsidTr="0078754B">
        <w:tc>
          <w:tcPr>
            <w:tcW w:w="1383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06AA8E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4</w:t>
            </w:r>
          </w:p>
        </w:tc>
        <w:tc>
          <w:tcPr>
            <w:tcW w:w="215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6DF64F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Tiberina, 15500, Capena</w:t>
            </w:r>
          </w:p>
        </w:tc>
        <w:tc>
          <w:tcPr>
            <w:tcW w:w="133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3311B8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Capena</w:t>
            </w:r>
          </w:p>
        </w:tc>
        <w:tc>
          <w:tcPr>
            <w:tcW w:w="191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DFA65B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Tiberina km 15,500</w:t>
            </w:r>
          </w:p>
        </w:tc>
        <w:tc>
          <w:tcPr>
            <w:tcW w:w="75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A1DA6A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00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E8F27D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0696669883</w:t>
            </w:r>
          </w:p>
        </w:tc>
        <w:tc>
          <w:tcPr>
            <w:tcW w:w="349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4F82E8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sert.f4@aslroma4.it</w:t>
            </w:r>
          </w:p>
        </w:tc>
        <w:tc>
          <w:tcPr>
            <w:tcW w:w="179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01EFA6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Barletta Giuseppe</w:t>
            </w:r>
          </w:p>
        </w:tc>
      </w:tr>
    </w:tbl>
    <w:p w14:paraId="21590109" w14:textId="77777777" w:rsidR="002C13DE" w:rsidRDefault="002C13DE" w:rsidP="002C13DE">
      <w:pPr>
        <w:pStyle w:val="segue"/>
      </w:pPr>
      <w:r>
        <w:t>segue</w:t>
      </w:r>
    </w:p>
    <w:p w14:paraId="6E896E63" w14:textId="77777777" w:rsidR="002C13DE" w:rsidRDefault="002C13DE" w:rsidP="002C13DE">
      <w:r>
        <w:br w:type="page"/>
      </w:r>
    </w:p>
    <w:p w14:paraId="295CCE0B" w14:textId="77777777" w:rsidR="002C13DE" w:rsidRDefault="002C13DE" w:rsidP="002C13DE">
      <w:pPr>
        <w:pStyle w:val="continua"/>
      </w:pPr>
      <w:r w:rsidRPr="007F01DA">
        <w:lastRenderedPageBreak/>
        <w:t xml:space="preserve">Allegato </w:t>
      </w:r>
      <w:r>
        <w:t>6</w:t>
      </w:r>
      <w:r w:rsidRPr="007F01DA">
        <w:t>.</w:t>
      </w:r>
      <w:r>
        <w:t>1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375"/>
        <w:gridCol w:w="2514"/>
        <w:gridCol w:w="1360"/>
        <w:gridCol w:w="1900"/>
        <w:gridCol w:w="764"/>
        <w:gridCol w:w="1990"/>
        <w:gridCol w:w="3404"/>
        <w:gridCol w:w="1819"/>
      </w:tblGrid>
      <w:tr w:rsidR="00E84F91" w14:paraId="733A656D" w14:textId="77777777" w:rsidTr="002C13DE">
        <w:trPr>
          <w:trHeight w:val="395"/>
        </w:trPr>
        <w:tc>
          <w:tcPr>
            <w:tcW w:w="130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8593C0F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Azienda ASL</w:t>
            </w:r>
          </w:p>
        </w:tc>
        <w:tc>
          <w:tcPr>
            <w:tcW w:w="2383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261F0E7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Sedi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SerD</w:t>
            </w:r>
            <w:proofErr w:type="spellEnd"/>
          </w:p>
        </w:tc>
        <w:tc>
          <w:tcPr>
            <w:tcW w:w="1289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263A582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801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3D15308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724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06B157A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</w:p>
        </w:tc>
        <w:tc>
          <w:tcPr>
            <w:tcW w:w="188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723AC4E" w14:textId="77777777" w:rsidR="002C13DE" w:rsidRDefault="002C13DE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322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E961503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4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EB0E47D" w14:textId="77777777" w:rsidR="002C13DE" w:rsidRDefault="002C13DE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2B2DE1" w14:paraId="36297B6A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68DD556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5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0E21E76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Colleferro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5B7EB0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Colleferro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3BBF7E3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Largo Oberdan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3C5A2A0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6A0AEF6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0697206760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0906B9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sert.colleferro@aslroma5.it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7F7B3EE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Bernardini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emanuela</w:t>
            </w:r>
            <w:proofErr w:type="spellEnd"/>
          </w:p>
        </w:tc>
      </w:tr>
      <w:tr w:rsidR="002B2DE1" w14:paraId="3EAA45D9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7070544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5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205DAED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Monterotondo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509249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Monterotondo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0ACD1DA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C. Burani, snc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79F6777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7F52D39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0690075825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278D531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sert.monterotondo@aslroma5.it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73B9EC4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Bernardini Emanuela</w:t>
            </w:r>
          </w:p>
        </w:tc>
      </w:tr>
      <w:tr w:rsidR="002B2DE1" w14:paraId="2497A5DE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2546589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5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16C192F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Palestrina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B30D09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Palestrina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3ABF4B8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Porta San Martino, 46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57C0907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1173280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069538874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09D4807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sert.palestrina@aslroma5.it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38515E3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Bernardini Emanuela</w:t>
            </w:r>
          </w:p>
        </w:tc>
      </w:tr>
      <w:tr w:rsidR="002B2DE1" w14:paraId="27776016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68C2F93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5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1AE0467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Subiaco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28FD257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Subiaco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129424D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Largo Mazzini, 5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5855622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5EA3788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0774824125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0532D9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sert.subiaco@aslroma5.it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5208677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Bernardini Emanuela</w:t>
            </w:r>
          </w:p>
        </w:tc>
      </w:tr>
      <w:tr w:rsidR="002B2DE1" w14:paraId="26D4C212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29ADE38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5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0EFE094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Tivoli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2B6F03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Tivoli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7F2943E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tiburtina 156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6D1E7597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4492141F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0774533421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331AC34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sert.tivoli@aslroma5.it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24C14DD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Bernardini Emanuela</w:t>
            </w:r>
          </w:p>
        </w:tc>
      </w:tr>
      <w:tr w:rsidR="002B2DE1" w14:paraId="770A1725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4B25FB8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0B2EBBA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Velletri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AE231E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Velletri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72A0B61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SP Cisterna Campoleone, 97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1A768E63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5141338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0696459368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D62611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giovanna.marafini@aslroma6.it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5232844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Marafini Giovanna</w:t>
            </w:r>
          </w:p>
        </w:tc>
      </w:tr>
      <w:tr w:rsidR="002B2DE1" w14:paraId="4D5813E2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5926E7D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4499179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Osp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Riuniti Anzio / Nettuno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02BF38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Anzio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712B11F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Casal di Claudia, 168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1C5CC48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2DEBADA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0693276398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570E3B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serd.anzio@aslroma6.it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16DD92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 MAURO GAETANO</w:t>
            </w:r>
          </w:p>
        </w:tc>
      </w:tr>
      <w:tr w:rsidR="002B2DE1" w14:paraId="3536AAF9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46FF98A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568FE01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Dell'Ospedale Vecchio 4, Genzano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6894864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Genzano di Roma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24F04D4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piazza ospedale vecchio, 4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31D15D7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47FB21FA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0693274682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085350C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laura.bianchi@aslromah.it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7F4FD8A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Gallozzi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Silvia</w:t>
            </w:r>
          </w:p>
        </w:tc>
      </w:tr>
      <w:tr w:rsidR="002B2DE1" w14:paraId="343398AF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0D49F07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689BEA09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Gregoriana, 27, Frascati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06E5A6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Frascati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648FC47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gregoriana, 27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7A6FE96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325A2A20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0693274115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80EE47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serd.frascati@aslroma6.it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7E5F971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Gallozzi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Silvia</w:t>
            </w:r>
          </w:p>
        </w:tc>
      </w:tr>
      <w:tr w:rsidR="002B2DE1" w14:paraId="06D4DDA9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3A7530E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3CE160F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Orti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Ginetti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55, Velletri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2D5197CF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Velletri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2E399CE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Orti Ginnetti, 55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7344B59C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2DF8194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0693272141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21EDCEE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serd.velletri@aslroma6.it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3B27F45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marafini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giovanna</w:t>
            </w:r>
            <w:proofErr w:type="spellEnd"/>
          </w:p>
        </w:tc>
      </w:tr>
      <w:tr w:rsidR="002B2DE1" w14:paraId="2EA33A10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2F48572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Roma 6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0543C32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Viale del Lavoro, 71, Ciampino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3A2055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Ciampino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49B466A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Viale del Lavoro, 69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28D1D78D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1547046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0693275592 - 4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607FD40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serd.ciampinoi@aslroma6.it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22F5113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Gallozzi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Silvia</w:t>
            </w:r>
          </w:p>
        </w:tc>
      </w:tr>
      <w:tr w:rsidR="002B2DE1" w14:paraId="0778997B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46F736A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Viterbo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14F973E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Casa Circondariale Viterbo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0E00B5B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6E2082D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Strada Statale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. Santissimo Salvatore, 14/B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70494C32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46FD1A5E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0761236801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76E959E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712A868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</w:tr>
      <w:tr w:rsidR="002B2DE1" w14:paraId="0DE12467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38A4B776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Viterbo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221EF10D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C. Romiti, 86, Viterbo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181248A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1079183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Mariani Romiti, 86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10A2B3A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4CD2AD9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0761236801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495A3BD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direzione.serd@asl.vt.it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25B78E77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Lagrutta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Angela Santina Antonia</w:t>
            </w:r>
          </w:p>
        </w:tc>
      </w:tr>
      <w:tr w:rsidR="002B2DE1" w14:paraId="6B0D7F2F" w14:textId="77777777" w:rsidTr="002C13DE">
        <w:tc>
          <w:tcPr>
            <w:tcW w:w="1302" w:type="dxa"/>
            <w:shd w:val="clear" w:color="auto" w:fill="auto"/>
            <w:vAlign w:val="center"/>
            <w:hideMark/>
          </w:tcPr>
          <w:p w14:paraId="113E4D9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Viterbo</w:t>
            </w:r>
          </w:p>
        </w:tc>
        <w:tc>
          <w:tcPr>
            <w:tcW w:w="2383" w:type="dxa"/>
            <w:shd w:val="clear" w:color="auto" w:fill="auto"/>
            <w:vAlign w:val="center"/>
            <w:hideMark/>
          </w:tcPr>
          <w:p w14:paraId="1E33B9A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Della Croce, 11, Montefiascone</w:t>
            </w:r>
          </w:p>
        </w:tc>
        <w:tc>
          <w:tcPr>
            <w:tcW w:w="1289" w:type="dxa"/>
            <w:shd w:val="clear" w:color="auto" w:fill="auto"/>
            <w:vAlign w:val="center"/>
            <w:hideMark/>
          </w:tcPr>
          <w:p w14:paraId="41670C8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Montefiascone</w:t>
            </w:r>
          </w:p>
        </w:tc>
        <w:tc>
          <w:tcPr>
            <w:tcW w:w="1801" w:type="dxa"/>
            <w:shd w:val="clear" w:color="auto" w:fill="auto"/>
            <w:vAlign w:val="center"/>
            <w:hideMark/>
          </w:tcPr>
          <w:p w14:paraId="2959238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della croce, 11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14:paraId="5BB42B76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1027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29F423A9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07611860400</w:t>
            </w:r>
          </w:p>
        </w:tc>
        <w:tc>
          <w:tcPr>
            <w:tcW w:w="3226" w:type="dxa"/>
            <w:shd w:val="clear" w:color="auto" w:fill="auto"/>
            <w:vAlign w:val="center"/>
            <w:hideMark/>
          </w:tcPr>
          <w:p w14:paraId="1608E36A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valeria.ranucci@asl.vt.it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14:paraId="6E0904E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Ranucci Valeria</w:t>
            </w:r>
          </w:p>
        </w:tc>
      </w:tr>
      <w:tr w:rsidR="0078754B" w14:paraId="5C845E13" w14:textId="77777777" w:rsidTr="0078754B">
        <w:tc>
          <w:tcPr>
            <w:tcW w:w="130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FD51EB0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Viterbo</w:t>
            </w:r>
          </w:p>
        </w:tc>
        <w:tc>
          <w:tcPr>
            <w:tcW w:w="238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E074671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Francesco Petrarca, Civita Castellana</w:t>
            </w:r>
          </w:p>
        </w:tc>
        <w:tc>
          <w:tcPr>
            <w:tcW w:w="128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26244E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 Castellana</w:t>
            </w:r>
          </w:p>
        </w:tc>
        <w:tc>
          <w:tcPr>
            <w:tcW w:w="180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A4BBA93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Francesco Petrarca</w:t>
            </w:r>
          </w:p>
        </w:tc>
        <w:tc>
          <w:tcPr>
            <w:tcW w:w="72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6416501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1033</w:t>
            </w:r>
          </w:p>
        </w:tc>
        <w:tc>
          <w:tcPr>
            <w:tcW w:w="188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5CCBBC4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0761592416</w:t>
            </w:r>
          </w:p>
        </w:tc>
        <w:tc>
          <w:tcPr>
            <w:tcW w:w="322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A4C375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angela.lagrutta@asl.vt.it</w:t>
            </w:r>
          </w:p>
        </w:tc>
        <w:tc>
          <w:tcPr>
            <w:tcW w:w="172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8F3655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Lagrutta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Angela</w:t>
            </w:r>
          </w:p>
        </w:tc>
      </w:tr>
      <w:tr w:rsidR="0078754B" w14:paraId="025DE3AC" w14:textId="77777777" w:rsidTr="0078754B">
        <w:tc>
          <w:tcPr>
            <w:tcW w:w="130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D19EF12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ASL Viterbo</w:t>
            </w:r>
          </w:p>
        </w:tc>
        <w:tc>
          <w:tcPr>
            <w:tcW w:w="2383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6F55C2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Viale Igea, 2, Tarquinia</w:t>
            </w:r>
          </w:p>
        </w:tc>
        <w:tc>
          <w:tcPr>
            <w:tcW w:w="1289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DDD4378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Tarquinia</w:t>
            </w:r>
          </w:p>
        </w:tc>
        <w:tc>
          <w:tcPr>
            <w:tcW w:w="1801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C7243BC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viale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igea</w:t>
            </w:r>
            <w:proofErr w:type="spellEnd"/>
          </w:p>
        </w:tc>
        <w:tc>
          <w:tcPr>
            <w:tcW w:w="724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69D67C8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1016</w:t>
            </w:r>
          </w:p>
        </w:tc>
        <w:tc>
          <w:tcPr>
            <w:tcW w:w="188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FA30705" w14:textId="77777777" w:rsidR="001525D5" w:rsidRDefault="001525D5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0766846315</w:t>
            </w:r>
          </w:p>
        </w:tc>
        <w:tc>
          <w:tcPr>
            <w:tcW w:w="322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C5140D5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sergio.belsanti@asl.vt.it</w:t>
            </w:r>
          </w:p>
        </w:tc>
        <w:tc>
          <w:tcPr>
            <w:tcW w:w="1724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430E214" w14:textId="77777777" w:rsidR="001525D5" w:rsidRDefault="001525D5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Belsanti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Sergio</w:t>
            </w:r>
          </w:p>
        </w:tc>
      </w:tr>
    </w:tbl>
    <w:p w14:paraId="09F2F420" w14:textId="430B8E4D" w:rsidR="001525D5" w:rsidRDefault="001525D5" w:rsidP="0026639C">
      <w:pPr>
        <w:pStyle w:val="titolotabelle"/>
      </w:pPr>
    </w:p>
    <w:p w14:paraId="2D5EFFF5" w14:textId="308E27A2" w:rsidR="001525D5" w:rsidRDefault="001525D5" w:rsidP="0026639C">
      <w:pPr>
        <w:pStyle w:val="titolotabelle"/>
      </w:pPr>
    </w:p>
    <w:p w14:paraId="58932C38" w14:textId="77777777" w:rsidR="001525D5" w:rsidRDefault="001525D5" w:rsidP="0026639C">
      <w:pPr>
        <w:pStyle w:val="titolotabelle"/>
      </w:pPr>
    </w:p>
    <w:p w14:paraId="631EEB4E" w14:textId="77777777" w:rsidR="007C3487" w:rsidRDefault="007C3487" w:rsidP="007C3487">
      <w:pPr>
        <w:pStyle w:val="segue"/>
      </w:pPr>
      <w:r>
        <w:t>segue</w:t>
      </w:r>
    </w:p>
    <w:p w14:paraId="3CAABF08" w14:textId="6C5BC71D" w:rsidR="00643498" w:rsidRDefault="00643498" w:rsidP="00643498">
      <w:pPr>
        <w:pStyle w:val="titolotabelle"/>
      </w:pPr>
      <w:bookmarkStart w:id="39" w:name="_Toc83285301"/>
      <w:r w:rsidRPr="007F01DA">
        <w:lastRenderedPageBreak/>
        <w:t xml:space="preserve">Allegato </w:t>
      </w:r>
      <w:r>
        <w:t>6</w:t>
      </w:r>
      <w:r w:rsidRPr="007F01DA">
        <w:t>.</w:t>
      </w:r>
      <w:r>
        <w:t>2</w:t>
      </w:r>
      <w:r w:rsidRPr="007F01DA">
        <w:t>.</w:t>
      </w:r>
      <w:r w:rsidRPr="007F01DA">
        <w:tab/>
      </w:r>
      <w:r w:rsidR="000427A3" w:rsidRPr="000427A3">
        <w:t>Indirizzi strutture del Privato Sociale Accreditato</w:t>
      </w:r>
      <w:bookmarkEnd w:id="39"/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535"/>
        <w:gridCol w:w="2268"/>
        <w:gridCol w:w="1587"/>
        <w:gridCol w:w="1223"/>
        <w:gridCol w:w="1426"/>
        <w:gridCol w:w="562"/>
        <w:gridCol w:w="1740"/>
        <w:gridCol w:w="3160"/>
        <w:gridCol w:w="1625"/>
      </w:tblGrid>
      <w:tr w:rsidR="007A2280" w14:paraId="772EA4F9" w14:textId="77777777" w:rsidTr="007A2280">
        <w:trPr>
          <w:trHeight w:val="429"/>
        </w:trPr>
        <w:tc>
          <w:tcPr>
            <w:tcW w:w="153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38C35F0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Ente_Sede</w:t>
            </w:r>
            <w:proofErr w:type="spellEnd"/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4FE13D4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Tipologia</w:t>
            </w:r>
          </w:p>
        </w:tc>
        <w:tc>
          <w:tcPr>
            <w:tcW w:w="1587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24B651C" w14:textId="77777777" w:rsidR="0078754B" w:rsidRDefault="0078754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Territorio/ASL</w:t>
            </w:r>
          </w:p>
        </w:tc>
        <w:tc>
          <w:tcPr>
            <w:tcW w:w="1223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6172CCBE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42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C25929B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56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8760845" w14:textId="77777777" w:rsidR="0078754B" w:rsidRDefault="0078754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  <w:proofErr w:type="spellEnd"/>
          </w:p>
        </w:tc>
        <w:tc>
          <w:tcPr>
            <w:tcW w:w="174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3280F3E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2DD7EA3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6500722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78754B" w14:paraId="5464691B" w14:textId="77777777" w:rsidTr="007A2280">
        <w:tc>
          <w:tcPr>
            <w:tcW w:w="15126" w:type="dxa"/>
            <w:gridSpan w:val="9"/>
            <w:tcBorders>
              <w:top w:val="single" w:sz="12" w:space="0" w:color="943634"/>
            </w:tcBorders>
            <w:shd w:val="clear" w:color="auto" w:fill="auto"/>
            <w:vAlign w:val="center"/>
            <w:hideMark/>
          </w:tcPr>
          <w:p w14:paraId="537BEDF3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Aiva</w:t>
            </w:r>
            <w:proofErr w:type="spellEnd"/>
          </w:p>
        </w:tc>
      </w:tr>
      <w:tr w:rsidR="0078754B" w14:paraId="7A189745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2B2104E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lago di Como, 42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CC4FDF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C4E9DA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6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0F02013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Nettuno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5AF602C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lago 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como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42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AD698E4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05B4269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069819113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6B3843F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aivacomunita@hotmail.it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893686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Boano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AnnaMaria</w:t>
            </w:r>
            <w:proofErr w:type="spellEnd"/>
          </w:p>
        </w:tc>
      </w:tr>
      <w:tr w:rsidR="0078754B" w14:paraId="17B56DD9" w14:textId="77777777" w:rsidTr="007A2280">
        <w:tc>
          <w:tcPr>
            <w:tcW w:w="15126" w:type="dxa"/>
            <w:gridSpan w:val="9"/>
            <w:shd w:val="clear" w:color="000000" w:fill="FFFFFF"/>
            <w:vAlign w:val="center"/>
            <w:hideMark/>
          </w:tcPr>
          <w:p w14:paraId="1C703532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Ass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. Comunità in Dialogo ONLUS</w:t>
            </w:r>
          </w:p>
        </w:tc>
      </w:tr>
      <w:tr w:rsidR="0078754B" w14:paraId="526ABBB5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2643D78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Il Casale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B02AA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8608BD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AE10AF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Trivigliano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066ECCD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c.da Malle snc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63B47060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1C47F5C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328/3106733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0FACCA8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indialogo@libero.it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72E1905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Battista Rita</w:t>
            </w:r>
          </w:p>
        </w:tc>
      </w:tr>
      <w:tr w:rsidR="0078754B" w14:paraId="628B8F68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63AFFCD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Nuova Era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82FDF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495612B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06181D6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Trivigliano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62C604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 S ROCCO 2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F76E45A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1F2338F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3283106733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254E627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indialogo@libero.it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4B24EC5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SCERRATO Ilenia</w:t>
            </w:r>
          </w:p>
        </w:tc>
      </w:tr>
      <w:tr w:rsidR="0078754B" w14:paraId="4B5D62C8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1F0985C4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Ass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. Comunità L' Approdo</w:t>
            </w:r>
          </w:p>
        </w:tc>
      </w:tr>
      <w:tr w:rsidR="0078754B" w14:paraId="6EDD6E09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58A35D6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/ Semiresidenziale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444FC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DB65B9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6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07E3995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Anzio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417DE24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lungomare Enea 10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155F0242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8E65B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0698116020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850CF7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info@approdocomunita.org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0F34924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Guidi Federzoni Isabella</w:t>
            </w:r>
          </w:p>
        </w:tc>
      </w:tr>
      <w:tr w:rsidR="0078754B" w14:paraId="24C592EF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3FD335D9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Ass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. Comunità Mondo Nuovo</w:t>
            </w:r>
          </w:p>
        </w:tc>
      </w:tr>
      <w:tr w:rsidR="0078754B" w14:paraId="0AAF3453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4AA2B12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Colle Speranza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72958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CDE77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2D9AD96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Tarquinia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892A93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S.S. AURELIA BIS KM 3,841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1D72A5A8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1016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5249EF7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0766840634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7975062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info@mondonuovo.org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197A7A3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Mattia Francesca</w:t>
            </w:r>
          </w:p>
        </w:tc>
      </w:tr>
      <w:tr w:rsidR="0078754B" w14:paraId="395DFC52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7E770B4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Villa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Ciulepi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F956D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7384AC0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43C7638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Monte Romano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5342F34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S.S AURELIA BIS KM 10,900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A7B1F6A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07109A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0766860764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B8D792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info@mondonuovo.org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3D6DD3A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TUSEO DILETTA</w:t>
            </w:r>
          </w:p>
        </w:tc>
      </w:tr>
      <w:tr w:rsidR="0078754B" w14:paraId="48834DBB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65A5AE4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Villa Paradiso Casa Cantoniera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1BC77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4C0DD4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5F4CE1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Tarquinia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B93538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S.P. LITORANEA KM 1,750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DF714BD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1016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1AE37C3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0766814074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24201C0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info@mondonuovo.org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7EDEE85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Diottasi Alessandro</w:t>
            </w:r>
          </w:p>
        </w:tc>
      </w:tr>
      <w:tr w:rsidR="0078754B" w14:paraId="43AA4D4F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7049E4C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Villa Paradiso Casa Coloniale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D9E0E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A961CF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3BE307A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Tarquinia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0FA9612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sp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litoranea km 1750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70017DBE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1016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0441DB0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0766814074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6D7CA93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info@mondonuovo.org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27528C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Mellini Ilenia</w:t>
            </w:r>
          </w:p>
        </w:tc>
      </w:tr>
      <w:tr w:rsidR="0078754B" w14:paraId="2D9371C5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7764A29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Villa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Sergetto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BD90D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56A147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1A0184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05D16AF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braccianese claudia Km 69.300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E0043AA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B30BFB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076631818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18381CC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info@mondonuovo.org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3BB5192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Cristini Elisabetta</w:t>
            </w:r>
          </w:p>
        </w:tc>
      </w:tr>
      <w:tr w:rsidR="0078754B" w14:paraId="3455F444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0C8062AB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C. P. R. Massimo Onlus</w:t>
            </w:r>
          </w:p>
        </w:tc>
      </w:tr>
      <w:tr w:rsidR="0078754B" w14:paraId="757CFB91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6088ACBE" w14:textId="29F823A3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dell</w:t>
            </w:r>
            <w:r w:rsidR="007A2280">
              <w:rPr>
                <w:rFonts w:ascii="Verdana" w:hAnsi="Verdana" w:cs="Calibri"/>
                <w:color w:val="000000"/>
                <w:sz w:val="16"/>
                <w:szCs w:val="16"/>
              </w:rPr>
              <w:t>’</w:t>
            </w:r>
            <w:r>
              <w:rPr>
                <w:rFonts w:ascii="Verdana" w:hAnsi="Verdana" w:cs="Calibri"/>
                <w:color w:val="000000"/>
                <w:sz w:val="16"/>
                <w:szCs w:val="16"/>
              </w:rPr>
              <w:t>Oratorio di Santa Rita 3, Anzio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57DF4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41D49A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6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129EB78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Anzio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DF36A3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Dell' Oratorio di Santa Rita, 3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E3DC3D3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128E506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069831460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78AEE4E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info@comunitamassimo.org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88FF3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Spadini Valentina</w:t>
            </w:r>
          </w:p>
        </w:tc>
      </w:tr>
      <w:tr w:rsidR="0078754B" w14:paraId="6631A16B" w14:textId="77777777" w:rsidTr="001E61AD">
        <w:tc>
          <w:tcPr>
            <w:tcW w:w="15126" w:type="dxa"/>
            <w:gridSpan w:val="9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6CBDEDD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C. T. R.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Dianova</w:t>
            </w:r>
            <w:proofErr w:type="spellEnd"/>
          </w:p>
        </w:tc>
      </w:tr>
      <w:tr w:rsidR="0078754B" w14:paraId="323C3CB6" w14:textId="77777777" w:rsidTr="001E61AD">
        <w:tc>
          <w:tcPr>
            <w:tcW w:w="153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90A7D9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Palombara Sabina</w:t>
            </w:r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281873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E2C1B2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5</w:t>
            </w:r>
          </w:p>
        </w:tc>
        <w:tc>
          <w:tcPr>
            <w:tcW w:w="1223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D1A4B0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Palombara Sabina</w:t>
            </w:r>
          </w:p>
        </w:tc>
        <w:tc>
          <w:tcPr>
            <w:tcW w:w="142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4BE589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Strada della Salvia 13</w:t>
            </w:r>
          </w:p>
        </w:tc>
        <w:tc>
          <w:tcPr>
            <w:tcW w:w="56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559601D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74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0C908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077466809</w:t>
            </w: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0B574F9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massimo.bagnaschi@dianova.it</w:t>
            </w:r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F9640A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Bagnaschi Massimo</w:t>
            </w:r>
          </w:p>
        </w:tc>
      </w:tr>
    </w:tbl>
    <w:p w14:paraId="3E8CC1C6" w14:textId="77777777" w:rsidR="007A2280" w:rsidRDefault="007A2280" w:rsidP="007A2280">
      <w:pPr>
        <w:pStyle w:val="segue"/>
      </w:pPr>
      <w:r>
        <w:t>segue</w:t>
      </w:r>
    </w:p>
    <w:p w14:paraId="4DA36506" w14:textId="5BD4DE83" w:rsidR="007A2280" w:rsidRDefault="007A2280" w:rsidP="007A2280">
      <w:pPr>
        <w:pStyle w:val="continua"/>
      </w:pPr>
      <w:r w:rsidRPr="007F01DA">
        <w:lastRenderedPageBreak/>
        <w:t xml:space="preserve">Allegato </w:t>
      </w:r>
      <w:r>
        <w:t>6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535"/>
        <w:gridCol w:w="2268"/>
        <w:gridCol w:w="1587"/>
        <w:gridCol w:w="1223"/>
        <w:gridCol w:w="1426"/>
        <w:gridCol w:w="562"/>
        <w:gridCol w:w="1740"/>
        <w:gridCol w:w="3160"/>
        <w:gridCol w:w="1625"/>
      </w:tblGrid>
      <w:tr w:rsidR="007A2280" w14:paraId="5B9831FF" w14:textId="77777777" w:rsidTr="001A67C9">
        <w:trPr>
          <w:trHeight w:val="429"/>
        </w:trPr>
        <w:tc>
          <w:tcPr>
            <w:tcW w:w="153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FF17F92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Ente_Sede</w:t>
            </w:r>
            <w:proofErr w:type="spellEnd"/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EB7BFD5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Tipologia</w:t>
            </w:r>
          </w:p>
        </w:tc>
        <w:tc>
          <w:tcPr>
            <w:tcW w:w="1587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A472645" w14:textId="77777777" w:rsidR="007A2280" w:rsidRDefault="007A2280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Territorio/ASL</w:t>
            </w:r>
          </w:p>
        </w:tc>
        <w:tc>
          <w:tcPr>
            <w:tcW w:w="1223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26940161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42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705B7B0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56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1649F6C" w14:textId="77777777" w:rsidR="007A2280" w:rsidRDefault="007A2280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  <w:proofErr w:type="spellEnd"/>
          </w:p>
        </w:tc>
        <w:tc>
          <w:tcPr>
            <w:tcW w:w="174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C44CCD3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6728549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26FF1B3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78754B" w14:paraId="1985F83B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4BF1E25D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C.T.R. Il Ponte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C.S.Onlus</w:t>
            </w:r>
            <w:proofErr w:type="spellEnd"/>
          </w:p>
        </w:tc>
      </w:tr>
      <w:tr w:rsidR="0078754B" w14:paraId="7D0D8E0A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4390BF3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Amba Aradam 25, Civitavecchia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305256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779D5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37FFDEC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E130F6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dell'Amba Aradam 25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6C42AD58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5500FB6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0766500685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21B8C68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segreteria@ilpontecivitavecchia.it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48A5006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Zano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Guido</w:t>
            </w:r>
          </w:p>
        </w:tc>
      </w:tr>
      <w:tr w:rsidR="0078754B" w14:paraId="4B5776F4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0C0F03E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Veneto 30, Civitavecchia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16835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75B8D40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4EAAF85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Civitavecchia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10052B4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Veneto, 30/C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315ABD5B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011F0F2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076631186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1F93E18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segreteria@ilpontecivitavecchia.it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07405DB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Fiorucci Gabriella</w:t>
            </w:r>
          </w:p>
        </w:tc>
      </w:tr>
      <w:tr w:rsidR="0078754B" w14:paraId="1523FDA2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757B4571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CEIS Don Mario Picchi</w:t>
            </w:r>
          </w:p>
        </w:tc>
      </w:tr>
      <w:tr w:rsidR="0078754B" w14:paraId="7637ED47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20C5F3D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C.P.R.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S.Carlo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S.Francesca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Romana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2742B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E380DC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6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377538D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Marino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712C77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Alessandro Volta, 2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167A9931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8539D6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0693660116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ACB5A6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s.carlo@ceis.it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265717C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Caciolo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Massimo</w:t>
            </w:r>
          </w:p>
        </w:tc>
      </w:tr>
      <w:tr w:rsidR="0078754B" w14:paraId="1F23B35F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5A96C1A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C.P.S. Accoglienza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48F8C5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7208B92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2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3B4FB0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10FAD0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Attilio Ambrosini, 129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316E1C85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6848E38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0654195283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4F4D50E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accoglienza@ceis.it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425F48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Pascucci Andrea</w:t>
            </w:r>
          </w:p>
        </w:tc>
      </w:tr>
      <w:tr w:rsidR="0078754B" w14:paraId="531CB0CE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37A4F77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C.T.R. Santa Maria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B558C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E1CBDD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2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4FAC97C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B46CA7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Appia Nuova 1251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55D1FAAA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38A37E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067187303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188E90B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santa.maria@ceis.it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3051F47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Alvarez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Evelin</w:t>
            </w:r>
            <w:proofErr w:type="spellEnd"/>
          </w:p>
        </w:tc>
      </w:tr>
      <w:tr w:rsidR="0078754B" w14:paraId="16B765E8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0EB7A96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C.T.S. Koinè Mentore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EB853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462D89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2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F1CD10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F8B08A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appia nuova 1251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3D6C63B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217F92B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067188295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62B27D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mentore@ceis.it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30A3CB3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SOLLAMI GIOVANNA MARIA ANGELA</w:t>
            </w:r>
          </w:p>
        </w:tc>
      </w:tr>
      <w:tr w:rsidR="0078754B" w14:paraId="1DF1E888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14CD2ADC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Ceis San Crispino di Viterbo</w:t>
            </w:r>
          </w:p>
        </w:tc>
      </w:tr>
      <w:tr w:rsidR="0078754B" w14:paraId="33C1A204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64725C2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C.T.R. La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Palanzana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455D1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A10316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2A4479F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008A78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Strada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Palanzana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15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070F4D2C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11038C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0761228127 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165EC8B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palanzana@ceis.viterbo.it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4D46E4B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Iacovelli Aleandro</w:t>
            </w:r>
          </w:p>
        </w:tc>
      </w:tr>
      <w:tr w:rsidR="0078754B" w14:paraId="71C75255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2671434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C.T.R. La Quercia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2DD93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3F42E6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19A55AE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Viterbo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779CDA7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Strada Acquabianca, 7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577691F9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ACAEFD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0761228127 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566125D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comunita@ceis.viterbo.it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7F65FD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Proietti Ilaria</w:t>
            </w:r>
          </w:p>
        </w:tc>
      </w:tr>
      <w:tr w:rsidR="0078754B" w14:paraId="6C877028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06AE6C8F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Centro Permanente di Prevenzione </w:t>
            </w: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t.d</w:t>
            </w:r>
            <w:proofErr w:type="spellEnd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78754B" w14:paraId="10CD223C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22E68FF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Pietralatella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2CC92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B2C896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2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46A0C1F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03CEC8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di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pietralatella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snc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5C4A7ACA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3055745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064382379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595E23F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ilcentroonlus@gmail.com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0B95E70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Capezzali Letizia</w:t>
            </w:r>
          </w:p>
        </w:tc>
      </w:tr>
      <w:tr w:rsidR="0078754B" w14:paraId="2A209CD9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28A702BC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Comunità Emmanuel Rieti</w:t>
            </w:r>
          </w:p>
        </w:tc>
      </w:tr>
      <w:tr w:rsidR="0078754B" w14:paraId="34C2904D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402DED4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Cese 12, Rieti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F56CD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E5DC4C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RIETI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5E53017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Rieti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316C707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Cese 12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823B2EB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7C93967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0746755261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450157A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info@comunita-emmanuelrieti.org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5F8CB9D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Urbano Blasetti Luca</w:t>
            </w:r>
          </w:p>
        </w:tc>
      </w:tr>
      <w:tr w:rsidR="0078754B" w14:paraId="1093DDD8" w14:textId="77777777" w:rsidTr="001E61AD">
        <w:tc>
          <w:tcPr>
            <w:tcW w:w="15126" w:type="dxa"/>
            <w:gridSpan w:val="9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726A4FA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CTS la Tenda</w:t>
            </w:r>
          </w:p>
        </w:tc>
      </w:tr>
      <w:tr w:rsidR="0078754B" w14:paraId="2F6FDBAC" w14:textId="77777777" w:rsidTr="001E61AD">
        <w:tc>
          <w:tcPr>
            <w:tcW w:w="153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3B264D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del Frantoio 58, Roma (RM)</w:t>
            </w:r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3DD3368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Terapeutico Riabilitativo</w:t>
            </w:r>
          </w:p>
        </w:tc>
        <w:tc>
          <w:tcPr>
            <w:tcW w:w="1587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ADF387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1</w:t>
            </w:r>
          </w:p>
        </w:tc>
        <w:tc>
          <w:tcPr>
            <w:tcW w:w="1223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0856D1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69B6F8F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Del Frantoio 8</w:t>
            </w:r>
          </w:p>
        </w:tc>
        <w:tc>
          <w:tcPr>
            <w:tcW w:w="562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2B7A5EB2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74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108F9E4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06-40501128</w:t>
            </w: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70B77B1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latendacts@gmail.com</w:t>
            </w:r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49FAA3E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Loguercio Annamaria</w:t>
            </w:r>
          </w:p>
        </w:tc>
      </w:tr>
    </w:tbl>
    <w:p w14:paraId="6BBD8AC5" w14:textId="77777777" w:rsidR="007A2280" w:rsidRDefault="007A2280" w:rsidP="007A2280">
      <w:pPr>
        <w:pStyle w:val="segue"/>
      </w:pPr>
      <w:r>
        <w:t>segue</w:t>
      </w:r>
    </w:p>
    <w:p w14:paraId="61819A4C" w14:textId="77777777" w:rsidR="007A2280" w:rsidRDefault="007A2280" w:rsidP="007A2280">
      <w:pPr>
        <w:pStyle w:val="continua"/>
      </w:pPr>
      <w:r w:rsidRPr="007F01DA">
        <w:lastRenderedPageBreak/>
        <w:t xml:space="preserve">Allegato </w:t>
      </w:r>
      <w:r>
        <w:t>6</w:t>
      </w:r>
      <w:r w:rsidRPr="007F01DA">
        <w:t>.</w:t>
      </w:r>
      <w:r>
        <w:t>2</w:t>
      </w:r>
      <w:r w:rsidRPr="007F01DA">
        <w:t>.</w:t>
      </w:r>
      <w:r w:rsidRPr="007F01DA">
        <w:tab/>
        <w:t>(continua)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535"/>
        <w:gridCol w:w="2268"/>
        <w:gridCol w:w="1587"/>
        <w:gridCol w:w="1223"/>
        <w:gridCol w:w="1426"/>
        <w:gridCol w:w="562"/>
        <w:gridCol w:w="1740"/>
        <w:gridCol w:w="3160"/>
        <w:gridCol w:w="1625"/>
      </w:tblGrid>
      <w:tr w:rsidR="007A2280" w14:paraId="57F2CDBF" w14:textId="77777777" w:rsidTr="001A67C9">
        <w:trPr>
          <w:trHeight w:val="429"/>
        </w:trPr>
        <w:tc>
          <w:tcPr>
            <w:tcW w:w="153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44094BC5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Ente_Sede</w:t>
            </w:r>
            <w:proofErr w:type="spellEnd"/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3ACAF91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Tipologia</w:t>
            </w:r>
          </w:p>
        </w:tc>
        <w:tc>
          <w:tcPr>
            <w:tcW w:w="1587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02D80FD7" w14:textId="77777777" w:rsidR="007A2280" w:rsidRDefault="007A2280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Territorio/ASL</w:t>
            </w:r>
          </w:p>
        </w:tc>
        <w:tc>
          <w:tcPr>
            <w:tcW w:w="1223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35E46D7E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Comune</w:t>
            </w:r>
          </w:p>
        </w:tc>
        <w:tc>
          <w:tcPr>
            <w:tcW w:w="1426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17495212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via</w:t>
            </w:r>
          </w:p>
        </w:tc>
        <w:tc>
          <w:tcPr>
            <w:tcW w:w="562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2DE381B" w14:textId="77777777" w:rsidR="007A2280" w:rsidRDefault="007A2280" w:rsidP="001A67C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cap</w:t>
            </w:r>
            <w:proofErr w:type="spellEnd"/>
          </w:p>
        </w:tc>
        <w:tc>
          <w:tcPr>
            <w:tcW w:w="174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21B4D28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Telefono </w:t>
            </w: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7C6BE05A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E_mail</w:t>
            </w:r>
            <w:proofErr w:type="spellEnd"/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EEEEEE"/>
            <w:vAlign w:val="center"/>
            <w:hideMark/>
          </w:tcPr>
          <w:p w14:paraId="518AE151" w14:textId="77777777" w:rsidR="007A2280" w:rsidRDefault="007A2280" w:rsidP="001A67C9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Responsabile</w:t>
            </w:r>
          </w:p>
        </w:tc>
      </w:tr>
      <w:tr w:rsidR="0078754B" w14:paraId="681C2618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714B12C6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Exodus</w:t>
            </w:r>
          </w:p>
        </w:tc>
      </w:tr>
      <w:tr w:rsidR="0078754B" w14:paraId="2F580150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1AEE63C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 P. Residenziale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7682D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4B8638C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773C75B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657BF3D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San Domenico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Vertelle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23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5F47937E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3043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57F22EA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0776311788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00F57DE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cassino@exodus.it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4EB3B8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Maccaro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Luigi</w:t>
            </w:r>
          </w:p>
        </w:tc>
      </w:tr>
      <w:tr w:rsidR="0078754B" w14:paraId="7A09219F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5E3739B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 P. Semiresidenziale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AF2C8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64B1BB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6A7326E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5EA93E11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San Domenico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Vertelle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23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1DBF0891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3043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44B855D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0776311788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6EC2685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cassino@exodus.it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332A54E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Maccaro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Luigi</w:t>
            </w:r>
          </w:p>
        </w:tc>
      </w:tr>
      <w:tr w:rsidR="0078754B" w14:paraId="1D77B961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4B5BD7EF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Fratello Sole</w:t>
            </w:r>
          </w:p>
        </w:tc>
      </w:tr>
      <w:tr w:rsidR="0078754B" w14:paraId="696EB68E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150F71A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Normanni 8/10, Santa Severa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876B4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422B86A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1ADA1BF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Santa Marinella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3C6FEEB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dei Normanni, 8/10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D265C85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33B812F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0766570294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7BC4D7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progettoterapeutico@fratellosole.com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4DF5CAB7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Turi Giuseppe</w:t>
            </w:r>
          </w:p>
        </w:tc>
      </w:tr>
      <w:tr w:rsidR="0078754B" w14:paraId="576BD67B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575E4AE3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Giacomo Cusmano</w:t>
            </w:r>
          </w:p>
        </w:tc>
      </w:tr>
      <w:tr w:rsidR="0078754B" w14:paraId="430E1EA6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5F101BB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Cusmano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048FC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320BA92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0464B59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Anguillara Sabazia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2697A18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Giacomo Cusmano 28 Anguillara Sabazia (RM)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21C5D96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353EF70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 99900353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4B9839A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progettocusmano@gmail.com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29E7F77C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Pilia Annalisa</w:t>
            </w:r>
          </w:p>
        </w:tc>
      </w:tr>
      <w:tr w:rsidR="0078754B" w14:paraId="4D89074C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0FBA8E8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Offside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FAFB8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Terapeutico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718F669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2560A4A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Anguillara Sabazia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079A533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Giacomo Cusmano snc Anguillara Sabazia (RM)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4676708B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48C853FF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 9995201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484B2CC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progettocusmano@gmail.com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0701077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Chiappara Stefania</w:t>
            </w:r>
          </w:p>
        </w:tc>
      </w:tr>
      <w:tr w:rsidR="0078754B" w14:paraId="51766188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1CE9D3FD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Nuovi Orizzonti</w:t>
            </w:r>
          </w:p>
        </w:tc>
      </w:tr>
      <w:tr w:rsidR="0078754B" w14:paraId="79DD8FD4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4588895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 P. R. Casa Gioia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093D1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778C86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6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4FAD3B1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Marino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43BFA34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piazza Garibaldi, 8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29E72200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2310199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0693803113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3BB37E0B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marino@nuoviorizzonti.org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FF735F3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Schiavetta Marcello</w:t>
            </w:r>
          </w:p>
        </w:tc>
      </w:tr>
      <w:tr w:rsidR="0078754B" w14:paraId="51004EDC" w14:textId="77777777" w:rsidTr="007A2280">
        <w:tc>
          <w:tcPr>
            <w:tcW w:w="1535" w:type="dxa"/>
            <w:shd w:val="clear" w:color="auto" w:fill="auto"/>
            <w:vAlign w:val="center"/>
            <w:hideMark/>
          </w:tcPr>
          <w:p w14:paraId="43E3AF3A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C. P. R. Il Piglio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C61D9D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Residenziale Pedagogico Riabilitativo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B6AC5D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FROSINONE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14:paraId="6A34664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Piglio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7743985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via Prenestina, 95</w:t>
            </w:r>
          </w:p>
        </w:tc>
        <w:tc>
          <w:tcPr>
            <w:tcW w:w="562" w:type="dxa"/>
            <w:shd w:val="clear" w:color="auto" w:fill="auto"/>
            <w:vAlign w:val="center"/>
            <w:hideMark/>
          </w:tcPr>
          <w:p w14:paraId="77381B71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3010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3E81B62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0775 501075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14:paraId="1136235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piglio@nuoviorizzonti.org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14:paraId="64F61E96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Bartoloni Daniela</w:t>
            </w:r>
          </w:p>
        </w:tc>
      </w:tr>
      <w:tr w:rsidR="0078754B" w14:paraId="4FDB70A7" w14:textId="77777777" w:rsidTr="007A2280">
        <w:tc>
          <w:tcPr>
            <w:tcW w:w="15126" w:type="dxa"/>
            <w:gridSpan w:val="9"/>
            <w:shd w:val="clear" w:color="auto" w:fill="auto"/>
            <w:vAlign w:val="center"/>
            <w:hideMark/>
          </w:tcPr>
          <w:p w14:paraId="13DE3D1E" w14:textId="77777777" w:rsidR="0078754B" w:rsidRDefault="0078754B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Villa Maraini</w:t>
            </w:r>
          </w:p>
        </w:tc>
      </w:tr>
      <w:tr w:rsidR="0078754B" w14:paraId="335182D4" w14:textId="77777777" w:rsidTr="001E61AD">
        <w:tc>
          <w:tcPr>
            <w:tcW w:w="153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07D9ED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Comunità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E42A43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Semiresidenziale Terapeutico Riabilitativo</w:t>
            </w:r>
          </w:p>
        </w:tc>
        <w:tc>
          <w:tcPr>
            <w:tcW w:w="1587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DA1FE10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 3</w:t>
            </w:r>
          </w:p>
        </w:tc>
        <w:tc>
          <w:tcPr>
            <w:tcW w:w="1223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A9C74DF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Roma</w:t>
            </w:r>
          </w:p>
        </w:tc>
        <w:tc>
          <w:tcPr>
            <w:tcW w:w="1426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F3C464F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via bernardino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ramazzini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, 31</w:t>
            </w:r>
          </w:p>
        </w:tc>
        <w:tc>
          <w:tcPr>
            <w:tcW w:w="562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662207D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740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D852271" w14:textId="77777777" w:rsidR="0078754B" w:rsidRDefault="0078754B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tel</w:t>
            </w:r>
            <w:proofErr w:type="spellEnd"/>
            <w:r>
              <w:rPr>
                <w:rFonts w:ascii="Verdana" w:hAnsi="Verdana" w:cs="Calibri"/>
                <w:color w:val="000000"/>
                <w:sz w:val="16"/>
                <w:szCs w:val="16"/>
              </w:rPr>
              <w:t>: 0665753057</w:t>
            </w:r>
          </w:p>
        </w:tc>
        <w:tc>
          <w:tcPr>
            <w:tcW w:w="316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7872A6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ctdiurna@villamaraini.it</w:t>
            </w:r>
          </w:p>
        </w:tc>
        <w:tc>
          <w:tcPr>
            <w:tcW w:w="16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771C9A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Riggi Franca </w:t>
            </w:r>
            <w:proofErr w:type="spellStart"/>
            <w:r>
              <w:rPr>
                <w:rFonts w:ascii="Verdana" w:hAnsi="Verdana" w:cs="Calibri"/>
                <w:color w:val="000000"/>
                <w:sz w:val="16"/>
                <w:szCs w:val="16"/>
              </w:rPr>
              <w:t>MariaLuisa</w:t>
            </w:r>
            <w:proofErr w:type="spellEnd"/>
          </w:p>
        </w:tc>
      </w:tr>
      <w:tr w:rsidR="0078754B" w14:paraId="1F813A25" w14:textId="77777777" w:rsidTr="001E61AD">
        <w:tc>
          <w:tcPr>
            <w:tcW w:w="1535" w:type="dxa"/>
            <w:tcBorders>
              <w:bottom w:val="single" w:sz="12" w:space="0" w:color="943634"/>
            </w:tcBorders>
            <w:shd w:val="clear" w:color="auto" w:fill="auto"/>
            <w:vAlign w:val="center"/>
            <w:hideMark/>
          </w:tcPr>
          <w:p w14:paraId="5914C83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Ambulatorio</w:t>
            </w:r>
          </w:p>
        </w:tc>
        <w:tc>
          <w:tcPr>
            <w:tcW w:w="2268" w:type="dxa"/>
            <w:tcBorders>
              <w:bottom w:val="single" w:sz="12" w:space="0" w:color="943634"/>
            </w:tcBorders>
            <w:shd w:val="clear" w:color="auto" w:fill="auto"/>
            <w:noWrap/>
            <w:vAlign w:val="center"/>
            <w:hideMark/>
          </w:tcPr>
          <w:p w14:paraId="0D51F7F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Ambulatoriale</w:t>
            </w:r>
          </w:p>
        </w:tc>
        <w:tc>
          <w:tcPr>
            <w:tcW w:w="1587" w:type="dxa"/>
            <w:vMerge/>
            <w:tcBorders>
              <w:bottom w:val="single" w:sz="12" w:space="0" w:color="943634"/>
            </w:tcBorders>
            <w:vAlign w:val="center"/>
            <w:hideMark/>
          </w:tcPr>
          <w:p w14:paraId="1CA1AC19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bottom w:val="single" w:sz="12" w:space="0" w:color="943634"/>
            </w:tcBorders>
            <w:vAlign w:val="center"/>
            <w:hideMark/>
          </w:tcPr>
          <w:p w14:paraId="015402DE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426" w:type="dxa"/>
            <w:vMerge/>
            <w:tcBorders>
              <w:bottom w:val="single" w:sz="12" w:space="0" w:color="943634"/>
            </w:tcBorders>
            <w:vAlign w:val="center"/>
            <w:hideMark/>
          </w:tcPr>
          <w:p w14:paraId="0EFEB294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bottom w:val="single" w:sz="12" w:space="0" w:color="943634"/>
            </w:tcBorders>
            <w:vAlign w:val="center"/>
            <w:hideMark/>
          </w:tcPr>
          <w:p w14:paraId="5C158685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bottom w:val="single" w:sz="12" w:space="0" w:color="943634"/>
            </w:tcBorders>
            <w:vAlign w:val="center"/>
            <w:hideMark/>
          </w:tcPr>
          <w:p w14:paraId="40D68ED8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3160" w:type="dxa"/>
            <w:tcBorders>
              <w:bottom w:val="single" w:sz="12" w:space="0" w:color="943634"/>
            </w:tcBorders>
            <w:shd w:val="clear" w:color="auto" w:fill="auto"/>
            <w:noWrap/>
            <w:vAlign w:val="center"/>
            <w:hideMark/>
          </w:tcPr>
          <w:p w14:paraId="0232D3A2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25" w:type="dxa"/>
            <w:tcBorders>
              <w:bottom w:val="single" w:sz="12" w:space="0" w:color="943634"/>
            </w:tcBorders>
            <w:shd w:val="clear" w:color="auto" w:fill="auto"/>
            <w:noWrap/>
            <w:vAlign w:val="center"/>
            <w:hideMark/>
          </w:tcPr>
          <w:p w14:paraId="72ED9530" w14:textId="77777777" w:rsidR="0078754B" w:rsidRDefault="0078754B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</w:rPr>
              <w:t>Ettore Rossi</w:t>
            </w:r>
          </w:p>
        </w:tc>
      </w:tr>
    </w:tbl>
    <w:p w14:paraId="17F28C10" w14:textId="0AB0801D" w:rsidR="004B14DC" w:rsidRDefault="004B14DC" w:rsidP="00643498">
      <w:pPr>
        <w:pStyle w:val="titolotabelle"/>
      </w:pPr>
    </w:p>
    <w:p w14:paraId="302F7E9A" w14:textId="15FE819A" w:rsidR="000F1071" w:rsidRDefault="000F1071">
      <w:pPr>
        <w:rPr>
          <w:rFonts w:ascii="Verdana" w:hAnsi="Verdana"/>
          <w:b/>
          <w:color w:val="000000"/>
          <w:sz w:val="20"/>
          <w:szCs w:val="20"/>
        </w:rPr>
      </w:pPr>
    </w:p>
    <w:sectPr w:rsidR="000F1071" w:rsidSect="00616B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 w:code="9"/>
      <w:pgMar w:top="1418" w:right="851" w:bottom="1077" w:left="85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A6D7A" w14:textId="77777777" w:rsidR="00A92358" w:rsidRDefault="00A92358">
      <w:r>
        <w:separator/>
      </w:r>
    </w:p>
  </w:endnote>
  <w:endnote w:type="continuationSeparator" w:id="0">
    <w:p w14:paraId="075BBD1C" w14:textId="77777777" w:rsidR="00A92358" w:rsidRDefault="00A9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quare721 BT">
    <w:panose1 w:val="020B050402020206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AA9B" w14:textId="77777777" w:rsidR="00452AD6" w:rsidRDefault="00452AD6" w:rsidP="00A646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65A2" w14:textId="77777777" w:rsidR="00452AD6" w:rsidRDefault="00452AD6" w:rsidP="00A646B1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FF7C" w14:textId="77777777" w:rsidR="00452AD6" w:rsidRDefault="00452AD6" w:rsidP="00D66AC0">
    <w:pPr>
      <w:jc w:val="center"/>
      <w:rPr>
        <w:rFonts w:ascii="Verdana" w:hAnsi="Verdana" w:cs="Calibri"/>
      </w:rPr>
    </w:pPr>
    <w:r>
      <w:rPr>
        <w:rFonts w:ascii="Verdana" w:hAnsi="Verdana" w:cs="Calibri"/>
      </w:rPr>
      <w:t>Dipartimento di Epidemiologia del</w:t>
    </w:r>
  </w:p>
  <w:p w14:paraId="6C9D1242" w14:textId="77777777" w:rsidR="00452AD6" w:rsidRDefault="00452AD6" w:rsidP="00D66AC0">
    <w:pPr>
      <w:jc w:val="center"/>
      <w:rPr>
        <w:rFonts w:ascii="Verdana" w:hAnsi="Verdana" w:cs="Calibri"/>
        <w:sz w:val="32"/>
        <w:szCs w:val="32"/>
      </w:rPr>
    </w:pPr>
    <w:r>
      <w:rPr>
        <w:rFonts w:ascii="Verdana" w:hAnsi="Verdana" w:cs="Calibri"/>
      </w:rPr>
      <w:t>Servizio Sanitario Regionale del Lazio</w:t>
    </w:r>
  </w:p>
  <w:p w14:paraId="60D2627D" w14:textId="77777777" w:rsidR="00452AD6" w:rsidRPr="0037394C" w:rsidRDefault="00452AD6" w:rsidP="00D66AC0">
    <w:pPr>
      <w:spacing w:before="240"/>
      <w:jc w:val="center"/>
      <w:rPr>
        <w:rFonts w:ascii="Verdana" w:hAnsi="Verdana"/>
      </w:rPr>
    </w:pPr>
    <w:r>
      <w:rPr>
        <w:rFonts w:ascii="Verdana" w:hAnsi="Verdana"/>
        <w:sz w:val="20"/>
        <w:szCs w:val="20"/>
      </w:rPr>
      <w:t xml:space="preserve">Via C. Colombo, 112 - 00147 Roma - </w:t>
    </w:r>
    <w:r>
      <w:rPr>
        <w:rFonts w:ascii="Verdana" w:hAnsi="Verdana"/>
        <w:b/>
        <w:sz w:val="20"/>
        <w:szCs w:val="20"/>
      </w:rPr>
      <w:t>www.deplazio.net</w:t>
    </w:r>
  </w:p>
  <w:p w14:paraId="021940A3" w14:textId="77777777" w:rsidR="00452AD6" w:rsidRDefault="00452AD6">
    <w:pPr>
      <w:pStyle w:val="Pidipagina"/>
    </w:pPr>
  </w:p>
  <w:p w14:paraId="1DD15DEC" w14:textId="77777777" w:rsidR="00452AD6" w:rsidRDefault="00452AD6">
    <w:pPr>
      <w:pStyle w:val="Pidipagina"/>
    </w:pPr>
  </w:p>
  <w:p w14:paraId="040CDCC4" w14:textId="77777777" w:rsidR="00452AD6" w:rsidRDefault="00452AD6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9975" w14:textId="77777777" w:rsidR="00452AD6" w:rsidRPr="00777083" w:rsidRDefault="00452AD6" w:rsidP="007F7B9C">
    <w:pPr>
      <w:pStyle w:val="Pidipagina"/>
      <w:framePr w:wrap="around" w:vAnchor="text" w:hAnchor="margin" w:xAlign="outside" w:y="1"/>
      <w:rPr>
        <w:rStyle w:val="Numeropagina"/>
        <w:rFonts w:ascii="Verdana" w:hAnsi="Verdana"/>
        <w:sz w:val="16"/>
        <w:szCs w:val="16"/>
      </w:rPr>
    </w:pPr>
    <w:r w:rsidRPr="00777083">
      <w:rPr>
        <w:rStyle w:val="Numeropagina"/>
        <w:rFonts w:ascii="Verdana" w:hAnsi="Verdana"/>
        <w:sz w:val="16"/>
        <w:szCs w:val="16"/>
      </w:rPr>
      <w:fldChar w:fldCharType="begin"/>
    </w:r>
    <w:r w:rsidRPr="00777083">
      <w:rPr>
        <w:rStyle w:val="Numeropagina"/>
        <w:rFonts w:ascii="Verdana" w:hAnsi="Verdana"/>
        <w:sz w:val="16"/>
        <w:szCs w:val="16"/>
      </w:rPr>
      <w:instrText xml:space="preserve">PAGE  </w:instrText>
    </w:r>
    <w:r w:rsidRPr="00777083">
      <w:rPr>
        <w:rStyle w:val="Numeropagina"/>
        <w:rFonts w:ascii="Verdana" w:hAnsi="Verdana"/>
        <w:sz w:val="16"/>
        <w:szCs w:val="16"/>
      </w:rPr>
      <w:fldChar w:fldCharType="separate"/>
    </w:r>
    <w:r>
      <w:rPr>
        <w:rStyle w:val="Numeropagina"/>
        <w:rFonts w:ascii="Verdana" w:hAnsi="Verdana"/>
        <w:noProof/>
        <w:sz w:val="16"/>
        <w:szCs w:val="16"/>
      </w:rPr>
      <w:t>38</w:t>
    </w:r>
    <w:r w:rsidRPr="00777083">
      <w:rPr>
        <w:rStyle w:val="Numeropagina"/>
        <w:rFonts w:ascii="Verdana" w:hAnsi="Verdana"/>
        <w:sz w:val="16"/>
        <w:szCs w:val="16"/>
      </w:rPr>
      <w:fldChar w:fldCharType="end"/>
    </w:r>
  </w:p>
  <w:p w14:paraId="087437B1" w14:textId="77777777" w:rsidR="002559E8" w:rsidRDefault="002559E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6999" w14:textId="77777777" w:rsidR="00452AD6" w:rsidRPr="00777083" w:rsidRDefault="00452AD6" w:rsidP="007F7B9C">
    <w:pPr>
      <w:pStyle w:val="Pidipagina"/>
      <w:framePr w:wrap="around" w:vAnchor="text" w:hAnchor="margin" w:xAlign="outside" w:y="1"/>
      <w:rPr>
        <w:rStyle w:val="Numeropagina"/>
        <w:rFonts w:ascii="Verdana" w:hAnsi="Verdana"/>
        <w:sz w:val="16"/>
        <w:szCs w:val="16"/>
      </w:rPr>
    </w:pPr>
    <w:r w:rsidRPr="00777083">
      <w:rPr>
        <w:rStyle w:val="Numeropagina"/>
        <w:rFonts w:ascii="Verdana" w:hAnsi="Verdana"/>
        <w:sz w:val="16"/>
        <w:szCs w:val="16"/>
      </w:rPr>
      <w:fldChar w:fldCharType="begin"/>
    </w:r>
    <w:r w:rsidRPr="00777083">
      <w:rPr>
        <w:rStyle w:val="Numeropagina"/>
        <w:rFonts w:ascii="Verdana" w:hAnsi="Verdana"/>
        <w:sz w:val="16"/>
        <w:szCs w:val="16"/>
      </w:rPr>
      <w:instrText xml:space="preserve">PAGE  </w:instrText>
    </w:r>
    <w:r w:rsidRPr="00777083">
      <w:rPr>
        <w:rStyle w:val="Numeropagina"/>
        <w:rFonts w:ascii="Verdana" w:hAnsi="Verdana"/>
        <w:sz w:val="16"/>
        <w:szCs w:val="16"/>
      </w:rPr>
      <w:fldChar w:fldCharType="separate"/>
    </w:r>
    <w:r>
      <w:rPr>
        <w:rStyle w:val="Numeropagina"/>
        <w:rFonts w:ascii="Verdana" w:hAnsi="Verdana"/>
        <w:noProof/>
        <w:sz w:val="16"/>
        <w:szCs w:val="16"/>
      </w:rPr>
      <w:t>39</w:t>
    </w:r>
    <w:r w:rsidRPr="00777083">
      <w:rPr>
        <w:rStyle w:val="Numeropagina"/>
        <w:rFonts w:ascii="Verdana" w:hAnsi="Verdana"/>
        <w:sz w:val="16"/>
        <w:szCs w:val="16"/>
      </w:rPr>
      <w:fldChar w:fldCharType="end"/>
    </w:r>
  </w:p>
  <w:p w14:paraId="25A36B4C" w14:textId="77777777" w:rsidR="002559E8" w:rsidRDefault="002559E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7425" w14:textId="77777777" w:rsidR="00452AD6" w:rsidRDefault="00452AD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6011" w14:textId="77777777" w:rsidR="00A92358" w:rsidRDefault="00A92358">
      <w:r>
        <w:separator/>
      </w:r>
    </w:p>
  </w:footnote>
  <w:footnote w:type="continuationSeparator" w:id="0">
    <w:p w14:paraId="27F93552" w14:textId="77777777" w:rsidR="00A92358" w:rsidRDefault="00A92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C47DB" w14:textId="77777777" w:rsidR="00452AD6" w:rsidRPr="00352FFE" w:rsidRDefault="00452AD6" w:rsidP="00352FFE">
    <w:pPr>
      <w:pStyle w:val="Intestazione"/>
      <w:jc w:val="right"/>
      <w:rPr>
        <w:rFonts w:ascii="Verdana" w:hAnsi="Verdana"/>
        <w:sz w:val="17"/>
        <w:szCs w:val="17"/>
      </w:rPr>
    </w:pPr>
    <w:r>
      <w:rPr>
        <w:rFonts w:ascii="Verdana" w:hAnsi="Verdana"/>
        <w:noProof/>
        <w:sz w:val="17"/>
        <w:szCs w:val="17"/>
      </w:rPr>
      <w:drawing>
        <wp:anchor distT="0" distB="0" distL="114300" distR="114300" simplePos="0" relativeHeight="251658240" behindDoc="0" locked="0" layoutInCell="1" allowOverlap="1" wp14:anchorId="15601DE2" wp14:editId="23672AC4">
          <wp:simplePos x="0" y="0"/>
          <wp:positionH relativeFrom="column">
            <wp:posOffset>-25400</wp:posOffset>
          </wp:positionH>
          <wp:positionV relativeFrom="paragraph">
            <wp:posOffset>-32385</wp:posOffset>
          </wp:positionV>
          <wp:extent cx="1371600" cy="191135"/>
          <wp:effectExtent l="0" t="0" r="0" b="0"/>
          <wp:wrapNone/>
          <wp:docPr id="6" name="Immagine 6" descr="loghetto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 descr="loghetto_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9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77083">
      <w:rPr>
        <w:rFonts w:ascii="Verdana" w:hAnsi="Verdana"/>
        <w:sz w:val="17"/>
        <w:szCs w:val="17"/>
      </w:rPr>
      <w:t xml:space="preserve"> Dipartimento di Epidemiologia del Servizio Sanitario Regionale - Regione Lazio</w:t>
    </w:r>
  </w:p>
  <w:p w14:paraId="784251F3" w14:textId="77777777" w:rsidR="002559E8" w:rsidRDefault="002559E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B752" w14:textId="1D7AD227" w:rsidR="00452AD6" w:rsidRPr="00777083" w:rsidRDefault="00452AD6" w:rsidP="00C0437A">
    <w:pPr>
      <w:tabs>
        <w:tab w:val="right" w:pos="9072"/>
      </w:tabs>
      <w:jc w:val="right"/>
      <w:rPr>
        <w:rFonts w:ascii="Verdana" w:hAnsi="Verdana"/>
        <w:sz w:val="17"/>
        <w:szCs w:val="17"/>
      </w:rPr>
    </w:pPr>
    <w:r>
      <w:rPr>
        <w:rFonts w:ascii="Verdana" w:hAnsi="Verdana"/>
        <w:noProof/>
        <w:sz w:val="17"/>
        <w:szCs w:val="17"/>
      </w:rPr>
      <w:drawing>
        <wp:inline distT="0" distB="0" distL="0" distR="0" wp14:anchorId="47E05581" wp14:editId="043D0777">
          <wp:extent cx="2602800" cy="39600"/>
          <wp:effectExtent l="0" t="0" r="0" b="0"/>
          <wp:docPr id="7" name="Immagine 1" descr="barra_co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rra_co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2800" cy="3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B00">
      <w:rPr>
        <w:rFonts w:ascii="Verdana" w:hAnsi="Verdana"/>
        <w:sz w:val="17"/>
        <w:szCs w:val="17"/>
      </w:rPr>
      <w:t xml:space="preserve">  </w:t>
    </w:r>
    <w:r>
      <w:rPr>
        <w:rFonts w:ascii="Verdana" w:hAnsi="Verdana"/>
        <w:sz w:val="17"/>
        <w:szCs w:val="17"/>
      </w:rPr>
      <w:tab/>
    </w:r>
    <w:r w:rsidR="00C0437A" w:rsidRPr="00B8072A">
      <w:rPr>
        <w:rFonts w:ascii="Verdana" w:hAnsi="Verdana"/>
        <w:sz w:val="17"/>
        <w:szCs w:val="17"/>
      </w:rPr>
      <w:t>Relazione</w:t>
    </w:r>
    <w:r w:rsidR="00C0437A">
      <w:rPr>
        <w:rFonts w:ascii="Verdana" w:hAnsi="Verdana"/>
        <w:sz w:val="17"/>
        <w:szCs w:val="17"/>
      </w:rPr>
      <w:t xml:space="preserve"> </w:t>
    </w:r>
    <w:r w:rsidR="00C0437A" w:rsidRPr="00B8072A">
      <w:rPr>
        <w:rFonts w:ascii="Verdana" w:hAnsi="Verdana"/>
        <w:sz w:val="17"/>
        <w:szCs w:val="17"/>
      </w:rPr>
      <w:t>sul fenomeno delle dipendenze nel Lazio</w:t>
    </w:r>
    <w:r w:rsidR="00C0437A">
      <w:rPr>
        <w:rFonts w:ascii="Verdana" w:hAnsi="Verdana"/>
        <w:sz w:val="17"/>
        <w:szCs w:val="17"/>
      </w:rPr>
      <w:t>. Anno di riferimento 2020</w:t>
    </w:r>
    <w:r>
      <w:rPr>
        <w:rFonts w:ascii="Verdana" w:hAnsi="Verdana"/>
        <w:sz w:val="17"/>
        <w:szCs w:val="17"/>
      </w:rPr>
      <w:t xml:space="preserve"> - ALLEGATI</w:t>
    </w:r>
  </w:p>
  <w:p w14:paraId="208EBCA2" w14:textId="77777777" w:rsidR="002559E8" w:rsidRDefault="002559E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0D196" w14:textId="77777777" w:rsidR="00452AD6" w:rsidRPr="00D17CFC" w:rsidRDefault="00452AD6">
    <w:pPr>
      <w:pStyle w:val="Intestazione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4540C4A" wp14:editId="1768453B">
          <wp:simplePos x="0" y="0"/>
          <wp:positionH relativeFrom="column">
            <wp:posOffset>-685800</wp:posOffset>
          </wp:positionH>
          <wp:positionV relativeFrom="paragraph">
            <wp:posOffset>-78105</wp:posOffset>
          </wp:positionV>
          <wp:extent cx="1371600" cy="191135"/>
          <wp:effectExtent l="0" t="0" r="0" b="0"/>
          <wp:wrapNone/>
          <wp:docPr id="8" name="Immagine 8" descr="loghetto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loghetto_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9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24F89">
      <w:rPr>
        <w:rFonts w:ascii="Square721 BT" w:hAnsi="Square721 BT"/>
        <w:sz w:val="18"/>
        <w:szCs w:val="18"/>
      </w:rPr>
      <w:t>Dipartimento di Epidemiologia del Servizio Sanitario Regionale - Regione Lazio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43ED"/>
    <w:multiLevelType w:val="multilevel"/>
    <w:tmpl w:val="1676F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87FA1"/>
    <w:multiLevelType w:val="hybridMultilevel"/>
    <w:tmpl w:val="89B8E22C"/>
    <w:lvl w:ilvl="0" w:tplc="4D1226E6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6261D3"/>
    <w:multiLevelType w:val="hybridMultilevel"/>
    <w:tmpl w:val="D66EDA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76A19"/>
    <w:multiLevelType w:val="multilevel"/>
    <w:tmpl w:val="3D98532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" w15:restartNumberingAfterBreak="0">
    <w:nsid w:val="0F113EC0"/>
    <w:multiLevelType w:val="hybridMultilevel"/>
    <w:tmpl w:val="6BAADA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34FF6"/>
    <w:multiLevelType w:val="multilevel"/>
    <w:tmpl w:val="511AA1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7652228"/>
    <w:multiLevelType w:val="hybridMultilevel"/>
    <w:tmpl w:val="F60AA7E4"/>
    <w:lvl w:ilvl="0" w:tplc="988E166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63A"/>
    <w:multiLevelType w:val="hybridMultilevel"/>
    <w:tmpl w:val="E48445B0"/>
    <w:lvl w:ilvl="0" w:tplc="44562B98">
      <w:start w:val="1"/>
      <w:numFmt w:val="bullet"/>
      <w:pStyle w:val="elencopuntato"/>
      <w:lvlText w:val=""/>
      <w:lvlJc w:val="left"/>
      <w:pPr>
        <w:tabs>
          <w:tab w:val="num" w:pos="76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066C8"/>
    <w:multiLevelType w:val="hybridMultilevel"/>
    <w:tmpl w:val="9D6A9750"/>
    <w:lvl w:ilvl="0" w:tplc="A008E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34D26"/>
    <w:multiLevelType w:val="hybridMultilevel"/>
    <w:tmpl w:val="97D2EFD0"/>
    <w:lvl w:ilvl="0" w:tplc="B44E92C4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C7C17"/>
    <w:multiLevelType w:val="hybridMultilevel"/>
    <w:tmpl w:val="F1E22BD0"/>
    <w:lvl w:ilvl="0" w:tplc="055E46C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E32EC"/>
    <w:multiLevelType w:val="hybridMultilevel"/>
    <w:tmpl w:val="A2D0B1A2"/>
    <w:lvl w:ilvl="0" w:tplc="A7C818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A8234E"/>
    <w:multiLevelType w:val="hybridMultilevel"/>
    <w:tmpl w:val="425AD14C"/>
    <w:lvl w:ilvl="0" w:tplc="A7C8184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594671"/>
    <w:multiLevelType w:val="hybridMultilevel"/>
    <w:tmpl w:val="397C991E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2EFD5E19"/>
    <w:multiLevelType w:val="hybridMultilevel"/>
    <w:tmpl w:val="4F749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C323C"/>
    <w:multiLevelType w:val="hybridMultilevel"/>
    <w:tmpl w:val="DDA0E07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6F523A4"/>
    <w:multiLevelType w:val="hybridMultilevel"/>
    <w:tmpl w:val="F3B4DC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12046"/>
    <w:multiLevelType w:val="hybridMultilevel"/>
    <w:tmpl w:val="27649F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84216A"/>
    <w:multiLevelType w:val="hybridMultilevel"/>
    <w:tmpl w:val="4CF6EB0A"/>
    <w:lvl w:ilvl="0" w:tplc="772E93DE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902CFE"/>
    <w:multiLevelType w:val="hybridMultilevel"/>
    <w:tmpl w:val="9D401B7C"/>
    <w:lvl w:ilvl="0" w:tplc="029A495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F5EBE"/>
    <w:multiLevelType w:val="hybridMultilevel"/>
    <w:tmpl w:val="D82A74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2F2F89"/>
    <w:multiLevelType w:val="hybridMultilevel"/>
    <w:tmpl w:val="B57A8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473CD"/>
    <w:multiLevelType w:val="multilevel"/>
    <w:tmpl w:val="8D103D5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75E69E6"/>
    <w:multiLevelType w:val="hybridMultilevel"/>
    <w:tmpl w:val="C8284878"/>
    <w:lvl w:ilvl="0" w:tplc="A9C09C3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F47ED5"/>
    <w:multiLevelType w:val="hybridMultilevel"/>
    <w:tmpl w:val="EAF0AC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86C62CC"/>
    <w:multiLevelType w:val="multilevel"/>
    <w:tmpl w:val="234EA8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Verdana" w:hAnsi="Verdan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95F59D9"/>
    <w:multiLevelType w:val="hybridMultilevel"/>
    <w:tmpl w:val="662E74C4"/>
    <w:lvl w:ilvl="0" w:tplc="F61638B8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539B4"/>
    <w:multiLevelType w:val="hybridMultilevel"/>
    <w:tmpl w:val="CA001D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CE1D71"/>
    <w:multiLevelType w:val="multilevel"/>
    <w:tmpl w:val="3D98532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9" w15:restartNumberingAfterBreak="0">
    <w:nsid w:val="61AC50A6"/>
    <w:multiLevelType w:val="hybridMultilevel"/>
    <w:tmpl w:val="6FFCBAC8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0B128E"/>
    <w:multiLevelType w:val="hybridMultilevel"/>
    <w:tmpl w:val="1534B4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2323C"/>
    <w:multiLevelType w:val="hybridMultilevel"/>
    <w:tmpl w:val="8DBC1180"/>
    <w:lvl w:ilvl="0" w:tplc="E9A2AD8E">
      <w:start w:val="1"/>
      <w:numFmt w:val="decimal"/>
      <w:pStyle w:val="StileNumerazioniRapportoSinistro0cmPrimariga0cm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52D3FEE"/>
    <w:multiLevelType w:val="multilevel"/>
    <w:tmpl w:val="E646B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ottoparagrafo2"/>
      <w:lvlText w:val="2.%2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594347D"/>
    <w:multiLevelType w:val="hybridMultilevel"/>
    <w:tmpl w:val="9220620C"/>
    <w:lvl w:ilvl="0" w:tplc="DB7E2B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74F5C"/>
    <w:multiLevelType w:val="hybridMultilevel"/>
    <w:tmpl w:val="8FD8B462"/>
    <w:lvl w:ilvl="0" w:tplc="90524048">
      <w:start w:val="1"/>
      <w:numFmt w:val="decimal"/>
      <w:pStyle w:val="elenconumerato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FE2164"/>
    <w:multiLevelType w:val="hybridMultilevel"/>
    <w:tmpl w:val="9EA6E5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53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E0966"/>
    <w:multiLevelType w:val="hybridMultilevel"/>
    <w:tmpl w:val="7F427F7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4"/>
  </w:num>
  <w:num w:numId="3">
    <w:abstractNumId w:val="1"/>
  </w:num>
  <w:num w:numId="4">
    <w:abstractNumId w:val="10"/>
  </w:num>
  <w:num w:numId="5">
    <w:abstractNumId w:val="34"/>
    <w:lvlOverride w:ilvl="0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5"/>
  </w:num>
  <w:num w:numId="9">
    <w:abstractNumId w:val="3"/>
  </w:num>
  <w:num w:numId="10">
    <w:abstractNumId w:val="28"/>
  </w:num>
  <w:num w:numId="11">
    <w:abstractNumId w:val="22"/>
  </w:num>
  <w:num w:numId="12">
    <w:abstractNumId w:val="21"/>
  </w:num>
  <w:num w:numId="13">
    <w:abstractNumId w:val="23"/>
  </w:num>
  <w:num w:numId="14">
    <w:abstractNumId w:val="8"/>
  </w:num>
  <w:num w:numId="15">
    <w:abstractNumId w:val="26"/>
  </w:num>
  <w:num w:numId="16">
    <w:abstractNumId w:val="19"/>
  </w:num>
  <w:num w:numId="17">
    <w:abstractNumId w:val="33"/>
  </w:num>
  <w:num w:numId="18">
    <w:abstractNumId w:val="18"/>
  </w:num>
  <w:num w:numId="19">
    <w:abstractNumId w:val="6"/>
  </w:num>
  <w:num w:numId="20">
    <w:abstractNumId w:val="34"/>
    <w:lvlOverride w:ilvl="0">
      <w:startOverride w:val="1"/>
    </w:lvlOverride>
  </w:num>
  <w:num w:numId="21">
    <w:abstractNumId w:val="32"/>
  </w:num>
  <w:num w:numId="22">
    <w:abstractNumId w:val="9"/>
  </w:num>
  <w:num w:numId="23">
    <w:abstractNumId w:val="25"/>
  </w:num>
  <w:num w:numId="24">
    <w:abstractNumId w:val="12"/>
  </w:num>
  <w:num w:numId="25">
    <w:abstractNumId w:val="11"/>
  </w:num>
  <w:num w:numId="26">
    <w:abstractNumId w:val="30"/>
  </w:num>
  <w:num w:numId="27">
    <w:abstractNumId w:val="0"/>
  </w:num>
  <w:num w:numId="28">
    <w:abstractNumId w:val="13"/>
  </w:num>
  <w:num w:numId="29">
    <w:abstractNumId w:val="24"/>
  </w:num>
  <w:num w:numId="30">
    <w:abstractNumId w:val="4"/>
  </w:num>
  <w:num w:numId="31">
    <w:abstractNumId w:val="14"/>
  </w:num>
  <w:num w:numId="32">
    <w:abstractNumId w:val="20"/>
  </w:num>
  <w:num w:numId="33">
    <w:abstractNumId w:val="2"/>
  </w:num>
  <w:num w:numId="34">
    <w:abstractNumId w:val="15"/>
  </w:num>
  <w:num w:numId="35">
    <w:abstractNumId w:val="17"/>
  </w:num>
  <w:num w:numId="36">
    <w:abstractNumId w:val="36"/>
  </w:num>
  <w:num w:numId="37">
    <w:abstractNumId w:val="27"/>
  </w:num>
  <w:num w:numId="38">
    <w:abstractNumId w:val="16"/>
  </w:num>
  <w:num w:numId="39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mirrorMargin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644"/>
    <w:rsid w:val="000007F8"/>
    <w:rsid w:val="000045E6"/>
    <w:rsid w:val="0000636B"/>
    <w:rsid w:val="00007447"/>
    <w:rsid w:val="000104EE"/>
    <w:rsid w:val="000114B6"/>
    <w:rsid w:val="00012663"/>
    <w:rsid w:val="00016A98"/>
    <w:rsid w:val="00017F2B"/>
    <w:rsid w:val="000213D4"/>
    <w:rsid w:val="00021702"/>
    <w:rsid w:val="0002488C"/>
    <w:rsid w:val="00024CF1"/>
    <w:rsid w:val="0002589B"/>
    <w:rsid w:val="000262B1"/>
    <w:rsid w:val="00027030"/>
    <w:rsid w:val="00030A0D"/>
    <w:rsid w:val="0003151A"/>
    <w:rsid w:val="00033B5B"/>
    <w:rsid w:val="0003581C"/>
    <w:rsid w:val="00035950"/>
    <w:rsid w:val="0003618D"/>
    <w:rsid w:val="00036F23"/>
    <w:rsid w:val="00037E9B"/>
    <w:rsid w:val="000427A3"/>
    <w:rsid w:val="00042A15"/>
    <w:rsid w:val="000459D4"/>
    <w:rsid w:val="00050BC7"/>
    <w:rsid w:val="000516D5"/>
    <w:rsid w:val="000517DD"/>
    <w:rsid w:val="000518A0"/>
    <w:rsid w:val="00051E6A"/>
    <w:rsid w:val="00051E71"/>
    <w:rsid w:val="00053BA7"/>
    <w:rsid w:val="00055FDA"/>
    <w:rsid w:val="00061665"/>
    <w:rsid w:val="0006172D"/>
    <w:rsid w:val="000630CF"/>
    <w:rsid w:val="000643AE"/>
    <w:rsid w:val="000651AF"/>
    <w:rsid w:val="00066694"/>
    <w:rsid w:val="00066BF3"/>
    <w:rsid w:val="000674E3"/>
    <w:rsid w:val="00067D73"/>
    <w:rsid w:val="00070CF8"/>
    <w:rsid w:val="000718AB"/>
    <w:rsid w:val="000722CD"/>
    <w:rsid w:val="00074175"/>
    <w:rsid w:val="000765D5"/>
    <w:rsid w:val="000817DD"/>
    <w:rsid w:val="00081E95"/>
    <w:rsid w:val="0008261E"/>
    <w:rsid w:val="000831B2"/>
    <w:rsid w:val="000833B9"/>
    <w:rsid w:val="00084D1E"/>
    <w:rsid w:val="00085A3D"/>
    <w:rsid w:val="00085DEE"/>
    <w:rsid w:val="00086001"/>
    <w:rsid w:val="000872A2"/>
    <w:rsid w:val="000873AC"/>
    <w:rsid w:val="00087C2A"/>
    <w:rsid w:val="00090384"/>
    <w:rsid w:val="00092CF8"/>
    <w:rsid w:val="00092EA9"/>
    <w:rsid w:val="00094292"/>
    <w:rsid w:val="000946B8"/>
    <w:rsid w:val="00095EED"/>
    <w:rsid w:val="00096E31"/>
    <w:rsid w:val="00096FC7"/>
    <w:rsid w:val="000972DC"/>
    <w:rsid w:val="00097C7D"/>
    <w:rsid w:val="000A22AF"/>
    <w:rsid w:val="000A2760"/>
    <w:rsid w:val="000A2A48"/>
    <w:rsid w:val="000A2E20"/>
    <w:rsid w:val="000A365B"/>
    <w:rsid w:val="000A3914"/>
    <w:rsid w:val="000A431E"/>
    <w:rsid w:val="000A43F5"/>
    <w:rsid w:val="000A590C"/>
    <w:rsid w:val="000A78B0"/>
    <w:rsid w:val="000B0FEB"/>
    <w:rsid w:val="000B1C98"/>
    <w:rsid w:val="000B2071"/>
    <w:rsid w:val="000B29EC"/>
    <w:rsid w:val="000B3EFC"/>
    <w:rsid w:val="000B51DF"/>
    <w:rsid w:val="000B5AE2"/>
    <w:rsid w:val="000B5F86"/>
    <w:rsid w:val="000B71CE"/>
    <w:rsid w:val="000C0F77"/>
    <w:rsid w:val="000C14D8"/>
    <w:rsid w:val="000C23C5"/>
    <w:rsid w:val="000C2EEE"/>
    <w:rsid w:val="000C35BE"/>
    <w:rsid w:val="000C4695"/>
    <w:rsid w:val="000C7800"/>
    <w:rsid w:val="000C7E8A"/>
    <w:rsid w:val="000D028C"/>
    <w:rsid w:val="000D2A26"/>
    <w:rsid w:val="000D571B"/>
    <w:rsid w:val="000D5C6A"/>
    <w:rsid w:val="000D5E8F"/>
    <w:rsid w:val="000D6BD0"/>
    <w:rsid w:val="000D7661"/>
    <w:rsid w:val="000D7834"/>
    <w:rsid w:val="000E3D16"/>
    <w:rsid w:val="000E450F"/>
    <w:rsid w:val="000E463C"/>
    <w:rsid w:val="000E5AB4"/>
    <w:rsid w:val="000E7348"/>
    <w:rsid w:val="000E756A"/>
    <w:rsid w:val="000F0ABB"/>
    <w:rsid w:val="000F0C31"/>
    <w:rsid w:val="000F1071"/>
    <w:rsid w:val="000F27EF"/>
    <w:rsid w:val="000F2C87"/>
    <w:rsid w:val="000F3B06"/>
    <w:rsid w:val="000F4914"/>
    <w:rsid w:val="000F77EC"/>
    <w:rsid w:val="000F7BEF"/>
    <w:rsid w:val="00100599"/>
    <w:rsid w:val="00101D50"/>
    <w:rsid w:val="00101F98"/>
    <w:rsid w:val="00102B40"/>
    <w:rsid w:val="001035DA"/>
    <w:rsid w:val="001053B5"/>
    <w:rsid w:val="001056E7"/>
    <w:rsid w:val="00107971"/>
    <w:rsid w:val="0011054C"/>
    <w:rsid w:val="001112BF"/>
    <w:rsid w:val="001113B5"/>
    <w:rsid w:val="0011154F"/>
    <w:rsid w:val="00114461"/>
    <w:rsid w:val="00114463"/>
    <w:rsid w:val="00115D1F"/>
    <w:rsid w:val="00116A1C"/>
    <w:rsid w:val="0011785A"/>
    <w:rsid w:val="0012124A"/>
    <w:rsid w:val="00121803"/>
    <w:rsid w:val="00125EF0"/>
    <w:rsid w:val="0012776E"/>
    <w:rsid w:val="00127EBB"/>
    <w:rsid w:val="00132326"/>
    <w:rsid w:val="0013387B"/>
    <w:rsid w:val="001343B9"/>
    <w:rsid w:val="00134FD1"/>
    <w:rsid w:val="00135D9D"/>
    <w:rsid w:val="00136444"/>
    <w:rsid w:val="00136A80"/>
    <w:rsid w:val="00140FC5"/>
    <w:rsid w:val="00141C41"/>
    <w:rsid w:val="00142847"/>
    <w:rsid w:val="00142FD2"/>
    <w:rsid w:val="0014338A"/>
    <w:rsid w:val="001458D6"/>
    <w:rsid w:val="00145A54"/>
    <w:rsid w:val="00146D6E"/>
    <w:rsid w:val="00147691"/>
    <w:rsid w:val="00147923"/>
    <w:rsid w:val="001525D5"/>
    <w:rsid w:val="00153AF0"/>
    <w:rsid w:val="001544AF"/>
    <w:rsid w:val="00154E18"/>
    <w:rsid w:val="00155830"/>
    <w:rsid w:val="00156388"/>
    <w:rsid w:val="001565F2"/>
    <w:rsid w:val="00166BEE"/>
    <w:rsid w:val="00172F7F"/>
    <w:rsid w:val="00173940"/>
    <w:rsid w:val="00175870"/>
    <w:rsid w:val="00175D80"/>
    <w:rsid w:val="00176115"/>
    <w:rsid w:val="00177C9A"/>
    <w:rsid w:val="001802D1"/>
    <w:rsid w:val="001803E4"/>
    <w:rsid w:val="00180E97"/>
    <w:rsid w:val="0018488E"/>
    <w:rsid w:val="00184AB6"/>
    <w:rsid w:val="00185C31"/>
    <w:rsid w:val="00186BF7"/>
    <w:rsid w:val="00187322"/>
    <w:rsid w:val="0018765E"/>
    <w:rsid w:val="001937FD"/>
    <w:rsid w:val="001943C7"/>
    <w:rsid w:val="0019467F"/>
    <w:rsid w:val="00197AA9"/>
    <w:rsid w:val="001A14A7"/>
    <w:rsid w:val="001A1510"/>
    <w:rsid w:val="001A2042"/>
    <w:rsid w:val="001A21C0"/>
    <w:rsid w:val="001A2800"/>
    <w:rsid w:val="001A2DD9"/>
    <w:rsid w:val="001A346A"/>
    <w:rsid w:val="001A35F2"/>
    <w:rsid w:val="001A6355"/>
    <w:rsid w:val="001A64AB"/>
    <w:rsid w:val="001A708B"/>
    <w:rsid w:val="001A7BD2"/>
    <w:rsid w:val="001B3796"/>
    <w:rsid w:val="001B382C"/>
    <w:rsid w:val="001B4D4E"/>
    <w:rsid w:val="001B5458"/>
    <w:rsid w:val="001C1558"/>
    <w:rsid w:val="001C2CAB"/>
    <w:rsid w:val="001C2F51"/>
    <w:rsid w:val="001C3D32"/>
    <w:rsid w:val="001C418D"/>
    <w:rsid w:val="001C4F52"/>
    <w:rsid w:val="001C5561"/>
    <w:rsid w:val="001C64A5"/>
    <w:rsid w:val="001C6BF5"/>
    <w:rsid w:val="001C6DED"/>
    <w:rsid w:val="001C6F44"/>
    <w:rsid w:val="001C7352"/>
    <w:rsid w:val="001C74DA"/>
    <w:rsid w:val="001D0721"/>
    <w:rsid w:val="001D12F6"/>
    <w:rsid w:val="001D2F38"/>
    <w:rsid w:val="001D6194"/>
    <w:rsid w:val="001D6382"/>
    <w:rsid w:val="001D7479"/>
    <w:rsid w:val="001D76BA"/>
    <w:rsid w:val="001E04FA"/>
    <w:rsid w:val="001E12C2"/>
    <w:rsid w:val="001E1EC1"/>
    <w:rsid w:val="001E22EC"/>
    <w:rsid w:val="001E5390"/>
    <w:rsid w:val="001E53C4"/>
    <w:rsid w:val="001E61AD"/>
    <w:rsid w:val="001E61B8"/>
    <w:rsid w:val="001E7343"/>
    <w:rsid w:val="001E76C0"/>
    <w:rsid w:val="001E7B81"/>
    <w:rsid w:val="001F0ECB"/>
    <w:rsid w:val="001F1DEC"/>
    <w:rsid w:val="001F1E89"/>
    <w:rsid w:val="001F2464"/>
    <w:rsid w:val="001F2504"/>
    <w:rsid w:val="001F3A6E"/>
    <w:rsid w:val="001F425D"/>
    <w:rsid w:val="001F432A"/>
    <w:rsid w:val="001F49AB"/>
    <w:rsid w:val="001F5695"/>
    <w:rsid w:val="001F5E61"/>
    <w:rsid w:val="001F63CD"/>
    <w:rsid w:val="001F6C5B"/>
    <w:rsid w:val="001F6FCE"/>
    <w:rsid w:val="001F72C9"/>
    <w:rsid w:val="001F7915"/>
    <w:rsid w:val="00200325"/>
    <w:rsid w:val="0020035F"/>
    <w:rsid w:val="002029E6"/>
    <w:rsid w:val="002037FF"/>
    <w:rsid w:val="00204F1C"/>
    <w:rsid w:val="00205E50"/>
    <w:rsid w:val="002133E9"/>
    <w:rsid w:val="0021437E"/>
    <w:rsid w:val="00216145"/>
    <w:rsid w:val="00216FB9"/>
    <w:rsid w:val="00217A6E"/>
    <w:rsid w:val="00217E0F"/>
    <w:rsid w:val="00220004"/>
    <w:rsid w:val="00221058"/>
    <w:rsid w:val="002214E0"/>
    <w:rsid w:val="002215AF"/>
    <w:rsid w:val="002216EA"/>
    <w:rsid w:val="00223B16"/>
    <w:rsid w:val="00227B15"/>
    <w:rsid w:val="00227C72"/>
    <w:rsid w:val="0023055E"/>
    <w:rsid w:val="002306BE"/>
    <w:rsid w:val="00231459"/>
    <w:rsid w:val="00231E56"/>
    <w:rsid w:val="00232E6F"/>
    <w:rsid w:val="00232EF5"/>
    <w:rsid w:val="002369A5"/>
    <w:rsid w:val="00236E34"/>
    <w:rsid w:val="0024011F"/>
    <w:rsid w:val="00240E95"/>
    <w:rsid w:val="00241321"/>
    <w:rsid w:val="00244650"/>
    <w:rsid w:val="00244736"/>
    <w:rsid w:val="002465DA"/>
    <w:rsid w:val="002466E0"/>
    <w:rsid w:val="00250253"/>
    <w:rsid w:val="00251743"/>
    <w:rsid w:val="0025208F"/>
    <w:rsid w:val="0025242F"/>
    <w:rsid w:val="002540DD"/>
    <w:rsid w:val="0025483C"/>
    <w:rsid w:val="002556F6"/>
    <w:rsid w:val="002559E8"/>
    <w:rsid w:val="00256293"/>
    <w:rsid w:val="0025685B"/>
    <w:rsid w:val="00256B0E"/>
    <w:rsid w:val="002605FF"/>
    <w:rsid w:val="002607A8"/>
    <w:rsid w:val="00260DA9"/>
    <w:rsid w:val="00260E3C"/>
    <w:rsid w:val="0026453D"/>
    <w:rsid w:val="00265F4C"/>
    <w:rsid w:val="0026639C"/>
    <w:rsid w:val="002674DF"/>
    <w:rsid w:val="002716AB"/>
    <w:rsid w:val="002721C2"/>
    <w:rsid w:val="00272310"/>
    <w:rsid w:val="00272EC1"/>
    <w:rsid w:val="002742A2"/>
    <w:rsid w:val="002765D8"/>
    <w:rsid w:val="002802E1"/>
    <w:rsid w:val="00280D5E"/>
    <w:rsid w:val="00282785"/>
    <w:rsid w:val="00282DC4"/>
    <w:rsid w:val="00282FF9"/>
    <w:rsid w:val="00283208"/>
    <w:rsid w:val="00283FF1"/>
    <w:rsid w:val="00284272"/>
    <w:rsid w:val="002849CE"/>
    <w:rsid w:val="00284BF9"/>
    <w:rsid w:val="00284D07"/>
    <w:rsid w:val="002851DF"/>
    <w:rsid w:val="002915C1"/>
    <w:rsid w:val="00291C17"/>
    <w:rsid w:val="00292809"/>
    <w:rsid w:val="00292F25"/>
    <w:rsid w:val="00293321"/>
    <w:rsid w:val="00295062"/>
    <w:rsid w:val="00295ED6"/>
    <w:rsid w:val="002962A7"/>
    <w:rsid w:val="00296394"/>
    <w:rsid w:val="002965F4"/>
    <w:rsid w:val="0029791F"/>
    <w:rsid w:val="002A0EC5"/>
    <w:rsid w:val="002A1A35"/>
    <w:rsid w:val="002A1CB4"/>
    <w:rsid w:val="002A1DD1"/>
    <w:rsid w:val="002A265E"/>
    <w:rsid w:val="002A26F3"/>
    <w:rsid w:val="002A2C78"/>
    <w:rsid w:val="002A4190"/>
    <w:rsid w:val="002A42EF"/>
    <w:rsid w:val="002A4738"/>
    <w:rsid w:val="002A6A83"/>
    <w:rsid w:val="002A7482"/>
    <w:rsid w:val="002B064E"/>
    <w:rsid w:val="002B0A97"/>
    <w:rsid w:val="002B2DE1"/>
    <w:rsid w:val="002B3198"/>
    <w:rsid w:val="002B35C3"/>
    <w:rsid w:val="002B3CAA"/>
    <w:rsid w:val="002B4E0E"/>
    <w:rsid w:val="002B509F"/>
    <w:rsid w:val="002B566D"/>
    <w:rsid w:val="002B7956"/>
    <w:rsid w:val="002B7B26"/>
    <w:rsid w:val="002C13DE"/>
    <w:rsid w:val="002C1737"/>
    <w:rsid w:val="002C5353"/>
    <w:rsid w:val="002D16B7"/>
    <w:rsid w:val="002D34F2"/>
    <w:rsid w:val="002D3AB8"/>
    <w:rsid w:val="002D3E1F"/>
    <w:rsid w:val="002D42E8"/>
    <w:rsid w:val="002D48A0"/>
    <w:rsid w:val="002D5873"/>
    <w:rsid w:val="002E04FD"/>
    <w:rsid w:val="002E45ED"/>
    <w:rsid w:val="002E6FC6"/>
    <w:rsid w:val="002E74BC"/>
    <w:rsid w:val="002F0315"/>
    <w:rsid w:val="002F100E"/>
    <w:rsid w:val="002F2BBD"/>
    <w:rsid w:val="002F30E5"/>
    <w:rsid w:val="002F4696"/>
    <w:rsid w:val="002F6417"/>
    <w:rsid w:val="002F674C"/>
    <w:rsid w:val="002F77C6"/>
    <w:rsid w:val="002F7A00"/>
    <w:rsid w:val="003025B5"/>
    <w:rsid w:val="003027C8"/>
    <w:rsid w:val="00302B9B"/>
    <w:rsid w:val="003034A5"/>
    <w:rsid w:val="0030352D"/>
    <w:rsid w:val="00303DA3"/>
    <w:rsid w:val="0030516D"/>
    <w:rsid w:val="00305650"/>
    <w:rsid w:val="003066D0"/>
    <w:rsid w:val="00311AFE"/>
    <w:rsid w:val="00312BD2"/>
    <w:rsid w:val="00313899"/>
    <w:rsid w:val="00314997"/>
    <w:rsid w:val="00315AA2"/>
    <w:rsid w:val="00317095"/>
    <w:rsid w:val="00317E1C"/>
    <w:rsid w:val="00320633"/>
    <w:rsid w:val="00320A4D"/>
    <w:rsid w:val="00320DC3"/>
    <w:rsid w:val="00321588"/>
    <w:rsid w:val="00322BCC"/>
    <w:rsid w:val="0032313A"/>
    <w:rsid w:val="0032380B"/>
    <w:rsid w:val="00323AAB"/>
    <w:rsid w:val="003244D1"/>
    <w:rsid w:val="003275CD"/>
    <w:rsid w:val="00330C89"/>
    <w:rsid w:val="003316BA"/>
    <w:rsid w:val="003320CA"/>
    <w:rsid w:val="003328ED"/>
    <w:rsid w:val="00336229"/>
    <w:rsid w:val="00340D8F"/>
    <w:rsid w:val="003429BD"/>
    <w:rsid w:val="003438F2"/>
    <w:rsid w:val="0034486B"/>
    <w:rsid w:val="00346F68"/>
    <w:rsid w:val="00347651"/>
    <w:rsid w:val="00351B9F"/>
    <w:rsid w:val="00352210"/>
    <w:rsid w:val="00352FFE"/>
    <w:rsid w:val="00353618"/>
    <w:rsid w:val="00353A15"/>
    <w:rsid w:val="00353F7F"/>
    <w:rsid w:val="003541AA"/>
    <w:rsid w:val="00354E74"/>
    <w:rsid w:val="00354FD4"/>
    <w:rsid w:val="0036201B"/>
    <w:rsid w:val="00366981"/>
    <w:rsid w:val="00374EB3"/>
    <w:rsid w:val="0037520F"/>
    <w:rsid w:val="003758B3"/>
    <w:rsid w:val="00375A08"/>
    <w:rsid w:val="00376121"/>
    <w:rsid w:val="00380E70"/>
    <w:rsid w:val="00382D92"/>
    <w:rsid w:val="00384C7B"/>
    <w:rsid w:val="00385BBC"/>
    <w:rsid w:val="0038666D"/>
    <w:rsid w:val="003869A8"/>
    <w:rsid w:val="003874B5"/>
    <w:rsid w:val="00387F44"/>
    <w:rsid w:val="00390096"/>
    <w:rsid w:val="00390441"/>
    <w:rsid w:val="00390A37"/>
    <w:rsid w:val="00390F51"/>
    <w:rsid w:val="00393C9B"/>
    <w:rsid w:val="00394223"/>
    <w:rsid w:val="00394D88"/>
    <w:rsid w:val="003A34AE"/>
    <w:rsid w:val="003A417F"/>
    <w:rsid w:val="003A469F"/>
    <w:rsid w:val="003A47C4"/>
    <w:rsid w:val="003A5CFB"/>
    <w:rsid w:val="003A5EA1"/>
    <w:rsid w:val="003A698B"/>
    <w:rsid w:val="003A6FF7"/>
    <w:rsid w:val="003B185C"/>
    <w:rsid w:val="003B26E3"/>
    <w:rsid w:val="003B46FC"/>
    <w:rsid w:val="003B474D"/>
    <w:rsid w:val="003B49EF"/>
    <w:rsid w:val="003B4E05"/>
    <w:rsid w:val="003B5206"/>
    <w:rsid w:val="003B6C0B"/>
    <w:rsid w:val="003C0054"/>
    <w:rsid w:val="003C66AA"/>
    <w:rsid w:val="003D0160"/>
    <w:rsid w:val="003D01EC"/>
    <w:rsid w:val="003D09A1"/>
    <w:rsid w:val="003D1990"/>
    <w:rsid w:val="003D1E12"/>
    <w:rsid w:val="003D3B47"/>
    <w:rsid w:val="003D3E0F"/>
    <w:rsid w:val="003D718B"/>
    <w:rsid w:val="003D775F"/>
    <w:rsid w:val="003D7907"/>
    <w:rsid w:val="003E120E"/>
    <w:rsid w:val="003E1C28"/>
    <w:rsid w:val="003E4538"/>
    <w:rsid w:val="003E522D"/>
    <w:rsid w:val="003E5308"/>
    <w:rsid w:val="003E5B4E"/>
    <w:rsid w:val="003E6C31"/>
    <w:rsid w:val="003E799C"/>
    <w:rsid w:val="003F0808"/>
    <w:rsid w:val="003F4218"/>
    <w:rsid w:val="003F6F6C"/>
    <w:rsid w:val="00401E6E"/>
    <w:rsid w:val="00402C10"/>
    <w:rsid w:val="00410048"/>
    <w:rsid w:val="00410FAF"/>
    <w:rsid w:val="00411499"/>
    <w:rsid w:val="004118E4"/>
    <w:rsid w:val="004143A4"/>
    <w:rsid w:val="00415733"/>
    <w:rsid w:val="004203F8"/>
    <w:rsid w:val="00420871"/>
    <w:rsid w:val="0042172C"/>
    <w:rsid w:val="00422A64"/>
    <w:rsid w:val="00425D13"/>
    <w:rsid w:val="0043067E"/>
    <w:rsid w:val="00430BEF"/>
    <w:rsid w:val="00430D6E"/>
    <w:rsid w:val="0043282C"/>
    <w:rsid w:val="00434F56"/>
    <w:rsid w:val="0043595E"/>
    <w:rsid w:val="004364B1"/>
    <w:rsid w:val="00440DEE"/>
    <w:rsid w:val="004411ED"/>
    <w:rsid w:val="00441F4E"/>
    <w:rsid w:val="00442F93"/>
    <w:rsid w:val="00444D96"/>
    <w:rsid w:val="0044635D"/>
    <w:rsid w:val="00446AE0"/>
    <w:rsid w:val="0044796E"/>
    <w:rsid w:val="00450D8D"/>
    <w:rsid w:val="004512D9"/>
    <w:rsid w:val="00451546"/>
    <w:rsid w:val="00451905"/>
    <w:rsid w:val="0045244F"/>
    <w:rsid w:val="00452AD6"/>
    <w:rsid w:val="00452C8F"/>
    <w:rsid w:val="0045301F"/>
    <w:rsid w:val="00453733"/>
    <w:rsid w:val="0045653E"/>
    <w:rsid w:val="00457919"/>
    <w:rsid w:val="00461709"/>
    <w:rsid w:val="00461E1F"/>
    <w:rsid w:val="00462027"/>
    <w:rsid w:val="0046305F"/>
    <w:rsid w:val="00463ED1"/>
    <w:rsid w:val="004660DF"/>
    <w:rsid w:val="00466158"/>
    <w:rsid w:val="004666BD"/>
    <w:rsid w:val="004669F0"/>
    <w:rsid w:val="00466B5D"/>
    <w:rsid w:val="00466D20"/>
    <w:rsid w:val="00470FE0"/>
    <w:rsid w:val="0047220F"/>
    <w:rsid w:val="00472236"/>
    <w:rsid w:val="0047572A"/>
    <w:rsid w:val="004764D5"/>
    <w:rsid w:val="00476E23"/>
    <w:rsid w:val="004803C9"/>
    <w:rsid w:val="00480616"/>
    <w:rsid w:val="00481797"/>
    <w:rsid w:val="00482DF9"/>
    <w:rsid w:val="00484E21"/>
    <w:rsid w:val="0048518B"/>
    <w:rsid w:val="00485645"/>
    <w:rsid w:val="004868AA"/>
    <w:rsid w:val="0048697A"/>
    <w:rsid w:val="00487D4A"/>
    <w:rsid w:val="00491BFD"/>
    <w:rsid w:val="00492D85"/>
    <w:rsid w:val="004949BD"/>
    <w:rsid w:val="00494B62"/>
    <w:rsid w:val="0049585E"/>
    <w:rsid w:val="0049666A"/>
    <w:rsid w:val="00496A2B"/>
    <w:rsid w:val="004971B4"/>
    <w:rsid w:val="004A1FCD"/>
    <w:rsid w:val="004A2B31"/>
    <w:rsid w:val="004A34F8"/>
    <w:rsid w:val="004A3C4B"/>
    <w:rsid w:val="004A3F5B"/>
    <w:rsid w:val="004A4D74"/>
    <w:rsid w:val="004A4DEE"/>
    <w:rsid w:val="004A5591"/>
    <w:rsid w:val="004A6C67"/>
    <w:rsid w:val="004B0A22"/>
    <w:rsid w:val="004B0F4C"/>
    <w:rsid w:val="004B10DE"/>
    <w:rsid w:val="004B1402"/>
    <w:rsid w:val="004B14DC"/>
    <w:rsid w:val="004B20A4"/>
    <w:rsid w:val="004B2133"/>
    <w:rsid w:val="004B49A2"/>
    <w:rsid w:val="004B5A75"/>
    <w:rsid w:val="004B71FF"/>
    <w:rsid w:val="004B7699"/>
    <w:rsid w:val="004C1D86"/>
    <w:rsid w:val="004C1F1B"/>
    <w:rsid w:val="004C1F6B"/>
    <w:rsid w:val="004C2A3D"/>
    <w:rsid w:val="004C3832"/>
    <w:rsid w:val="004C45C1"/>
    <w:rsid w:val="004C4C5D"/>
    <w:rsid w:val="004C59E3"/>
    <w:rsid w:val="004C6203"/>
    <w:rsid w:val="004D1337"/>
    <w:rsid w:val="004D1685"/>
    <w:rsid w:val="004D2D00"/>
    <w:rsid w:val="004D3236"/>
    <w:rsid w:val="004D3499"/>
    <w:rsid w:val="004D3BBB"/>
    <w:rsid w:val="004D614B"/>
    <w:rsid w:val="004D6E0F"/>
    <w:rsid w:val="004D73AA"/>
    <w:rsid w:val="004D78A3"/>
    <w:rsid w:val="004D7F9F"/>
    <w:rsid w:val="004E1846"/>
    <w:rsid w:val="004E28C8"/>
    <w:rsid w:val="004E4A04"/>
    <w:rsid w:val="004E4CFA"/>
    <w:rsid w:val="004E7389"/>
    <w:rsid w:val="004F057E"/>
    <w:rsid w:val="004F1775"/>
    <w:rsid w:val="004F4BA2"/>
    <w:rsid w:val="004F5DC7"/>
    <w:rsid w:val="005002D3"/>
    <w:rsid w:val="00501B13"/>
    <w:rsid w:val="00502126"/>
    <w:rsid w:val="00503E8D"/>
    <w:rsid w:val="005045BD"/>
    <w:rsid w:val="005046B4"/>
    <w:rsid w:val="00505395"/>
    <w:rsid w:val="005065C7"/>
    <w:rsid w:val="00506D17"/>
    <w:rsid w:val="0050781F"/>
    <w:rsid w:val="005134D6"/>
    <w:rsid w:val="005145F5"/>
    <w:rsid w:val="005146C5"/>
    <w:rsid w:val="00514BEE"/>
    <w:rsid w:val="005159C8"/>
    <w:rsid w:val="00515AF8"/>
    <w:rsid w:val="005226BA"/>
    <w:rsid w:val="00523FC8"/>
    <w:rsid w:val="00526B37"/>
    <w:rsid w:val="00527230"/>
    <w:rsid w:val="005278A1"/>
    <w:rsid w:val="005316F4"/>
    <w:rsid w:val="0053179A"/>
    <w:rsid w:val="00531A6E"/>
    <w:rsid w:val="00531EE6"/>
    <w:rsid w:val="00533974"/>
    <w:rsid w:val="00533A7E"/>
    <w:rsid w:val="00535C38"/>
    <w:rsid w:val="00535CBD"/>
    <w:rsid w:val="0054082B"/>
    <w:rsid w:val="00540D5E"/>
    <w:rsid w:val="00540E40"/>
    <w:rsid w:val="00541824"/>
    <w:rsid w:val="00541F19"/>
    <w:rsid w:val="00542803"/>
    <w:rsid w:val="00544835"/>
    <w:rsid w:val="00546189"/>
    <w:rsid w:val="005473C8"/>
    <w:rsid w:val="00550F3F"/>
    <w:rsid w:val="0055101E"/>
    <w:rsid w:val="005517D3"/>
    <w:rsid w:val="00552B57"/>
    <w:rsid w:val="00552D7E"/>
    <w:rsid w:val="00553BC1"/>
    <w:rsid w:val="00554E50"/>
    <w:rsid w:val="0055581B"/>
    <w:rsid w:val="00556697"/>
    <w:rsid w:val="00556B3E"/>
    <w:rsid w:val="0055771F"/>
    <w:rsid w:val="00561F38"/>
    <w:rsid w:val="00562157"/>
    <w:rsid w:val="00563FF1"/>
    <w:rsid w:val="00565210"/>
    <w:rsid w:val="00565FA6"/>
    <w:rsid w:val="005665AF"/>
    <w:rsid w:val="00566E8F"/>
    <w:rsid w:val="00567C8A"/>
    <w:rsid w:val="0057095F"/>
    <w:rsid w:val="005760A1"/>
    <w:rsid w:val="00576B1A"/>
    <w:rsid w:val="00580BA1"/>
    <w:rsid w:val="0058164A"/>
    <w:rsid w:val="00581F77"/>
    <w:rsid w:val="005829D6"/>
    <w:rsid w:val="00583BC4"/>
    <w:rsid w:val="00584973"/>
    <w:rsid w:val="00585C77"/>
    <w:rsid w:val="00585DFE"/>
    <w:rsid w:val="00587650"/>
    <w:rsid w:val="00591A17"/>
    <w:rsid w:val="00593C17"/>
    <w:rsid w:val="00596802"/>
    <w:rsid w:val="005974CE"/>
    <w:rsid w:val="005A058C"/>
    <w:rsid w:val="005A1591"/>
    <w:rsid w:val="005A196C"/>
    <w:rsid w:val="005A1BFB"/>
    <w:rsid w:val="005A2FFF"/>
    <w:rsid w:val="005A4CA4"/>
    <w:rsid w:val="005A56F6"/>
    <w:rsid w:val="005A6209"/>
    <w:rsid w:val="005B035B"/>
    <w:rsid w:val="005B0788"/>
    <w:rsid w:val="005B09C4"/>
    <w:rsid w:val="005B0B18"/>
    <w:rsid w:val="005B125C"/>
    <w:rsid w:val="005B2CA9"/>
    <w:rsid w:val="005B3F2C"/>
    <w:rsid w:val="005B4200"/>
    <w:rsid w:val="005B4DDF"/>
    <w:rsid w:val="005B5819"/>
    <w:rsid w:val="005B6D4A"/>
    <w:rsid w:val="005B79A2"/>
    <w:rsid w:val="005C055C"/>
    <w:rsid w:val="005C07A1"/>
    <w:rsid w:val="005C0C9A"/>
    <w:rsid w:val="005C1201"/>
    <w:rsid w:val="005C1296"/>
    <w:rsid w:val="005C14D0"/>
    <w:rsid w:val="005C403C"/>
    <w:rsid w:val="005C5975"/>
    <w:rsid w:val="005C6364"/>
    <w:rsid w:val="005D1455"/>
    <w:rsid w:val="005D1F08"/>
    <w:rsid w:val="005D2448"/>
    <w:rsid w:val="005D28EB"/>
    <w:rsid w:val="005D597D"/>
    <w:rsid w:val="005D7AE2"/>
    <w:rsid w:val="005E09CD"/>
    <w:rsid w:val="005E384C"/>
    <w:rsid w:val="005E47CC"/>
    <w:rsid w:val="005E51FD"/>
    <w:rsid w:val="005E5F99"/>
    <w:rsid w:val="005E6232"/>
    <w:rsid w:val="005E6863"/>
    <w:rsid w:val="005E6BC8"/>
    <w:rsid w:val="005F02AF"/>
    <w:rsid w:val="005F3697"/>
    <w:rsid w:val="005F4BF5"/>
    <w:rsid w:val="005F579E"/>
    <w:rsid w:val="005F70E3"/>
    <w:rsid w:val="00601116"/>
    <w:rsid w:val="0060321C"/>
    <w:rsid w:val="00604079"/>
    <w:rsid w:val="00606CF9"/>
    <w:rsid w:val="006073C1"/>
    <w:rsid w:val="006127F1"/>
    <w:rsid w:val="00614A4E"/>
    <w:rsid w:val="00614FB0"/>
    <w:rsid w:val="00615CB2"/>
    <w:rsid w:val="00616B55"/>
    <w:rsid w:val="00622097"/>
    <w:rsid w:val="0062211C"/>
    <w:rsid w:val="006224D4"/>
    <w:rsid w:val="00622E35"/>
    <w:rsid w:val="00622E53"/>
    <w:rsid w:val="00627F94"/>
    <w:rsid w:val="00630AAF"/>
    <w:rsid w:val="0063100A"/>
    <w:rsid w:val="00631D4E"/>
    <w:rsid w:val="00632795"/>
    <w:rsid w:val="00632DA7"/>
    <w:rsid w:val="0063363C"/>
    <w:rsid w:val="006360E9"/>
    <w:rsid w:val="00642CE8"/>
    <w:rsid w:val="00643498"/>
    <w:rsid w:val="0064559F"/>
    <w:rsid w:val="006462D2"/>
    <w:rsid w:val="0064787C"/>
    <w:rsid w:val="00647AE1"/>
    <w:rsid w:val="00647BC2"/>
    <w:rsid w:val="00650A6F"/>
    <w:rsid w:val="0065360A"/>
    <w:rsid w:val="0065386C"/>
    <w:rsid w:val="00654FC4"/>
    <w:rsid w:val="00654FD0"/>
    <w:rsid w:val="0065573A"/>
    <w:rsid w:val="00657AEA"/>
    <w:rsid w:val="0066027F"/>
    <w:rsid w:val="00661719"/>
    <w:rsid w:val="006626AB"/>
    <w:rsid w:val="00663171"/>
    <w:rsid w:val="00663952"/>
    <w:rsid w:val="00664A23"/>
    <w:rsid w:val="006651B9"/>
    <w:rsid w:val="0066757E"/>
    <w:rsid w:val="006700BC"/>
    <w:rsid w:val="006705D0"/>
    <w:rsid w:val="00670E83"/>
    <w:rsid w:val="00671089"/>
    <w:rsid w:val="006715B9"/>
    <w:rsid w:val="006721BB"/>
    <w:rsid w:val="006731DC"/>
    <w:rsid w:val="00673C16"/>
    <w:rsid w:val="00673DBE"/>
    <w:rsid w:val="0067672D"/>
    <w:rsid w:val="00681788"/>
    <w:rsid w:val="00683907"/>
    <w:rsid w:val="0068532F"/>
    <w:rsid w:val="00686271"/>
    <w:rsid w:val="00686F16"/>
    <w:rsid w:val="0069069D"/>
    <w:rsid w:val="0069087E"/>
    <w:rsid w:val="00691BCD"/>
    <w:rsid w:val="00697015"/>
    <w:rsid w:val="006978AE"/>
    <w:rsid w:val="006A0F63"/>
    <w:rsid w:val="006A2C5B"/>
    <w:rsid w:val="006A2D2C"/>
    <w:rsid w:val="006A5246"/>
    <w:rsid w:val="006A581E"/>
    <w:rsid w:val="006A71E1"/>
    <w:rsid w:val="006A7C88"/>
    <w:rsid w:val="006B038E"/>
    <w:rsid w:val="006B215E"/>
    <w:rsid w:val="006B34A8"/>
    <w:rsid w:val="006B4CAB"/>
    <w:rsid w:val="006B7DE6"/>
    <w:rsid w:val="006C0C4A"/>
    <w:rsid w:val="006C0F6E"/>
    <w:rsid w:val="006C2BD4"/>
    <w:rsid w:val="006C2FCE"/>
    <w:rsid w:val="006C374A"/>
    <w:rsid w:val="006C4604"/>
    <w:rsid w:val="006C466E"/>
    <w:rsid w:val="006C55BA"/>
    <w:rsid w:val="006C74A4"/>
    <w:rsid w:val="006C782B"/>
    <w:rsid w:val="006C7A28"/>
    <w:rsid w:val="006C7F34"/>
    <w:rsid w:val="006D235A"/>
    <w:rsid w:val="006D3F21"/>
    <w:rsid w:val="006D62BE"/>
    <w:rsid w:val="006D6661"/>
    <w:rsid w:val="006D7256"/>
    <w:rsid w:val="006D7C7F"/>
    <w:rsid w:val="006D7F12"/>
    <w:rsid w:val="006E0B96"/>
    <w:rsid w:val="006E1463"/>
    <w:rsid w:val="006E17AF"/>
    <w:rsid w:val="006E2621"/>
    <w:rsid w:val="006E479A"/>
    <w:rsid w:val="006E4C0B"/>
    <w:rsid w:val="006E5D3B"/>
    <w:rsid w:val="006E6659"/>
    <w:rsid w:val="006E7176"/>
    <w:rsid w:val="006E7182"/>
    <w:rsid w:val="006F0799"/>
    <w:rsid w:val="006F295A"/>
    <w:rsid w:val="006F384A"/>
    <w:rsid w:val="006F3D9C"/>
    <w:rsid w:val="006F588B"/>
    <w:rsid w:val="006F5E76"/>
    <w:rsid w:val="007004E5"/>
    <w:rsid w:val="00703219"/>
    <w:rsid w:val="00703428"/>
    <w:rsid w:val="007040B2"/>
    <w:rsid w:val="00705C13"/>
    <w:rsid w:val="00706162"/>
    <w:rsid w:val="00706ABF"/>
    <w:rsid w:val="00707534"/>
    <w:rsid w:val="007103F0"/>
    <w:rsid w:val="007113BD"/>
    <w:rsid w:val="00712363"/>
    <w:rsid w:val="00714B6D"/>
    <w:rsid w:val="0071519C"/>
    <w:rsid w:val="0071556A"/>
    <w:rsid w:val="00717B2B"/>
    <w:rsid w:val="007205F8"/>
    <w:rsid w:val="00720C37"/>
    <w:rsid w:val="00721B45"/>
    <w:rsid w:val="00721EF1"/>
    <w:rsid w:val="007222C0"/>
    <w:rsid w:val="00722B13"/>
    <w:rsid w:val="00723613"/>
    <w:rsid w:val="00723644"/>
    <w:rsid w:val="00723B3B"/>
    <w:rsid w:val="00724DBF"/>
    <w:rsid w:val="0072568C"/>
    <w:rsid w:val="007258C7"/>
    <w:rsid w:val="00726A08"/>
    <w:rsid w:val="00726AD7"/>
    <w:rsid w:val="0072748E"/>
    <w:rsid w:val="00730109"/>
    <w:rsid w:val="007310D7"/>
    <w:rsid w:val="00731B01"/>
    <w:rsid w:val="00732A32"/>
    <w:rsid w:val="00732A94"/>
    <w:rsid w:val="00732C2B"/>
    <w:rsid w:val="00732EBF"/>
    <w:rsid w:val="00732F72"/>
    <w:rsid w:val="00734D58"/>
    <w:rsid w:val="00735D69"/>
    <w:rsid w:val="0073710C"/>
    <w:rsid w:val="00737D0F"/>
    <w:rsid w:val="00740E33"/>
    <w:rsid w:val="007415DC"/>
    <w:rsid w:val="00741A47"/>
    <w:rsid w:val="00741AC4"/>
    <w:rsid w:val="00742E5C"/>
    <w:rsid w:val="007448F1"/>
    <w:rsid w:val="00745AAB"/>
    <w:rsid w:val="0075072B"/>
    <w:rsid w:val="007512CE"/>
    <w:rsid w:val="0075160C"/>
    <w:rsid w:val="007544E3"/>
    <w:rsid w:val="00754685"/>
    <w:rsid w:val="00755783"/>
    <w:rsid w:val="0075783C"/>
    <w:rsid w:val="00760B2C"/>
    <w:rsid w:val="00760BE2"/>
    <w:rsid w:val="007632E8"/>
    <w:rsid w:val="007635D4"/>
    <w:rsid w:val="00765E62"/>
    <w:rsid w:val="00766F85"/>
    <w:rsid w:val="00766FE7"/>
    <w:rsid w:val="00770631"/>
    <w:rsid w:val="00771235"/>
    <w:rsid w:val="007747CA"/>
    <w:rsid w:val="00777083"/>
    <w:rsid w:val="00780350"/>
    <w:rsid w:val="007818BC"/>
    <w:rsid w:val="00781CB1"/>
    <w:rsid w:val="00782B4A"/>
    <w:rsid w:val="007838CD"/>
    <w:rsid w:val="00784409"/>
    <w:rsid w:val="00784C7F"/>
    <w:rsid w:val="0078699D"/>
    <w:rsid w:val="00786B0E"/>
    <w:rsid w:val="0078754B"/>
    <w:rsid w:val="00787CBE"/>
    <w:rsid w:val="00790C98"/>
    <w:rsid w:val="00790CBC"/>
    <w:rsid w:val="00791BD5"/>
    <w:rsid w:val="00791C11"/>
    <w:rsid w:val="00793325"/>
    <w:rsid w:val="0079338A"/>
    <w:rsid w:val="007934DA"/>
    <w:rsid w:val="00795CB0"/>
    <w:rsid w:val="00796422"/>
    <w:rsid w:val="00796944"/>
    <w:rsid w:val="00796F30"/>
    <w:rsid w:val="00797CDB"/>
    <w:rsid w:val="007A2280"/>
    <w:rsid w:val="007A2CF1"/>
    <w:rsid w:val="007A3BF5"/>
    <w:rsid w:val="007A5983"/>
    <w:rsid w:val="007A6220"/>
    <w:rsid w:val="007A6B58"/>
    <w:rsid w:val="007B056A"/>
    <w:rsid w:val="007B18D0"/>
    <w:rsid w:val="007B271A"/>
    <w:rsid w:val="007B51F6"/>
    <w:rsid w:val="007C03BF"/>
    <w:rsid w:val="007C105F"/>
    <w:rsid w:val="007C12BC"/>
    <w:rsid w:val="007C1741"/>
    <w:rsid w:val="007C1BF7"/>
    <w:rsid w:val="007C2584"/>
    <w:rsid w:val="007C3487"/>
    <w:rsid w:val="007C3F53"/>
    <w:rsid w:val="007C42B3"/>
    <w:rsid w:val="007C4D92"/>
    <w:rsid w:val="007C6FEA"/>
    <w:rsid w:val="007C75A2"/>
    <w:rsid w:val="007C7E6E"/>
    <w:rsid w:val="007D030C"/>
    <w:rsid w:val="007D1444"/>
    <w:rsid w:val="007D2012"/>
    <w:rsid w:val="007D369C"/>
    <w:rsid w:val="007D3EF4"/>
    <w:rsid w:val="007D3F58"/>
    <w:rsid w:val="007D6C68"/>
    <w:rsid w:val="007D6FF9"/>
    <w:rsid w:val="007D7CF7"/>
    <w:rsid w:val="007E1448"/>
    <w:rsid w:val="007E32BE"/>
    <w:rsid w:val="007E48DC"/>
    <w:rsid w:val="007E4CE0"/>
    <w:rsid w:val="007E6540"/>
    <w:rsid w:val="007E75BA"/>
    <w:rsid w:val="007E7976"/>
    <w:rsid w:val="007F01DA"/>
    <w:rsid w:val="007F193C"/>
    <w:rsid w:val="007F2CD1"/>
    <w:rsid w:val="007F4A8C"/>
    <w:rsid w:val="007F63A2"/>
    <w:rsid w:val="007F77AD"/>
    <w:rsid w:val="007F7B9C"/>
    <w:rsid w:val="0080239A"/>
    <w:rsid w:val="00802B72"/>
    <w:rsid w:val="008048CE"/>
    <w:rsid w:val="00804CD7"/>
    <w:rsid w:val="008055B2"/>
    <w:rsid w:val="00805667"/>
    <w:rsid w:val="0080748A"/>
    <w:rsid w:val="008079FD"/>
    <w:rsid w:val="0081065D"/>
    <w:rsid w:val="00810AD1"/>
    <w:rsid w:val="00811657"/>
    <w:rsid w:val="00812926"/>
    <w:rsid w:val="00813CB6"/>
    <w:rsid w:val="008157FD"/>
    <w:rsid w:val="00816642"/>
    <w:rsid w:val="00816C88"/>
    <w:rsid w:val="00817E97"/>
    <w:rsid w:val="00822A7C"/>
    <w:rsid w:val="00822CB1"/>
    <w:rsid w:val="00824127"/>
    <w:rsid w:val="008246B8"/>
    <w:rsid w:val="008247D5"/>
    <w:rsid w:val="00825E66"/>
    <w:rsid w:val="008265E8"/>
    <w:rsid w:val="008273D9"/>
    <w:rsid w:val="00827EB6"/>
    <w:rsid w:val="0083047B"/>
    <w:rsid w:val="00830553"/>
    <w:rsid w:val="0083072B"/>
    <w:rsid w:val="00830B35"/>
    <w:rsid w:val="00831769"/>
    <w:rsid w:val="008333B0"/>
    <w:rsid w:val="0083485E"/>
    <w:rsid w:val="00834D91"/>
    <w:rsid w:val="00835013"/>
    <w:rsid w:val="00835D49"/>
    <w:rsid w:val="00836BEE"/>
    <w:rsid w:val="00836D03"/>
    <w:rsid w:val="00837E4D"/>
    <w:rsid w:val="008435EB"/>
    <w:rsid w:val="00843D4B"/>
    <w:rsid w:val="00844F86"/>
    <w:rsid w:val="00846EE4"/>
    <w:rsid w:val="0085045C"/>
    <w:rsid w:val="008507AD"/>
    <w:rsid w:val="00850D23"/>
    <w:rsid w:val="00851DFB"/>
    <w:rsid w:val="00853751"/>
    <w:rsid w:val="0085424F"/>
    <w:rsid w:val="00855B2A"/>
    <w:rsid w:val="008568B1"/>
    <w:rsid w:val="008576C8"/>
    <w:rsid w:val="0086051D"/>
    <w:rsid w:val="008616DF"/>
    <w:rsid w:val="00862EF8"/>
    <w:rsid w:val="00863B02"/>
    <w:rsid w:val="00863DC9"/>
    <w:rsid w:val="00867DE8"/>
    <w:rsid w:val="008702A5"/>
    <w:rsid w:val="0087317E"/>
    <w:rsid w:val="008756C8"/>
    <w:rsid w:val="00876090"/>
    <w:rsid w:val="00876390"/>
    <w:rsid w:val="0088035B"/>
    <w:rsid w:val="00882F78"/>
    <w:rsid w:val="00883314"/>
    <w:rsid w:val="008833F1"/>
    <w:rsid w:val="008856B8"/>
    <w:rsid w:val="0088574A"/>
    <w:rsid w:val="008907F7"/>
    <w:rsid w:val="0089168F"/>
    <w:rsid w:val="00892797"/>
    <w:rsid w:val="0089283A"/>
    <w:rsid w:val="00896C6F"/>
    <w:rsid w:val="008A08FC"/>
    <w:rsid w:val="008A1F28"/>
    <w:rsid w:val="008A27D6"/>
    <w:rsid w:val="008A2D8E"/>
    <w:rsid w:val="008A4592"/>
    <w:rsid w:val="008A5206"/>
    <w:rsid w:val="008A697F"/>
    <w:rsid w:val="008A6FDC"/>
    <w:rsid w:val="008A7B70"/>
    <w:rsid w:val="008A7FE8"/>
    <w:rsid w:val="008B08A4"/>
    <w:rsid w:val="008B20B1"/>
    <w:rsid w:val="008B2226"/>
    <w:rsid w:val="008B467A"/>
    <w:rsid w:val="008B588C"/>
    <w:rsid w:val="008B5C27"/>
    <w:rsid w:val="008B6A74"/>
    <w:rsid w:val="008C0CDE"/>
    <w:rsid w:val="008C0D0F"/>
    <w:rsid w:val="008C0EFD"/>
    <w:rsid w:val="008C2A08"/>
    <w:rsid w:val="008C5249"/>
    <w:rsid w:val="008C5957"/>
    <w:rsid w:val="008D0053"/>
    <w:rsid w:val="008D3595"/>
    <w:rsid w:val="008D37EB"/>
    <w:rsid w:val="008D4BEF"/>
    <w:rsid w:val="008D690B"/>
    <w:rsid w:val="008D7ACD"/>
    <w:rsid w:val="008E06E9"/>
    <w:rsid w:val="008E0716"/>
    <w:rsid w:val="008E083F"/>
    <w:rsid w:val="008E4F94"/>
    <w:rsid w:val="008F010D"/>
    <w:rsid w:val="008F03AE"/>
    <w:rsid w:val="008F0453"/>
    <w:rsid w:val="008F053D"/>
    <w:rsid w:val="008F0F30"/>
    <w:rsid w:val="008F144C"/>
    <w:rsid w:val="008F1F32"/>
    <w:rsid w:val="008F42F5"/>
    <w:rsid w:val="008F554A"/>
    <w:rsid w:val="008F6351"/>
    <w:rsid w:val="008F668D"/>
    <w:rsid w:val="008F7580"/>
    <w:rsid w:val="008F763B"/>
    <w:rsid w:val="009002D8"/>
    <w:rsid w:val="0090120E"/>
    <w:rsid w:val="00903CF2"/>
    <w:rsid w:val="00903D69"/>
    <w:rsid w:val="00907752"/>
    <w:rsid w:val="009101B6"/>
    <w:rsid w:val="00910D0D"/>
    <w:rsid w:val="009160B7"/>
    <w:rsid w:val="00917952"/>
    <w:rsid w:val="00920707"/>
    <w:rsid w:val="00921FF2"/>
    <w:rsid w:val="009253FB"/>
    <w:rsid w:val="00925C4E"/>
    <w:rsid w:val="00926C09"/>
    <w:rsid w:val="00927D2F"/>
    <w:rsid w:val="00927EC7"/>
    <w:rsid w:val="00930CA0"/>
    <w:rsid w:val="00931069"/>
    <w:rsid w:val="00932DA2"/>
    <w:rsid w:val="00933885"/>
    <w:rsid w:val="00933FF4"/>
    <w:rsid w:val="009341CB"/>
    <w:rsid w:val="0093439E"/>
    <w:rsid w:val="0093522B"/>
    <w:rsid w:val="00936EB0"/>
    <w:rsid w:val="00936EF5"/>
    <w:rsid w:val="009372CF"/>
    <w:rsid w:val="00940526"/>
    <w:rsid w:val="00940E5C"/>
    <w:rsid w:val="009429B1"/>
    <w:rsid w:val="00943FD0"/>
    <w:rsid w:val="00945B88"/>
    <w:rsid w:val="009467B3"/>
    <w:rsid w:val="009515BE"/>
    <w:rsid w:val="00951F6C"/>
    <w:rsid w:val="00955674"/>
    <w:rsid w:val="0095654C"/>
    <w:rsid w:val="009566B6"/>
    <w:rsid w:val="00956F52"/>
    <w:rsid w:val="0096016A"/>
    <w:rsid w:val="00962EDA"/>
    <w:rsid w:val="0096363A"/>
    <w:rsid w:val="009645EF"/>
    <w:rsid w:val="0096512B"/>
    <w:rsid w:val="00965CEC"/>
    <w:rsid w:val="009662EB"/>
    <w:rsid w:val="00966434"/>
    <w:rsid w:val="00966817"/>
    <w:rsid w:val="00966F47"/>
    <w:rsid w:val="00970CC8"/>
    <w:rsid w:val="00970FCE"/>
    <w:rsid w:val="009733FF"/>
    <w:rsid w:val="00973806"/>
    <w:rsid w:val="009739A1"/>
    <w:rsid w:val="0097475F"/>
    <w:rsid w:val="00975DD2"/>
    <w:rsid w:val="00976E18"/>
    <w:rsid w:val="00977F11"/>
    <w:rsid w:val="00980682"/>
    <w:rsid w:val="00981441"/>
    <w:rsid w:val="00983735"/>
    <w:rsid w:val="009838CB"/>
    <w:rsid w:val="00983E15"/>
    <w:rsid w:val="00984695"/>
    <w:rsid w:val="0098525B"/>
    <w:rsid w:val="00985721"/>
    <w:rsid w:val="00985832"/>
    <w:rsid w:val="00986161"/>
    <w:rsid w:val="00986E2F"/>
    <w:rsid w:val="00990F72"/>
    <w:rsid w:val="009917CC"/>
    <w:rsid w:val="00991ADF"/>
    <w:rsid w:val="00992344"/>
    <w:rsid w:val="00993AA6"/>
    <w:rsid w:val="009947DC"/>
    <w:rsid w:val="00997BAE"/>
    <w:rsid w:val="009A10D8"/>
    <w:rsid w:val="009A3626"/>
    <w:rsid w:val="009A41CB"/>
    <w:rsid w:val="009A47B4"/>
    <w:rsid w:val="009A4A36"/>
    <w:rsid w:val="009A62ED"/>
    <w:rsid w:val="009A67A0"/>
    <w:rsid w:val="009A6EE7"/>
    <w:rsid w:val="009B0964"/>
    <w:rsid w:val="009B0993"/>
    <w:rsid w:val="009B0B6B"/>
    <w:rsid w:val="009B2CBB"/>
    <w:rsid w:val="009B3429"/>
    <w:rsid w:val="009B45AF"/>
    <w:rsid w:val="009B45EA"/>
    <w:rsid w:val="009B548C"/>
    <w:rsid w:val="009B61B1"/>
    <w:rsid w:val="009B6202"/>
    <w:rsid w:val="009B6FCA"/>
    <w:rsid w:val="009B7C71"/>
    <w:rsid w:val="009C07A2"/>
    <w:rsid w:val="009C4548"/>
    <w:rsid w:val="009C5266"/>
    <w:rsid w:val="009C6436"/>
    <w:rsid w:val="009C6AE7"/>
    <w:rsid w:val="009D5CA6"/>
    <w:rsid w:val="009D6CAB"/>
    <w:rsid w:val="009D7199"/>
    <w:rsid w:val="009D7BD5"/>
    <w:rsid w:val="009D7C4D"/>
    <w:rsid w:val="009D7E9C"/>
    <w:rsid w:val="009E0157"/>
    <w:rsid w:val="009E2227"/>
    <w:rsid w:val="009E5C5D"/>
    <w:rsid w:val="009E5F80"/>
    <w:rsid w:val="009E691C"/>
    <w:rsid w:val="009E6D02"/>
    <w:rsid w:val="009E74B3"/>
    <w:rsid w:val="009F0294"/>
    <w:rsid w:val="009F07ED"/>
    <w:rsid w:val="009F17C1"/>
    <w:rsid w:val="009F29EA"/>
    <w:rsid w:val="009F53F6"/>
    <w:rsid w:val="009F5617"/>
    <w:rsid w:val="00A0037B"/>
    <w:rsid w:val="00A0052E"/>
    <w:rsid w:val="00A0192A"/>
    <w:rsid w:val="00A020FE"/>
    <w:rsid w:val="00A02199"/>
    <w:rsid w:val="00A027DF"/>
    <w:rsid w:val="00A02C1D"/>
    <w:rsid w:val="00A03AB8"/>
    <w:rsid w:val="00A040B9"/>
    <w:rsid w:val="00A04693"/>
    <w:rsid w:val="00A047A1"/>
    <w:rsid w:val="00A07D61"/>
    <w:rsid w:val="00A12B3C"/>
    <w:rsid w:val="00A15FE1"/>
    <w:rsid w:val="00A16802"/>
    <w:rsid w:val="00A169C0"/>
    <w:rsid w:val="00A16EEC"/>
    <w:rsid w:val="00A1710B"/>
    <w:rsid w:val="00A21DB7"/>
    <w:rsid w:val="00A21F07"/>
    <w:rsid w:val="00A22E01"/>
    <w:rsid w:val="00A22EC7"/>
    <w:rsid w:val="00A261FE"/>
    <w:rsid w:val="00A2711F"/>
    <w:rsid w:val="00A272D8"/>
    <w:rsid w:val="00A302AC"/>
    <w:rsid w:val="00A30A06"/>
    <w:rsid w:val="00A31964"/>
    <w:rsid w:val="00A356AD"/>
    <w:rsid w:val="00A40C5A"/>
    <w:rsid w:val="00A411F4"/>
    <w:rsid w:val="00A41AB1"/>
    <w:rsid w:val="00A41F37"/>
    <w:rsid w:val="00A42289"/>
    <w:rsid w:val="00A4264A"/>
    <w:rsid w:val="00A42B22"/>
    <w:rsid w:val="00A44161"/>
    <w:rsid w:val="00A45D74"/>
    <w:rsid w:val="00A46314"/>
    <w:rsid w:val="00A4709E"/>
    <w:rsid w:val="00A52198"/>
    <w:rsid w:val="00A52DA3"/>
    <w:rsid w:val="00A52FE4"/>
    <w:rsid w:val="00A53652"/>
    <w:rsid w:val="00A561D4"/>
    <w:rsid w:val="00A57162"/>
    <w:rsid w:val="00A5726D"/>
    <w:rsid w:val="00A57EDD"/>
    <w:rsid w:val="00A57F90"/>
    <w:rsid w:val="00A60C13"/>
    <w:rsid w:val="00A612BB"/>
    <w:rsid w:val="00A6136A"/>
    <w:rsid w:val="00A61664"/>
    <w:rsid w:val="00A643AE"/>
    <w:rsid w:val="00A646B1"/>
    <w:rsid w:val="00A65714"/>
    <w:rsid w:val="00A67A37"/>
    <w:rsid w:val="00A7027B"/>
    <w:rsid w:val="00A70639"/>
    <w:rsid w:val="00A7164A"/>
    <w:rsid w:val="00A75BCA"/>
    <w:rsid w:val="00A75E2C"/>
    <w:rsid w:val="00A76C9F"/>
    <w:rsid w:val="00A80A8D"/>
    <w:rsid w:val="00A81A0A"/>
    <w:rsid w:val="00A8251B"/>
    <w:rsid w:val="00A83D78"/>
    <w:rsid w:val="00A83E19"/>
    <w:rsid w:val="00A841E7"/>
    <w:rsid w:val="00A84521"/>
    <w:rsid w:val="00A847DF"/>
    <w:rsid w:val="00A8508C"/>
    <w:rsid w:val="00A87133"/>
    <w:rsid w:val="00A87929"/>
    <w:rsid w:val="00A90CFC"/>
    <w:rsid w:val="00A9158C"/>
    <w:rsid w:val="00A9207A"/>
    <w:rsid w:val="00A92358"/>
    <w:rsid w:val="00A923C9"/>
    <w:rsid w:val="00A936EC"/>
    <w:rsid w:val="00A93A97"/>
    <w:rsid w:val="00A942A6"/>
    <w:rsid w:val="00AA0CE0"/>
    <w:rsid w:val="00AA15ED"/>
    <w:rsid w:val="00AA2773"/>
    <w:rsid w:val="00AA3911"/>
    <w:rsid w:val="00AA4776"/>
    <w:rsid w:val="00AA6100"/>
    <w:rsid w:val="00AA75F1"/>
    <w:rsid w:val="00AA7692"/>
    <w:rsid w:val="00AB1616"/>
    <w:rsid w:val="00AB1EBC"/>
    <w:rsid w:val="00AB2A3E"/>
    <w:rsid w:val="00AB34F9"/>
    <w:rsid w:val="00AB5546"/>
    <w:rsid w:val="00AB6286"/>
    <w:rsid w:val="00AB7359"/>
    <w:rsid w:val="00AC020F"/>
    <w:rsid w:val="00AC076C"/>
    <w:rsid w:val="00AC0866"/>
    <w:rsid w:val="00AC3167"/>
    <w:rsid w:val="00AC59B9"/>
    <w:rsid w:val="00AC5C31"/>
    <w:rsid w:val="00AC679A"/>
    <w:rsid w:val="00AD1634"/>
    <w:rsid w:val="00AD1BB7"/>
    <w:rsid w:val="00AD27A7"/>
    <w:rsid w:val="00AD2A45"/>
    <w:rsid w:val="00AD459E"/>
    <w:rsid w:val="00AD46FB"/>
    <w:rsid w:val="00AD7150"/>
    <w:rsid w:val="00AD77D8"/>
    <w:rsid w:val="00AD78CE"/>
    <w:rsid w:val="00AE21FD"/>
    <w:rsid w:val="00AE43A3"/>
    <w:rsid w:val="00AE4948"/>
    <w:rsid w:val="00AE57E0"/>
    <w:rsid w:val="00AE6D63"/>
    <w:rsid w:val="00AE75A9"/>
    <w:rsid w:val="00AE78E7"/>
    <w:rsid w:val="00AF026F"/>
    <w:rsid w:val="00AF0D5C"/>
    <w:rsid w:val="00AF147C"/>
    <w:rsid w:val="00AF306A"/>
    <w:rsid w:val="00AF3EBF"/>
    <w:rsid w:val="00AF4470"/>
    <w:rsid w:val="00AF5710"/>
    <w:rsid w:val="00B01475"/>
    <w:rsid w:val="00B0193F"/>
    <w:rsid w:val="00B01D92"/>
    <w:rsid w:val="00B05450"/>
    <w:rsid w:val="00B06870"/>
    <w:rsid w:val="00B06FC7"/>
    <w:rsid w:val="00B11F74"/>
    <w:rsid w:val="00B11F96"/>
    <w:rsid w:val="00B150DE"/>
    <w:rsid w:val="00B15241"/>
    <w:rsid w:val="00B153C1"/>
    <w:rsid w:val="00B15557"/>
    <w:rsid w:val="00B15CB0"/>
    <w:rsid w:val="00B17016"/>
    <w:rsid w:val="00B2166A"/>
    <w:rsid w:val="00B23577"/>
    <w:rsid w:val="00B2384F"/>
    <w:rsid w:val="00B2385B"/>
    <w:rsid w:val="00B24C54"/>
    <w:rsid w:val="00B253DB"/>
    <w:rsid w:val="00B25C45"/>
    <w:rsid w:val="00B3022A"/>
    <w:rsid w:val="00B3085D"/>
    <w:rsid w:val="00B30897"/>
    <w:rsid w:val="00B31200"/>
    <w:rsid w:val="00B31F28"/>
    <w:rsid w:val="00B32069"/>
    <w:rsid w:val="00B327D4"/>
    <w:rsid w:val="00B32876"/>
    <w:rsid w:val="00B338CF"/>
    <w:rsid w:val="00B37361"/>
    <w:rsid w:val="00B402C6"/>
    <w:rsid w:val="00B426B3"/>
    <w:rsid w:val="00B43A2D"/>
    <w:rsid w:val="00B43D1B"/>
    <w:rsid w:val="00B4504B"/>
    <w:rsid w:val="00B45E68"/>
    <w:rsid w:val="00B464F8"/>
    <w:rsid w:val="00B46F95"/>
    <w:rsid w:val="00B50B00"/>
    <w:rsid w:val="00B52B5E"/>
    <w:rsid w:val="00B5344C"/>
    <w:rsid w:val="00B53CA9"/>
    <w:rsid w:val="00B53F36"/>
    <w:rsid w:val="00B54931"/>
    <w:rsid w:val="00B54B2E"/>
    <w:rsid w:val="00B56651"/>
    <w:rsid w:val="00B5694D"/>
    <w:rsid w:val="00B56B5C"/>
    <w:rsid w:val="00B5707D"/>
    <w:rsid w:val="00B57CCF"/>
    <w:rsid w:val="00B60197"/>
    <w:rsid w:val="00B60225"/>
    <w:rsid w:val="00B61B91"/>
    <w:rsid w:val="00B63C35"/>
    <w:rsid w:val="00B63D28"/>
    <w:rsid w:val="00B66337"/>
    <w:rsid w:val="00B66A9A"/>
    <w:rsid w:val="00B67827"/>
    <w:rsid w:val="00B7011E"/>
    <w:rsid w:val="00B7029C"/>
    <w:rsid w:val="00B715F5"/>
    <w:rsid w:val="00B717D1"/>
    <w:rsid w:val="00B71F3D"/>
    <w:rsid w:val="00B743DF"/>
    <w:rsid w:val="00B76031"/>
    <w:rsid w:val="00B76898"/>
    <w:rsid w:val="00B769D3"/>
    <w:rsid w:val="00B774D3"/>
    <w:rsid w:val="00B80141"/>
    <w:rsid w:val="00B8072A"/>
    <w:rsid w:val="00B80EF3"/>
    <w:rsid w:val="00B80F4B"/>
    <w:rsid w:val="00B815B3"/>
    <w:rsid w:val="00B81BC0"/>
    <w:rsid w:val="00B822D4"/>
    <w:rsid w:val="00B825AD"/>
    <w:rsid w:val="00B83541"/>
    <w:rsid w:val="00B83A52"/>
    <w:rsid w:val="00B83F3D"/>
    <w:rsid w:val="00B8487D"/>
    <w:rsid w:val="00B86A2C"/>
    <w:rsid w:val="00B8709D"/>
    <w:rsid w:val="00B8737D"/>
    <w:rsid w:val="00B94197"/>
    <w:rsid w:val="00B94634"/>
    <w:rsid w:val="00B94E42"/>
    <w:rsid w:val="00B96E3F"/>
    <w:rsid w:val="00BA1DC0"/>
    <w:rsid w:val="00BA5619"/>
    <w:rsid w:val="00BA6447"/>
    <w:rsid w:val="00BA66C8"/>
    <w:rsid w:val="00BB0215"/>
    <w:rsid w:val="00BB0C17"/>
    <w:rsid w:val="00BB3EC1"/>
    <w:rsid w:val="00BB7CE7"/>
    <w:rsid w:val="00BC0BB2"/>
    <w:rsid w:val="00BC1330"/>
    <w:rsid w:val="00BC1B5B"/>
    <w:rsid w:val="00BC27A2"/>
    <w:rsid w:val="00BC2A10"/>
    <w:rsid w:val="00BC2B19"/>
    <w:rsid w:val="00BC49B0"/>
    <w:rsid w:val="00BC4C80"/>
    <w:rsid w:val="00BC572A"/>
    <w:rsid w:val="00BC6A67"/>
    <w:rsid w:val="00BD235B"/>
    <w:rsid w:val="00BD34D9"/>
    <w:rsid w:val="00BD40D0"/>
    <w:rsid w:val="00BD4AA9"/>
    <w:rsid w:val="00BD6FBF"/>
    <w:rsid w:val="00BD739E"/>
    <w:rsid w:val="00BD7EFC"/>
    <w:rsid w:val="00BE3482"/>
    <w:rsid w:val="00BE3A6D"/>
    <w:rsid w:val="00BE5031"/>
    <w:rsid w:val="00BE5E5B"/>
    <w:rsid w:val="00BE6FF0"/>
    <w:rsid w:val="00BE7C3E"/>
    <w:rsid w:val="00BE7E62"/>
    <w:rsid w:val="00BF08E4"/>
    <w:rsid w:val="00BF5C75"/>
    <w:rsid w:val="00BF7DCD"/>
    <w:rsid w:val="00C00C45"/>
    <w:rsid w:val="00C00FF5"/>
    <w:rsid w:val="00C02356"/>
    <w:rsid w:val="00C03C62"/>
    <w:rsid w:val="00C0437A"/>
    <w:rsid w:val="00C06DD5"/>
    <w:rsid w:val="00C070AB"/>
    <w:rsid w:val="00C0734A"/>
    <w:rsid w:val="00C100F5"/>
    <w:rsid w:val="00C11706"/>
    <w:rsid w:val="00C11E36"/>
    <w:rsid w:val="00C13B32"/>
    <w:rsid w:val="00C147D4"/>
    <w:rsid w:val="00C150C7"/>
    <w:rsid w:val="00C15767"/>
    <w:rsid w:val="00C17858"/>
    <w:rsid w:val="00C17DE7"/>
    <w:rsid w:val="00C214E4"/>
    <w:rsid w:val="00C2295A"/>
    <w:rsid w:val="00C23066"/>
    <w:rsid w:val="00C23705"/>
    <w:rsid w:val="00C24CF0"/>
    <w:rsid w:val="00C25158"/>
    <w:rsid w:val="00C25302"/>
    <w:rsid w:val="00C2539E"/>
    <w:rsid w:val="00C26886"/>
    <w:rsid w:val="00C2793C"/>
    <w:rsid w:val="00C305B6"/>
    <w:rsid w:val="00C30F21"/>
    <w:rsid w:val="00C31452"/>
    <w:rsid w:val="00C339E9"/>
    <w:rsid w:val="00C35C66"/>
    <w:rsid w:val="00C37C10"/>
    <w:rsid w:val="00C4105A"/>
    <w:rsid w:val="00C44E4C"/>
    <w:rsid w:val="00C45585"/>
    <w:rsid w:val="00C46A9D"/>
    <w:rsid w:val="00C50696"/>
    <w:rsid w:val="00C51966"/>
    <w:rsid w:val="00C52235"/>
    <w:rsid w:val="00C53832"/>
    <w:rsid w:val="00C5715D"/>
    <w:rsid w:val="00C57D2B"/>
    <w:rsid w:val="00C6033D"/>
    <w:rsid w:val="00C62BBE"/>
    <w:rsid w:val="00C64B73"/>
    <w:rsid w:val="00C64C5B"/>
    <w:rsid w:val="00C64E30"/>
    <w:rsid w:val="00C661C4"/>
    <w:rsid w:val="00C6778D"/>
    <w:rsid w:val="00C6779A"/>
    <w:rsid w:val="00C67B87"/>
    <w:rsid w:val="00C704C6"/>
    <w:rsid w:val="00C71F1B"/>
    <w:rsid w:val="00C741CA"/>
    <w:rsid w:val="00C748B3"/>
    <w:rsid w:val="00C74CD7"/>
    <w:rsid w:val="00C74DE8"/>
    <w:rsid w:val="00C75542"/>
    <w:rsid w:val="00C804F1"/>
    <w:rsid w:val="00C80A69"/>
    <w:rsid w:val="00C8171C"/>
    <w:rsid w:val="00C82997"/>
    <w:rsid w:val="00C8308F"/>
    <w:rsid w:val="00C84041"/>
    <w:rsid w:val="00C8573E"/>
    <w:rsid w:val="00C85CF3"/>
    <w:rsid w:val="00C908C6"/>
    <w:rsid w:val="00C91B00"/>
    <w:rsid w:val="00C93379"/>
    <w:rsid w:val="00C94990"/>
    <w:rsid w:val="00C94998"/>
    <w:rsid w:val="00C95DB6"/>
    <w:rsid w:val="00C960E3"/>
    <w:rsid w:val="00C96BF7"/>
    <w:rsid w:val="00CA179F"/>
    <w:rsid w:val="00CA1F68"/>
    <w:rsid w:val="00CA3C49"/>
    <w:rsid w:val="00CA6419"/>
    <w:rsid w:val="00CA6C30"/>
    <w:rsid w:val="00CA72EA"/>
    <w:rsid w:val="00CA7B5C"/>
    <w:rsid w:val="00CB147D"/>
    <w:rsid w:val="00CB18F1"/>
    <w:rsid w:val="00CB3284"/>
    <w:rsid w:val="00CB43BA"/>
    <w:rsid w:val="00CB46F3"/>
    <w:rsid w:val="00CB56B7"/>
    <w:rsid w:val="00CB6444"/>
    <w:rsid w:val="00CB6D3D"/>
    <w:rsid w:val="00CB7869"/>
    <w:rsid w:val="00CC0065"/>
    <w:rsid w:val="00CC0304"/>
    <w:rsid w:val="00CC07B8"/>
    <w:rsid w:val="00CC12FD"/>
    <w:rsid w:val="00CC1AC9"/>
    <w:rsid w:val="00CC1AE1"/>
    <w:rsid w:val="00CC1ECA"/>
    <w:rsid w:val="00CC48AB"/>
    <w:rsid w:val="00CC4DC4"/>
    <w:rsid w:val="00CC7341"/>
    <w:rsid w:val="00CD0980"/>
    <w:rsid w:val="00CD0F94"/>
    <w:rsid w:val="00CD2CB9"/>
    <w:rsid w:val="00CD5450"/>
    <w:rsid w:val="00CD719A"/>
    <w:rsid w:val="00CD73B3"/>
    <w:rsid w:val="00CE0A59"/>
    <w:rsid w:val="00CE0F50"/>
    <w:rsid w:val="00CE1BC6"/>
    <w:rsid w:val="00CE1FDF"/>
    <w:rsid w:val="00CE22CA"/>
    <w:rsid w:val="00CE40D3"/>
    <w:rsid w:val="00CE5856"/>
    <w:rsid w:val="00CE6A93"/>
    <w:rsid w:val="00CE713C"/>
    <w:rsid w:val="00CF1792"/>
    <w:rsid w:val="00CF37D2"/>
    <w:rsid w:val="00CF40C6"/>
    <w:rsid w:val="00CF40E4"/>
    <w:rsid w:val="00CF4C82"/>
    <w:rsid w:val="00CF4CC4"/>
    <w:rsid w:val="00CF5DF1"/>
    <w:rsid w:val="00CF5F7C"/>
    <w:rsid w:val="00CF682E"/>
    <w:rsid w:val="00D00A92"/>
    <w:rsid w:val="00D02744"/>
    <w:rsid w:val="00D02C65"/>
    <w:rsid w:val="00D03643"/>
    <w:rsid w:val="00D05967"/>
    <w:rsid w:val="00D061C0"/>
    <w:rsid w:val="00D06398"/>
    <w:rsid w:val="00D065DB"/>
    <w:rsid w:val="00D0690E"/>
    <w:rsid w:val="00D07057"/>
    <w:rsid w:val="00D105B0"/>
    <w:rsid w:val="00D14D37"/>
    <w:rsid w:val="00D16003"/>
    <w:rsid w:val="00D16B1D"/>
    <w:rsid w:val="00D17708"/>
    <w:rsid w:val="00D17CFC"/>
    <w:rsid w:val="00D2218D"/>
    <w:rsid w:val="00D22834"/>
    <w:rsid w:val="00D30C97"/>
    <w:rsid w:val="00D316A1"/>
    <w:rsid w:val="00D32AAD"/>
    <w:rsid w:val="00D32AE9"/>
    <w:rsid w:val="00D35430"/>
    <w:rsid w:val="00D3579C"/>
    <w:rsid w:val="00D36AAC"/>
    <w:rsid w:val="00D376A1"/>
    <w:rsid w:val="00D40927"/>
    <w:rsid w:val="00D41CEB"/>
    <w:rsid w:val="00D45422"/>
    <w:rsid w:val="00D454E2"/>
    <w:rsid w:val="00D4576F"/>
    <w:rsid w:val="00D464F4"/>
    <w:rsid w:val="00D4693C"/>
    <w:rsid w:val="00D500C5"/>
    <w:rsid w:val="00D506B9"/>
    <w:rsid w:val="00D509B1"/>
    <w:rsid w:val="00D519C7"/>
    <w:rsid w:val="00D51BED"/>
    <w:rsid w:val="00D51F05"/>
    <w:rsid w:val="00D53AAD"/>
    <w:rsid w:val="00D53CC5"/>
    <w:rsid w:val="00D5508A"/>
    <w:rsid w:val="00D558DA"/>
    <w:rsid w:val="00D5722B"/>
    <w:rsid w:val="00D60D6C"/>
    <w:rsid w:val="00D61398"/>
    <w:rsid w:val="00D6143E"/>
    <w:rsid w:val="00D62015"/>
    <w:rsid w:val="00D63302"/>
    <w:rsid w:val="00D6426E"/>
    <w:rsid w:val="00D664F9"/>
    <w:rsid w:val="00D66AC0"/>
    <w:rsid w:val="00D675BD"/>
    <w:rsid w:val="00D676F2"/>
    <w:rsid w:val="00D7057A"/>
    <w:rsid w:val="00D71AE7"/>
    <w:rsid w:val="00D7316C"/>
    <w:rsid w:val="00D75C86"/>
    <w:rsid w:val="00D7636D"/>
    <w:rsid w:val="00D76C3C"/>
    <w:rsid w:val="00D82C6E"/>
    <w:rsid w:val="00D83D41"/>
    <w:rsid w:val="00D846BF"/>
    <w:rsid w:val="00D84BED"/>
    <w:rsid w:val="00D852C2"/>
    <w:rsid w:val="00D85AF8"/>
    <w:rsid w:val="00D86641"/>
    <w:rsid w:val="00D90267"/>
    <w:rsid w:val="00D90507"/>
    <w:rsid w:val="00D964C1"/>
    <w:rsid w:val="00D96780"/>
    <w:rsid w:val="00DA0429"/>
    <w:rsid w:val="00DA0528"/>
    <w:rsid w:val="00DA1656"/>
    <w:rsid w:val="00DA5651"/>
    <w:rsid w:val="00DA70FF"/>
    <w:rsid w:val="00DB2278"/>
    <w:rsid w:val="00DB5D62"/>
    <w:rsid w:val="00DC0DC5"/>
    <w:rsid w:val="00DC1ED6"/>
    <w:rsid w:val="00DC3C9D"/>
    <w:rsid w:val="00DC4353"/>
    <w:rsid w:val="00DC6411"/>
    <w:rsid w:val="00DC71E3"/>
    <w:rsid w:val="00DD0570"/>
    <w:rsid w:val="00DD1145"/>
    <w:rsid w:val="00DD1B38"/>
    <w:rsid w:val="00DD1F4F"/>
    <w:rsid w:val="00DD1F66"/>
    <w:rsid w:val="00DD2423"/>
    <w:rsid w:val="00DD31CD"/>
    <w:rsid w:val="00DD41D9"/>
    <w:rsid w:val="00DE1BB8"/>
    <w:rsid w:val="00DE1CCF"/>
    <w:rsid w:val="00DE2EB0"/>
    <w:rsid w:val="00DE3820"/>
    <w:rsid w:val="00DE4249"/>
    <w:rsid w:val="00DE5DD2"/>
    <w:rsid w:val="00DF20FD"/>
    <w:rsid w:val="00DF322C"/>
    <w:rsid w:val="00DF40D4"/>
    <w:rsid w:val="00DF568E"/>
    <w:rsid w:val="00DF5B15"/>
    <w:rsid w:val="00DF6780"/>
    <w:rsid w:val="00E00C15"/>
    <w:rsid w:val="00E02607"/>
    <w:rsid w:val="00E02C26"/>
    <w:rsid w:val="00E02F04"/>
    <w:rsid w:val="00E04562"/>
    <w:rsid w:val="00E04683"/>
    <w:rsid w:val="00E050D9"/>
    <w:rsid w:val="00E07504"/>
    <w:rsid w:val="00E108A6"/>
    <w:rsid w:val="00E1226E"/>
    <w:rsid w:val="00E12936"/>
    <w:rsid w:val="00E12B01"/>
    <w:rsid w:val="00E12F44"/>
    <w:rsid w:val="00E14920"/>
    <w:rsid w:val="00E149F5"/>
    <w:rsid w:val="00E14AD3"/>
    <w:rsid w:val="00E15956"/>
    <w:rsid w:val="00E15A64"/>
    <w:rsid w:val="00E15B85"/>
    <w:rsid w:val="00E15CA6"/>
    <w:rsid w:val="00E16161"/>
    <w:rsid w:val="00E1616B"/>
    <w:rsid w:val="00E163D9"/>
    <w:rsid w:val="00E178F2"/>
    <w:rsid w:val="00E20668"/>
    <w:rsid w:val="00E210C0"/>
    <w:rsid w:val="00E24548"/>
    <w:rsid w:val="00E24836"/>
    <w:rsid w:val="00E24FD2"/>
    <w:rsid w:val="00E261FD"/>
    <w:rsid w:val="00E26831"/>
    <w:rsid w:val="00E278C7"/>
    <w:rsid w:val="00E27F8F"/>
    <w:rsid w:val="00E302CB"/>
    <w:rsid w:val="00E31FF1"/>
    <w:rsid w:val="00E34709"/>
    <w:rsid w:val="00E37D08"/>
    <w:rsid w:val="00E37E14"/>
    <w:rsid w:val="00E4017F"/>
    <w:rsid w:val="00E4198A"/>
    <w:rsid w:val="00E43658"/>
    <w:rsid w:val="00E4371F"/>
    <w:rsid w:val="00E44227"/>
    <w:rsid w:val="00E44A84"/>
    <w:rsid w:val="00E475F4"/>
    <w:rsid w:val="00E47B22"/>
    <w:rsid w:val="00E47DFB"/>
    <w:rsid w:val="00E505F9"/>
    <w:rsid w:val="00E54457"/>
    <w:rsid w:val="00E55761"/>
    <w:rsid w:val="00E60291"/>
    <w:rsid w:val="00E61F69"/>
    <w:rsid w:val="00E62AFD"/>
    <w:rsid w:val="00E650E2"/>
    <w:rsid w:val="00E6624A"/>
    <w:rsid w:val="00E6759D"/>
    <w:rsid w:val="00E67D5D"/>
    <w:rsid w:val="00E70C24"/>
    <w:rsid w:val="00E7215B"/>
    <w:rsid w:val="00E724EF"/>
    <w:rsid w:val="00E75FF9"/>
    <w:rsid w:val="00E771CF"/>
    <w:rsid w:val="00E77F52"/>
    <w:rsid w:val="00E80416"/>
    <w:rsid w:val="00E80CCB"/>
    <w:rsid w:val="00E80DEC"/>
    <w:rsid w:val="00E8108C"/>
    <w:rsid w:val="00E8193B"/>
    <w:rsid w:val="00E82248"/>
    <w:rsid w:val="00E82561"/>
    <w:rsid w:val="00E829BD"/>
    <w:rsid w:val="00E8356C"/>
    <w:rsid w:val="00E84167"/>
    <w:rsid w:val="00E84F91"/>
    <w:rsid w:val="00E851A5"/>
    <w:rsid w:val="00E8570A"/>
    <w:rsid w:val="00E8598E"/>
    <w:rsid w:val="00E86817"/>
    <w:rsid w:val="00E8772C"/>
    <w:rsid w:val="00E87ADF"/>
    <w:rsid w:val="00E91F06"/>
    <w:rsid w:val="00E92C19"/>
    <w:rsid w:val="00E934AB"/>
    <w:rsid w:val="00E93EC2"/>
    <w:rsid w:val="00E962D3"/>
    <w:rsid w:val="00E96A77"/>
    <w:rsid w:val="00EA1004"/>
    <w:rsid w:val="00EA2211"/>
    <w:rsid w:val="00EA3A62"/>
    <w:rsid w:val="00EA404A"/>
    <w:rsid w:val="00EA408E"/>
    <w:rsid w:val="00EA5BB3"/>
    <w:rsid w:val="00EA771D"/>
    <w:rsid w:val="00EB0992"/>
    <w:rsid w:val="00EB0D40"/>
    <w:rsid w:val="00EB42B1"/>
    <w:rsid w:val="00EB47E4"/>
    <w:rsid w:val="00EB610E"/>
    <w:rsid w:val="00EB7D36"/>
    <w:rsid w:val="00EC082A"/>
    <w:rsid w:val="00EC1E4E"/>
    <w:rsid w:val="00EC38DD"/>
    <w:rsid w:val="00EC45AA"/>
    <w:rsid w:val="00EC69F8"/>
    <w:rsid w:val="00EC6EE2"/>
    <w:rsid w:val="00EC7D2B"/>
    <w:rsid w:val="00ED09F2"/>
    <w:rsid w:val="00ED12D8"/>
    <w:rsid w:val="00ED1AE1"/>
    <w:rsid w:val="00ED26EA"/>
    <w:rsid w:val="00ED30DD"/>
    <w:rsid w:val="00ED3FF7"/>
    <w:rsid w:val="00ED77BC"/>
    <w:rsid w:val="00EE0A10"/>
    <w:rsid w:val="00EE0F28"/>
    <w:rsid w:val="00EE18C3"/>
    <w:rsid w:val="00EE1CE1"/>
    <w:rsid w:val="00EE48C4"/>
    <w:rsid w:val="00EE6423"/>
    <w:rsid w:val="00EE7ECE"/>
    <w:rsid w:val="00EF02FD"/>
    <w:rsid w:val="00EF0655"/>
    <w:rsid w:val="00EF19F2"/>
    <w:rsid w:val="00EF284A"/>
    <w:rsid w:val="00EF2A64"/>
    <w:rsid w:val="00EF3777"/>
    <w:rsid w:val="00EF3CB7"/>
    <w:rsid w:val="00EF4BB7"/>
    <w:rsid w:val="00EF5BB2"/>
    <w:rsid w:val="00F0019A"/>
    <w:rsid w:val="00F007EC"/>
    <w:rsid w:val="00F00FBA"/>
    <w:rsid w:val="00F01A2C"/>
    <w:rsid w:val="00F02033"/>
    <w:rsid w:val="00F046C2"/>
    <w:rsid w:val="00F0740C"/>
    <w:rsid w:val="00F110FD"/>
    <w:rsid w:val="00F11116"/>
    <w:rsid w:val="00F118AA"/>
    <w:rsid w:val="00F11DA6"/>
    <w:rsid w:val="00F12C69"/>
    <w:rsid w:val="00F13145"/>
    <w:rsid w:val="00F140BF"/>
    <w:rsid w:val="00F14613"/>
    <w:rsid w:val="00F162BD"/>
    <w:rsid w:val="00F16599"/>
    <w:rsid w:val="00F168A2"/>
    <w:rsid w:val="00F22A6A"/>
    <w:rsid w:val="00F23340"/>
    <w:rsid w:val="00F23A04"/>
    <w:rsid w:val="00F26007"/>
    <w:rsid w:val="00F305EF"/>
    <w:rsid w:val="00F30B8F"/>
    <w:rsid w:val="00F3264E"/>
    <w:rsid w:val="00F33199"/>
    <w:rsid w:val="00F337E1"/>
    <w:rsid w:val="00F36BA1"/>
    <w:rsid w:val="00F37203"/>
    <w:rsid w:val="00F37365"/>
    <w:rsid w:val="00F3780B"/>
    <w:rsid w:val="00F43BE9"/>
    <w:rsid w:val="00F43E11"/>
    <w:rsid w:val="00F45CBC"/>
    <w:rsid w:val="00F45F93"/>
    <w:rsid w:val="00F4708B"/>
    <w:rsid w:val="00F50164"/>
    <w:rsid w:val="00F502F1"/>
    <w:rsid w:val="00F51470"/>
    <w:rsid w:val="00F52D18"/>
    <w:rsid w:val="00F54750"/>
    <w:rsid w:val="00F547D2"/>
    <w:rsid w:val="00F5507A"/>
    <w:rsid w:val="00F55559"/>
    <w:rsid w:val="00F5783A"/>
    <w:rsid w:val="00F57C2F"/>
    <w:rsid w:val="00F57D39"/>
    <w:rsid w:val="00F60653"/>
    <w:rsid w:val="00F60B95"/>
    <w:rsid w:val="00F61C28"/>
    <w:rsid w:val="00F66322"/>
    <w:rsid w:val="00F6642A"/>
    <w:rsid w:val="00F671EE"/>
    <w:rsid w:val="00F726BD"/>
    <w:rsid w:val="00F73B80"/>
    <w:rsid w:val="00F73FEF"/>
    <w:rsid w:val="00F75EAD"/>
    <w:rsid w:val="00F7655D"/>
    <w:rsid w:val="00F7680B"/>
    <w:rsid w:val="00F77698"/>
    <w:rsid w:val="00F80071"/>
    <w:rsid w:val="00F80BA1"/>
    <w:rsid w:val="00F81137"/>
    <w:rsid w:val="00F81203"/>
    <w:rsid w:val="00F82D0D"/>
    <w:rsid w:val="00F83445"/>
    <w:rsid w:val="00F83FF2"/>
    <w:rsid w:val="00F8536D"/>
    <w:rsid w:val="00F85CD2"/>
    <w:rsid w:val="00F861B1"/>
    <w:rsid w:val="00F87D29"/>
    <w:rsid w:val="00F91776"/>
    <w:rsid w:val="00F920B0"/>
    <w:rsid w:val="00F933CA"/>
    <w:rsid w:val="00F9422B"/>
    <w:rsid w:val="00F951E8"/>
    <w:rsid w:val="00F955C5"/>
    <w:rsid w:val="00F96A1C"/>
    <w:rsid w:val="00F971F3"/>
    <w:rsid w:val="00F97FA3"/>
    <w:rsid w:val="00FA15E4"/>
    <w:rsid w:val="00FA257C"/>
    <w:rsid w:val="00FA3AE6"/>
    <w:rsid w:val="00FA4995"/>
    <w:rsid w:val="00FA694F"/>
    <w:rsid w:val="00FA6BE5"/>
    <w:rsid w:val="00FA6C10"/>
    <w:rsid w:val="00FA7499"/>
    <w:rsid w:val="00FB08D6"/>
    <w:rsid w:val="00FB3682"/>
    <w:rsid w:val="00FB5E4B"/>
    <w:rsid w:val="00FB5FB7"/>
    <w:rsid w:val="00FB643A"/>
    <w:rsid w:val="00FB7741"/>
    <w:rsid w:val="00FB77A7"/>
    <w:rsid w:val="00FC03A1"/>
    <w:rsid w:val="00FC213B"/>
    <w:rsid w:val="00FC2309"/>
    <w:rsid w:val="00FC37C7"/>
    <w:rsid w:val="00FC5C69"/>
    <w:rsid w:val="00FC6324"/>
    <w:rsid w:val="00FC66ED"/>
    <w:rsid w:val="00FD04A6"/>
    <w:rsid w:val="00FD0D8A"/>
    <w:rsid w:val="00FD0EB4"/>
    <w:rsid w:val="00FD7399"/>
    <w:rsid w:val="00FE2A8B"/>
    <w:rsid w:val="00FE3274"/>
    <w:rsid w:val="00FE337D"/>
    <w:rsid w:val="00FE47B9"/>
    <w:rsid w:val="00FE49F6"/>
    <w:rsid w:val="00FE6810"/>
    <w:rsid w:val="00FE681E"/>
    <w:rsid w:val="00FE69BF"/>
    <w:rsid w:val="00FF0887"/>
    <w:rsid w:val="00FF35B5"/>
    <w:rsid w:val="00FF363D"/>
    <w:rsid w:val="00FF50AC"/>
    <w:rsid w:val="00FF6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E3020F"/>
  <w15:docId w15:val="{E9F467E1-0779-4EB6-86AC-D3CAFE24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9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9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3264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F36BA1"/>
    <w:pPr>
      <w:keepNext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D357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D3579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D3579C"/>
    <w:pPr>
      <w:keepNext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9D719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7">
    <w:name w:val="heading 7"/>
    <w:basedOn w:val="Normale"/>
    <w:next w:val="Normale"/>
    <w:qFormat/>
    <w:rsid w:val="00D3579C"/>
    <w:pPr>
      <w:spacing w:before="240" w:after="60"/>
      <w:outlineLvl w:val="6"/>
    </w:pPr>
  </w:style>
  <w:style w:type="paragraph" w:styleId="Titolo9">
    <w:name w:val="heading 9"/>
    <w:basedOn w:val="Normale"/>
    <w:next w:val="Normale"/>
    <w:qFormat/>
    <w:rsid w:val="00D3579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B11F9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B11F96"/>
    <w:pPr>
      <w:tabs>
        <w:tab w:val="center" w:pos="4819"/>
        <w:tab w:val="right" w:pos="9638"/>
      </w:tabs>
    </w:pPr>
  </w:style>
  <w:style w:type="paragraph" w:customStyle="1" w:styleId="CarattereCarattereCharChar">
    <w:name w:val="Carattere Carattere Char Char"/>
    <w:basedOn w:val="Normale"/>
    <w:rsid w:val="00CE22CA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Default">
    <w:name w:val="Default"/>
    <w:rsid w:val="00D3579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D3579C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D3579C"/>
    <w:rPr>
      <w:b/>
      <w:bCs/>
    </w:rPr>
  </w:style>
  <w:style w:type="character" w:styleId="Collegamentoipertestuale">
    <w:name w:val="Hyperlink"/>
    <w:uiPriority w:val="99"/>
    <w:rsid w:val="00D3579C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D35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rsid w:val="00D3579C"/>
    <w:pPr>
      <w:jc w:val="both"/>
    </w:pPr>
  </w:style>
  <w:style w:type="character" w:styleId="Enfasicorsivo">
    <w:name w:val="Emphasis"/>
    <w:uiPriority w:val="99"/>
    <w:qFormat/>
    <w:rsid w:val="00D3579C"/>
    <w:rPr>
      <w:i/>
      <w:iCs/>
    </w:rPr>
  </w:style>
  <w:style w:type="paragraph" w:customStyle="1" w:styleId="Testo">
    <w:name w:val="Testo"/>
    <w:basedOn w:val="Normale"/>
    <w:rsid w:val="00D3579C"/>
    <w:pPr>
      <w:jc w:val="both"/>
    </w:pPr>
    <w:rPr>
      <w:szCs w:val="20"/>
    </w:rPr>
  </w:style>
  <w:style w:type="paragraph" w:customStyle="1" w:styleId="paragrafoparagrafo-1">
    <w:name w:val="paragrafo paragrafo-1"/>
    <w:basedOn w:val="Normale"/>
    <w:rsid w:val="00D3579C"/>
    <w:pPr>
      <w:spacing w:before="100" w:beforeAutospacing="1" w:after="100" w:afterAutospacing="1"/>
    </w:pPr>
  </w:style>
  <w:style w:type="character" w:customStyle="1" w:styleId="contenutobig">
    <w:name w:val="contenuto_big"/>
    <w:basedOn w:val="Carpredefinitoparagrafo"/>
    <w:rsid w:val="00D3579C"/>
  </w:style>
  <w:style w:type="paragraph" w:customStyle="1" w:styleId="pagecontresprefetext">
    <w:name w:val="page_cont_resp_refe_text"/>
    <w:basedOn w:val="Normale"/>
    <w:rsid w:val="00D3579C"/>
    <w:pPr>
      <w:spacing w:before="100" w:beforeAutospacing="1" w:after="100" w:afterAutospacing="1"/>
    </w:pPr>
  </w:style>
  <w:style w:type="character" w:styleId="Numeropagina">
    <w:name w:val="page number"/>
    <w:basedOn w:val="Carpredefinitoparagrafo"/>
    <w:rsid w:val="000C23C5"/>
  </w:style>
  <w:style w:type="paragraph" w:styleId="PreformattatoHTML">
    <w:name w:val="HTML Preformatted"/>
    <w:basedOn w:val="Normale"/>
    <w:rsid w:val="000C23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moz-txt-citetags">
    <w:name w:val="moz-txt-citetags"/>
    <w:basedOn w:val="Carpredefinitoparagrafo"/>
    <w:rsid w:val="000C23C5"/>
  </w:style>
  <w:style w:type="paragraph" w:customStyle="1" w:styleId="SottoTitolettoRapporto">
    <w:name w:val="SottoTitoletto_Rapporto"/>
    <w:basedOn w:val="Normale"/>
    <w:rsid w:val="000C23C5"/>
    <w:pPr>
      <w:spacing w:after="240" w:line="360" w:lineRule="auto"/>
      <w:jc w:val="both"/>
    </w:pPr>
    <w:rPr>
      <w:rFonts w:ascii="Verdana" w:hAnsi="Verdana"/>
      <w:b/>
      <w:i/>
      <w:sz w:val="20"/>
    </w:rPr>
  </w:style>
  <w:style w:type="character" w:customStyle="1" w:styleId="apple-converted-space">
    <w:name w:val="apple-converted-space"/>
    <w:basedOn w:val="Carpredefinitoparagrafo"/>
    <w:rsid w:val="000C23C5"/>
  </w:style>
  <w:style w:type="paragraph" w:customStyle="1" w:styleId="Titolo10">
    <w:name w:val="Titolo1"/>
    <w:basedOn w:val="Normale"/>
    <w:rsid w:val="000C23C5"/>
    <w:pPr>
      <w:spacing w:before="100" w:beforeAutospacing="1" w:after="100" w:afterAutospacing="1"/>
    </w:pPr>
  </w:style>
  <w:style w:type="paragraph" w:customStyle="1" w:styleId="desc">
    <w:name w:val="desc"/>
    <w:basedOn w:val="Normale"/>
    <w:rsid w:val="000C23C5"/>
    <w:pPr>
      <w:spacing w:before="100" w:beforeAutospacing="1" w:after="100" w:afterAutospacing="1"/>
    </w:pPr>
  </w:style>
  <w:style w:type="paragraph" w:customStyle="1" w:styleId="details">
    <w:name w:val="details"/>
    <w:basedOn w:val="Normale"/>
    <w:rsid w:val="000C23C5"/>
    <w:pPr>
      <w:spacing w:before="100" w:beforeAutospacing="1" w:after="100" w:afterAutospacing="1"/>
    </w:pPr>
  </w:style>
  <w:style w:type="character" w:customStyle="1" w:styleId="jrnl">
    <w:name w:val="jrnl"/>
    <w:basedOn w:val="Carpredefinitoparagrafo"/>
    <w:rsid w:val="000C23C5"/>
  </w:style>
  <w:style w:type="paragraph" w:customStyle="1" w:styleId="testo0">
    <w:name w:val="@testo"/>
    <w:basedOn w:val="Normale"/>
    <w:link w:val="testoCarattere"/>
    <w:qFormat/>
    <w:rsid w:val="000C7E8A"/>
    <w:pPr>
      <w:spacing w:after="240" w:line="320" w:lineRule="exact"/>
      <w:jc w:val="both"/>
    </w:pPr>
    <w:rPr>
      <w:rFonts w:ascii="Verdana" w:hAnsi="Verdana"/>
      <w:sz w:val="20"/>
      <w:szCs w:val="22"/>
    </w:rPr>
  </w:style>
  <w:style w:type="character" w:customStyle="1" w:styleId="testoCarattere">
    <w:name w:val="@testo Carattere"/>
    <w:link w:val="testo0"/>
    <w:rsid w:val="000C7E8A"/>
    <w:rPr>
      <w:rFonts w:ascii="Verdana" w:hAnsi="Verdana"/>
      <w:szCs w:val="22"/>
      <w:lang w:val="it-IT" w:eastAsia="it-IT" w:bidi="ar-SA"/>
    </w:rPr>
  </w:style>
  <w:style w:type="paragraph" w:customStyle="1" w:styleId="capitolo">
    <w:name w:val="@capitolo"/>
    <w:basedOn w:val="Titolo2"/>
    <w:link w:val="capitoloCarattereCarattere"/>
    <w:rsid w:val="00553BC1"/>
    <w:pPr>
      <w:spacing w:before="0" w:after="240"/>
    </w:pPr>
    <w:rPr>
      <w:rFonts w:ascii="Verdana" w:hAnsi="Verdana" w:cs="Times New Roman"/>
      <w:bCs w:val="0"/>
      <w:i w:val="0"/>
      <w:iCs w:val="0"/>
      <w:caps/>
      <w:sz w:val="26"/>
    </w:rPr>
  </w:style>
  <w:style w:type="character" w:customStyle="1" w:styleId="capitoloCarattereCarattere">
    <w:name w:val="@capitolo Carattere Carattere"/>
    <w:link w:val="capitolo"/>
    <w:rsid w:val="00553BC1"/>
    <w:rPr>
      <w:rFonts w:ascii="Verdana" w:hAnsi="Verdana"/>
      <w:b/>
      <w:caps/>
      <w:sz w:val="26"/>
      <w:szCs w:val="28"/>
    </w:rPr>
  </w:style>
  <w:style w:type="paragraph" w:customStyle="1" w:styleId="titoletto">
    <w:name w:val="@titoletto"/>
    <w:basedOn w:val="testo0"/>
    <w:link w:val="titolettoCarattere"/>
    <w:qFormat/>
    <w:rsid w:val="00ED30DD"/>
    <w:pPr>
      <w:spacing w:line="280" w:lineRule="exact"/>
      <w:jc w:val="left"/>
    </w:pPr>
    <w:rPr>
      <w:b/>
      <w:sz w:val="24"/>
    </w:rPr>
  </w:style>
  <w:style w:type="character" w:customStyle="1" w:styleId="titolettoCarattere">
    <w:name w:val="@titoletto Carattere"/>
    <w:link w:val="titoletto"/>
    <w:rsid w:val="00ED30DD"/>
    <w:rPr>
      <w:rFonts w:ascii="Verdana" w:hAnsi="Verdana"/>
      <w:b/>
      <w:sz w:val="24"/>
      <w:szCs w:val="22"/>
    </w:rPr>
  </w:style>
  <w:style w:type="paragraph" w:customStyle="1" w:styleId="elencopuntato">
    <w:name w:val="@elenco puntato"/>
    <w:basedOn w:val="testo0"/>
    <w:qFormat/>
    <w:rsid w:val="00BB3EC1"/>
    <w:pPr>
      <w:numPr>
        <w:numId w:val="1"/>
      </w:numPr>
      <w:spacing w:after="120"/>
      <w:ind w:left="340"/>
    </w:pPr>
  </w:style>
  <w:style w:type="paragraph" w:customStyle="1" w:styleId="titolotabelle">
    <w:name w:val="@titolo tabelle"/>
    <w:basedOn w:val="Normale"/>
    <w:link w:val="titolotabelleCarattere"/>
    <w:qFormat/>
    <w:rsid w:val="001F3A6E"/>
    <w:pPr>
      <w:tabs>
        <w:tab w:val="left" w:pos="1701"/>
        <w:tab w:val="left" w:pos="7655"/>
      </w:tabs>
      <w:spacing w:after="120"/>
      <w:outlineLvl w:val="0"/>
    </w:pPr>
    <w:rPr>
      <w:rFonts w:ascii="Verdana" w:hAnsi="Verdana"/>
      <w:b/>
      <w:color w:val="000000"/>
      <w:sz w:val="20"/>
      <w:szCs w:val="20"/>
    </w:rPr>
  </w:style>
  <w:style w:type="character" w:customStyle="1" w:styleId="titolotabelleCarattere">
    <w:name w:val="@titolo tabelle Carattere"/>
    <w:link w:val="titolotabelle"/>
    <w:rsid w:val="001F3A6E"/>
    <w:rPr>
      <w:rFonts w:ascii="Verdana" w:hAnsi="Verdana"/>
      <w:b/>
      <w:color w:val="000000"/>
    </w:rPr>
  </w:style>
  <w:style w:type="paragraph" w:customStyle="1" w:styleId="sottotitoletto">
    <w:name w:val="@sottotitoletto"/>
    <w:basedOn w:val="titoletto"/>
    <w:link w:val="sottotitolettoCarattere"/>
    <w:rsid w:val="00280D5E"/>
    <w:pPr>
      <w:spacing w:line="240" w:lineRule="auto"/>
    </w:pPr>
    <w:rPr>
      <w:b w:val="0"/>
      <w:i/>
      <w:szCs w:val="24"/>
    </w:rPr>
  </w:style>
  <w:style w:type="paragraph" w:customStyle="1" w:styleId="sezione">
    <w:name w:val="@sezione"/>
    <w:basedOn w:val="Normale"/>
    <w:rsid w:val="00671089"/>
    <w:pPr>
      <w:jc w:val="both"/>
    </w:pPr>
    <w:rPr>
      <w:rFonts w:ascii="Square721 BT" w:hAnsi="Square721 BT" w:cs="Calibri"/>
      <w:b/>
      <w:sz w:val="28"/>
      <w:szCs w:val="28"/>
    </w:rPr>
  </w:style>
  <w:style w:type="character" w:customStyle="1" w:styleId="sottotitolettoCarattere">
    <w:name w:val="@sottotitoletto Carattere"/>
    <w:link w:val="sottotitoletto"/>
    <w:rsid w:val="00280D5E"/>
    <w:rPr>
      <w:rFonts w:ascii="Verdana" w:hAnsi="Verdana"/>
      <w:i/>
      <w:sz w:val="24"/>
      <w:szCs w:val="24"/>
    </w:rPr>
  </w:style>
  <w:style w:type="paragraph" w:customStyle="1" w:styleId="note">
    <w:name w:val="@note"/>
    <w:basedOn w:val="titolotabelle"/>
    <w:link w:val="noteCarattere"/>
    <w:rsid w:val="00384C7B"/>
    <w:pPr>
      <w:tabs>
        <w:tab w:val="clear" w:pos="7655"/>
        <w:tab w:val="left" w:pos="600"/>
      </w:tabs>
      <w:spacing w:before="60" w:after="0"/>
    </w:pPr>
    <w:rPr>
      <w:b w:val="0"/>
      <w:i/>
      <w:sz w:val="16"/>
      <w:szCs w:val="16"/>
    </w:rPr>
  </w:style>
  <w:style w:type="character" w:customStyle="1" w:styleId="noteCarattere">
    <w:name w:val="@note Carattere"/>
    <w:link w:val="note"/>
    <w:rsid w:val="00384C7B"/>
    <w:rPr>
      <w:rFonts w:ascii="Verdana" w:hAnsi="Verdana"/>
      <w:i/>
      <w:color w:val="000000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691BCD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uiPriority w:val="39"/>
    <w:rsid w:val="00AE78E7"/>
    <w:pPr>
      <w:tabs>
        <w:tab w:val="right" w:leader="dot" w:pos="13608"/>
      </w:tabs>
      <w:spacing w:before="240"/>
    </w:pPr>
    <w:rPr>
      <w:rFonts w:ascii="Verdana" w:hAnsi="Verdana"/>
      <w:b/>
      <w:noProof/>
      <w:sz w:val="18"/>
    </w:rPr>
  </w:style>
  <w:style w:type="paragraph" w:styleId="Sommario2">
    <w:name w:val="toc 2"/>
    <w:basedOn w:val="Normale"/>
    <w:next w:val="Normale"/>
    <w:autoRedefine/>
    <w:uiPriority w:val="39"/>
    <w:rsid w:val="00AE78E7"/>
    <w:pPr>
      <w:tabs>
        <w:tab w:val="left" w:pos="1801"/>
        <w:tab w:val="right" w:leader="dot" w:pos="13608"/>
      </w:tabs>
      <w:spacing w:before="120"/>
      <w:ind w:left="1758" w:right="1531" w:hanging="1531"/>
    </w:pPr>
    <w:rPr>
      <w:rFonts w:ascii="Verdana" w:hAnsi="Verdana"/>
      <w:sz w:val="18"/>
    </w:rPr>
  </w:style>
  <w:style w:type="paragraph" w:styleId="Sommario3">
    <w:name w:val="toc 3"/>
    <w:basedOn w:val="Normale"/>
    <w:next w:val="Normale"/>
    <w:autoRedefine/>
    <w:uiPriority w:val="39"/>
    <w:rsid w:val="004D3499"/>
    <w:pPr>
      <w:tabs>
        <w:tab w:val="left" w:pos="960"/>
        <w:tab w:val="right" w:leader="dot" w:pos="9061"/>
      </w:tabs>
      <w:spacing w:before="120"/>
      <w:ind w:left="482"/>
    </w:pPr>
    <w:rPr>
      <w:rFonts w:ascii="Verdana" w:hAnsi="Verdana"/>
      <w:sz w:val="18"/>
    </w:rPr>
  </w:style>
  <w:style w:type="paragraph" w:customStyle="1" w:styleId="elenconumerato">
    <w:name w:val="@elenco numerato"/>
    <w:basedOn w:val="testo0"/>
    <w:qFormat/>
    <w:rsid w:val="00F52D18"/>
    <w:pPr>
      <w:numPr>
        <w:numId w:val="2"/>
      </w:numPr>
      <w:spacing w:after="120" w:line="360" w:lineRule="auto"/>
      <w:ind w:left="425" w:hanging="357"/>
    </w:pPr>
    <w:rPr>
      <w:sz w:val="18"/>
    </w:rPr>
  </w:style>
  <w:style w:type="paragraph" w:styleId="Bibliografia">
    <w:name w:val="Bibliography"/>
    <w:basedOn w:val="Normale"/>
    <w:next w:val="Normale"/>
    <w:uiPriority w:val="99"/>
    <w:rsid w:val="00DF6780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Sommario4">
    <w:name w:val="toc 4"/>
    <w:basedOn w:val="Normale"/>
    <w:next w:val="Normale"/>
    <w:autoRedefine/>
    <w:uiPriority w:val="39"/>
    <w:rsid w:val="0046305F"/>
    <w:pPr>
      <w:ind w:left="720"/>
    </w:pPr>
  </w:style>
  <w:style w:type="paragraph" w:styleId="Paragrafoelenco">
    <w:name w:val="List Paragraph"/>
    <w:basedOn w:val="Normale"/>
    <w:uiPriority w:val="99"/>
    <w:qFormat/>
    <w:rsid w:val="00DF678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F3780B"/>
  </w:style>
  <w:style w:type="character" w:customStyle="1" w:styleId="Titolo1Carattere">
    <w:name w:val="Titolo 1 Carattere"/>
    <w:link w:val="Titolo1"/>
    <w:locked/>
    <w:rsid w:val="00F3780B"/>
    <w:rPr>
      <w:b/>
      <w:i/>
      <w:sz w:val="24"/>
    </w:rPr>
  </w:style>
  <w:style w:type="character" w:customStyle="1" w:styleId="Titolo2Carattere">
    <w:name w:val="Titolo 2 Carattere"/>
    <w:link w:val="Titolo2"/>
    <w:uiPriority w:val="9"/>
    <w:locked/>
    <w:rsid w:val="00F3780B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locked/>
    <w:rsid w:val="00F3780B"/>
    <w:rPr>
      <w:rFonts w:ascii="Arial" w:hAnsi="Arial" w:cs="Arial"/>
      <w:b/>
      <w:bCs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rsid w:val="00F3780B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uiPriority w:val="99"/>
    <w:rsid w:val="00F3780B"/>
    <w:rPr>
      <w:rFonts w:ascii="Calibri" w:eastAsia="Calibri" w:hAnsi="Calibri"/>
      <w:lang w:eastAsia="en-US"/>
    </w:rPr>
  </w:style>
  <w:style w:type="character" w:customStyle="1" w:styleId="TestoRapportoCarattere">
    <w:name w:val="Testo_Rapporto Carattere"/>
    <w:link w:val="TestoRapporto"/>
    <w:uiPriority w:val="99"/>
    <w:locked/>
    <w:rsid w:val="00F3780B"/>
    <w:rPr>
      <w:rFonts w:ascii="Verdana" w:hAnsi="Verdana"/>
      <w:sz w:val="24"/>
      <w:szCs w:val="24"/>
    </w:rPr>
  </w:style>
  <w:style w:type="paragraph" w:customStyle="1" w:styleId="TestoRapporto">
    <w:name w:val="Testo_Rapporto"/>
    <w:basedOn w:val="Normale"/>
    <w:link w:val="TestoRapportoCarattere"/>
    <w:uiPriority w:val="99"/>
    <w:rsid w:val="00F3780B"/>
    <w:pPr>
      <w:tabs>
        <w:tab w:val="left" w:pos="-1238"/>
        <w:tab w:val="left" w:pos="-720"/>
        <w:tab w:val="left" w:pos="-54"/>
        <w:tab w:val="left" w:pos="576"/>
        <w:tab w:val="left" w:pos="936"/>
        <w:tab w:val="left" w:pos="1476"/>
        <w:tab w:val="left" w:pos="2376"/>
        <w:tab w:val="left" w:pos="2826"/>
        <w:tab w:val="left" w:pos="3636"/>
        <w:tab w:val="left" w:pos="5040"/>
        <w:tab w:val="left" w:pos="5760"/>
        <w:tab w:val="left" w:pos="6480"/>
        <w:tab w:val="left" w:pos="7200"/>
        <w:tab w:val="left" w:pos="7920"/>
        <w:tab w:val="left" w:pos="8496"/>
      </w:tabs>
      <w:spacing w:after="120" w:line="360" w:lineRule="auto"/>
      <w:ind w:firstLine="369"/>
      <w:jc w:val="both"/>
    </w:pPr>
    <w:rPr>
      <w:rFonts w:ascii="Verdana" w:hAnsi="Verdana"/>
    </w:rPr>
  </w:style>
  <w:style w:type="character" w:customStyle="1" w:styleId="StileNumerazioniRapportoSinistro0cmPrimariga0cmCarattere">
    <w:name w:val="Stile Numerazioni_Rapporto + Sinistro:  0 cm Prima riga:  0 cm Carattere"/>
    <w:link w:val="StileNumerazioniRapportoSinistro0cmPrimariga0cm"/>
    <w:uiPriority w:val="99"/>
    <w:locked/>
    <w:rsid w:val="00F3780B"/>
    <w:rPr>
      <w:rFonts w:ascii="Verdana" w:hAnsi="Verdana"/>
      <w:sz w:val="24"/>
      <w:szCs w:val="24"/>
    </w:rPr>
  </w:style>
  <w:style w:type="paragraph" w:customStyle="1" w:styleId="StileNumerazioniRapportoSinistro0cmPrimariga0cm">
    <w:name w:val="Stile Numerazioni_Rapporto + Sinistro:  0 cm Prima riga:  0 cm"/>
    <w:basedOn w:val="Normale"/>
    <w:link w:val="StileNumerazioniRapportoSinistro0cmPrimariga0cmCarattere"/>
    <w:uiPriority w:val="99"/>
    <w:rsid w:val="00F3780B"/>
    <w:pPr>
      <w:numPr>
        <w:numId w:val="6"/>
      </w:numPr>
      <w:tabs>
        <w:tab w:val="left" w:pos="-1238"/>
        <w:tab w:val="left" w:pos="-720"/>
        <w:tab w:val="left" w:pos="-54"/>
        <w:tab w:val="left" w:pos="576"/>
        <w:tab w:val="left" w:pos="936"/>
        <w:tab w:val="left" w:pos="1476"/>
        <w:tab w:val="left" w:pos="2376"/>
        <w:tab w:val="left" w:pos="2826"/>
        <w:tab w:val="left" w:pos="3636"/>
        <w:tab w:val="left" w:pos="5040"/>
        <w:tab w:val="left" w:pos="5760"/>
        <w:tab w:val="left" w:pos="6480"/>
        <w:tab w:val="left" w:pos="7200"/>
        <w:tab w:val="left" w:pos="7920"/>
        <w:tab w:val="left" w:pos="8496"/>
      </w:tabs>
      <w:spacing w:after="120" w:line="360" w:lineRule="auto"/>
      <w:jc w:val="both"/>
    </w:pPr>
    <w:rPr>
      <w:rFonts w:ascii="Verdana" w:hAnsi="Verdana"/>
    </w:rPr>
  </w:style>
  <w:style w:type="character" w:styleId="Rimandonotaapidipagina">
    <w:name w:val="footnote reference"/>
    <w:uiPriority w:val="99"/>
    <w:rsid w:val="00F3780B"/>
    <w:rPr>
      <w:rFonts w:cs="Times New Roman"/>
      <w:vertAlign w:val="superscript"/>
    </w:rPr>
  </w:style>
  <w:style w:type="character" w:customStyle="1" w:styleId="IntestazioneCarattere">
    <w:name w:val="Intestazione Carattere"/>
    <w:link w:val="Intestazione"/>
    <w:uiPriority w:val="99"/>
    <w:locked/>
    <w:rsid w:val="00F3780B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F3780B"/>
    <w:rPr>
      <w:sz w:val="24"/>
      <w:szCs w:val="24"/>
    </w:rPr>
  </w:style>
  <w:style w:type="paragraph" w:styleId="Nessunaspaziatura">
    <w:name w:val="No Spacing"/>
    <w:uiPriority w:val="99"/>
    <w:qFormat/>
    <w:rsid w:val="00F3780B"/>
    <w:rPr>
      <w:rFonts w:ascii="Calibri" w:eastAsia="Calibri" w:hAnsi="Calibri"/>
      <w:sz w:val="22"/>
      <w:szCs w:val="22"/>
      <w:lang w:eastAsia="en-US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3780B"/>
    <w:rPr>
      <w:rFonts w:ascii="Tahoma" w:hAnsi="Tahoma" w:cs="Tahoma"/>
      <w:sz w:val="16"/>
      <w:szCs w:val="16"/>
    </w:rPr>
  </w:style>
  <w:style w:type="character" w:styleId="Rimandocommento">
    <w:name w:val="annotation reference"/>
    <w:uiPriority w:val="99"/>
    <w:rsid w:val="00F3780B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F3780B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rsid w:val="00F3780B"/>
    <w:rPr>
      <w:rFonts w:ascii="Calibri" w:eastAsia="Calibri" w:hAnsi="Calibri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3780B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rsid w:val="00F3780B"/>
    <w:rPr>
      <w:rFonts w:ascii="Calibri" w:eastAsia="Calibri" w:hAnsi="Calibri"/>
      <w:b/>
      <w:bCs/>
      <w:lang w:eastAsia="en-US"/>
    </w:rPr>
  </w:style>
  <w:style w:type="paragraph" w:styleId="Titolo">
    <w:name w:val="Title"/>
    <w:basedOn w:val="Normale"/>
    <w:next w:val="Normale"/>
    <w:link w:val="TitoloCarattere"/>
    <w:uiPriority w:val="99"/>
    <w:qFormat/>
    <w:rsid w:val="00F3780B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TitoloCarattere">
    <w:name w:val="Titolo Carattere"/>
    <w:link w:val="Titolo"/>
    <w:uiPriority w:val="99"/>
    <w:rsid w:val="00F3780B"/>
    <w:rPr>
      <w:rFonts w:ascii="Calibri Light" w:hAnsi="Calibri Light"/>
      <w:spacing w:val="-10"/>
      <w:kern w:val="28"/>
      <w:sz w:val="56"/>
      <w:szCs w:val="56"/>
      <w:lang w:eastAsia="en-US"/>
    </w:rPr>
  </w:style>
  <w:style w:type="table" w:customStyle="1" w:styleId="Grigliatabella1">
    <w:name w:val="Griglia tabella1"/>
    <w:basedOn w:val="Tabellanormale"/>
    <w:next w:val="Grigliatabella"/>
    <w:uiPriority w:val="99"/>
    <w:rsid w:val="00F3780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uiPriority w:val="99"/>
    <w:rsid w:val="00F3780B"/>
    <w:rPr>
      <w:rFonts w:cs="Times New Roman"/>
      <w:color w:val="800080"/>
      <w:u w:val="single"/>
    </w:rPr>
  </w:style>
  <w:style w:type="paragraph" w:customStyle="1" w:styleId="xl65">
    <w:name w:val="xl65"/>
    <w:basedOn w:val="Normale"/>
    <w:rsid w:val="00F3780B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6">
    <w:name w:val="xl66"/>
    <w:basedOn w:val="Normale"/>
    <w:rsid w:val="00F3780B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7">
    <w:name w:val="xl67"/>
    <w:basedOn w:val="Normale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e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e"/>
    <w:rsid w:val="00F3780B"/>
    <w:pPr>
      <w:pBdr>
        <w:lef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Normale"/>
    <w:rsid w:val="00F3780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e"/>
    <w:rsid w:val="00F3780B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e"/>
    <w:rsid w:val="00F3780B"/>
    <w:pPr>
      <w:pBdr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ale"/>
    <w:rsid w:val="00F3780B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ale"/>
    <w:rsid w:val="00F3780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ale"/>
    <w:rsid w:val="00F3780B"/>
    <w:pPr>
      <w:pBdr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Normale"/>
    <w:rsid w:val="00F3780B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Normale"/>
    <w:rsid w:val="00F3780B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Normale"/>
    <w:rsid w:val="00F3780B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2">
    <w:name w:val="xl82"/>
    <w:basedOn w:val="Normale"/>
    <w:rsid w:val="00F3780B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3">
    <w:name w:val="xl83"/>
    <w:basedOn w:val="Normale"/>
    <w:rsid w:val="00F3780B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4">
    <w:name w:val="xl84"/>
    <w:basedOn w:val="Normale"/>
    <w:rsid w:val="00F3780B"/>
    <w:pP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e"/>
    <w:rsid w:val="00F3780B"/>
    <w:pP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7">
    <w:name w:val="xl87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8">
    <w:name w:val="xl88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9">
    <w:name w:val="xl89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e"/>
    <w:rsid w:val="00F3780B"/>
    <w:pPr>
      <w:shd w:val="clear" w:color="000000" w:fill="F2F2F2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4">
    <w:name w:val="xl94"/>
    <w:basedOn w:val="Normale"/>
    <w:rsid w:val="00F3780B"/>
    <w:pPr>
      <w:shd w:val="clear" w:color="000000" w:fill="F2F2F2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5">
    <w:name w:val="xl95"/>
    <w:basedOn w:val="Normale"/>
    <w:rsid w:val="00F3780B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e"/>
    <w:rsid w:val="00F3780B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Normale"/>
    <w:rsid w:val="00F3780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Normale"/>
    <w:rsid w:val="00F3780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Normale"/>
    <w:rsid w:val="00F3780B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e"/>
    <w:rsid w:val="00F3780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1">
    <w:name w:val="xl101"/>
    <w:basedOn w:val="Normale"/>
    <w:rsid w:val="00F3780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2">
    <w:name w:val="xl102"/>
    <w:basedOn w:val="Normale"/>
    <w:rsid w:val="00F3780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e"/>
    <w:rsid w:val="00F3780B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4">
    <w:name w:val="xl104"/>
    <w:basedOn w:val="Normale"/>
    <w:rsid w:val="00F3780B"/>
    <w:pPr>
      <w:pBdr>
        <w:top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5">
    <w:name w:val="xl105"/>
    <w:basedOn w:val="Normale"/>
    <w:rsid w:val="00F3780B"/>
    <w:pPr>
      <w:pBdr>
        <w:top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6">
    <w:name w:val="xl106"/>
    <w:basedOn w:val="Normale"/>
    <w:rsid w:val="00F3780B"/>
    <w:pPr>
      <w:pBdr>
        <w:top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7">
    <w:name w:val="xl107"/>
    <w:basedOn w:val="Normale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8">
    <w:name w:val="xl108"/>
    <w:basedOn w:val="Normale"/>
    <w:rsid w:val="00F3780B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09">
    <w:name w:val="xl109"/>
    <w:basedOn w:val="Normale"/>
    <w:rsid w:val="00F3780B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0">
    <w:name w:val="xl110"/>
    <w:basedOn w:val="Normale"/>
    <w:rsid w:val="00F3780B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1">
    <w:name w:val="xl111"/>
    <w:basedOn w:val="Normale"/>
    <w:rsid w:val="00F3780B"/>
    <w:pP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12">
    <w:name w:val="xl112"/>
    <w:basedOn w:val="Normale"/>
    <w:rsid w:val="00F3780B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Normale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14">
    <w:name w:val="xl114"/>
    <w:basedOn w:val="Normale"/>
    <w:rsid w:val="00F3780B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15">
    <w:name w:val="xl115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16">
    <w:name w:val="xl116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17">
    <w:name w:val="xl117"/>
    <w:basedOn w:val="Normale"/>
    <w:rsid w:val="00F378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18">
    <w:name w:val="xl118"/>
    <w:basedOn w:val="Normale"/>
    <w:rsid w:val="00F3780B"/>
    <w:pPr>
      <w:pBdr>
        <w:top w:val="single" w:sz="4" w:space="0" w:color="auto"/>
        <w:left w:val="single" w:sz="8" w:space="7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100" w:firstLine="100"/>
    </w:pPr>
    <w:rPr>
      <w:b/>
      <w:bCs/>
      <w:sz w:val="20"/>
      <w:szCs w:val="20"/>
    </w:rPr>
  </w:style>
  <w:style w:type="paragraph" w:customStyle="1" w:styleId="xl119">
    <w:name w:val="xl119"/>
    <w:basedOn w:val="Normale"/>
    <w:rsid w:val="00F3780B"/>
    <w:pPr>
      <w:pBdr>
        <w:top w:val="single" w:sz="4" w:space="0" w:color="auto"/>
        <w:left w:val="single" w:sz="8" w:space="7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100" w:firstLine="100"/>
    </w:pPr>
    <w:rPr>
      <w:b/>
      <w:bCs/>
      <w:sz w:val="20"/>
      <w:szCs w:val="20"/>
    </w:rPr>
  </w:style>
  <w:style w:type="paragraph" w:customStyle="1" w:styleId="xl120">
    <w:name w:val="xl120"/>
    <w:basedOn w:val="Normale"/>
    <w:rsid w:val="00F3780B"/>
    <w:pPr>
      <w:pBdr>
        <w:top w:val="single" w:sz="4" w:space="0" w:color="auto"/>
        <w:left w:val="single" w:sz="8" w:space="7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100" w:firstLine="100"/>
    </w:pPr>
    <w:rPr>
      <w:b/>
      <w:bCs/>
      <w:sz w:val="20"/>
      <w:szCs w:val="20"/>
    </w:rPr>
  </w:style>
  <w:style w:type="paragraph" w:customStyle="1" w:styleId="xl121">
    <w:name w:val="xl121"/>
    <w:basedOn w:val="Normale"/>
    <w:rsid w:val="00F3780B"/>
    <w:pPr>
      <w:pBdr>
        <w:top w:val="single" w:sz="4" w:space="0" w:color="auto"/>
        <w:left w:val="single" w:sz="8" w:space="2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300" w:firstLine="300"/>
    </w:pPr>
    <w:rPr>
      <w:b/>
      <w:bCs/>
      <w:sz w:val="20"/>
      <w:szCs w:val="20"/>
    </w:rPr>
  </w:style>
  <w:style w:type="paragraph" w:customStyle="1" w:styleId="xl122">
    <w:name w:val="xl122"/>
    <w:basedOn w:val="Normale"/>
    <w:rsid w:val="00F3780B"/>
    <w:pPr>
      <w:pBdr>
        <w:top w:val="single" w:sz="4" w:space="0" w:color="auto"/>
        <w:left w:val="single" w:sz="8" w:space="2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300" w:firstLine="300"/>
    </w:pPr>
    <w:rPr>
      <w:b/>
      <w:bCs/>
      <w:sz w:val="20"/>
      <w:szCs w:val="20"/>
    </w:rPr>
  </w:style>
  <w:style w:type="paragraph" w:customStyle="1" w:styleId="xl123">
    <w:name w:val="xl123"/>
    <w:basedOn w:val="Normale"/>
    <w:rsid w:val="00F3780B"/>
    <w:pPr>
      <w:pBdr>
        <w:top w:val="single" w:sz="4" w:space="0" w:color="auto"/>
        <w:left w:val="single" w:sz="8" w:space="2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300" w:firstLine="300"/>
    </w:pPr>
    <w:rPr>
      <w:b/>
      <w:bCs/>
      <w:sz w:val="20"/>
      <w:szCs w:val="20"/>
    </w:rPr>
  </w:style>
  <w:style w:type="paragraph" w:customStyle="1" w:styleId="xl124">
    <w:name w:val="xl124"/>
    <w:basedOn w:val="Normale"/>
    <w:rsid w:val="00F3780B"/>
    <w:pPr>
      <w:pBdr>
        <w:top w:val="single" w:sz="4" w:space="0" w:color="auto"/>
        <w:left w:val="single" w:sz="8" w:space="14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200" w:firstLine="200"/>
    </w:pPr>
    <w:rPr>
      <w:b/>
      <w:bCs/>
      <w:sz w:val="20"/>
      <w:szCs w:val="20"/>
    </w:rPr>
  </w:style>
  <w:style w:type="paragraph" w:customStyle="1" w:styleId="xl125">
    <w:name w:val="xl125"/>
    <w:basedOn w:val="Normale"/>
    <w:rsid w:val="00F3780B"/>
    <w:pPr>
      <w:pBdr>
        <w:top w:val="single" w:sz="4" w:space="0" w:color="auto"/>
        <w:left w:val="single" w:sz="8" w:space="14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200" w:firstLine="200"/>
    </w:pPr>
    <w:rPr>
      <w:b/>
      <w:bCs/>
      <w:sz w:val="20"/>
      <w:szCs w:val="20"/>
    </w:rPr>
  </w:style>
  <w:style w:type="paragraph" w:customStyle="1" w:styleId="xl126">
    <w:name w:val="xl126"/>
    <w:basedOn w:val="Normale"/>
    <w:rsid w:val="00F3780B"/>
    <w:pPr>
      <w:pBdr>
        <w:top w:val="single" w:sz="4" w:space="0" w:color="auto"/>
        <w:left w:val="single" w:sz="8" w:space="14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200" w:firstLine="200"/>
    </w:pPr>
    <w:rPr>
      <w:b/>
      <w:bCs/>
      <w:sz w:val="20"/>
      <w:szCs w:val="20"/>
    </w:rPr>
  </w:style>
  <w:style w:type="paragraph" w:customStyle="1" w:styleId="xl127">
    <w:name w:val="xl127"/>
    <w:basedOn w:val="Normale"/>
    <w:rsid w:val="00F3780B"/>
    <w:pPr>
      <w:pBdr>
        <w:top w:val="single" w:sz="4" w:space="0" w:color="auto"/>
        <w:left w:val="single" w:sz="8" w:space="2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ind w:firstLineChars="300" w:firstLine="300"/>
    </w:pPr>
    <w:rPr>
      <w:b/>
      <w:bCs/>
      <w:sz w:val="20"/>
      <w:szCs w:val="20"/>
    </w:rPr>
  </w:style>
  <w:style w:type="paragraph" w:customStyle="1" w:styleId="xl128">
    <w:name w:val="xl128"/>
    <w:basedOn w:val="Normale"/>
    <w:rsid w:val="00F3780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29">
    <w:name w:val="xl129"/>
    <w:basedOn w:val="Normale"/>
    <w:rsid w:val="00F3780B"/>
    <w:pPr>
      <w:pBdr>
        <w:top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0">
    <w:name w:val="xl130"/>
    <w:basedOn w:val="Normale"/>
    <w:rsid w:val="00F3780B"/>
    <w:pPr>
      <w:pBdr>
        <w:top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1">
    <w:name w:val="xl131"/>
    <w:basedOn w:val="Normale"/>
    <w:rsid w:val="00F3780B"/>
    <w:pPr>
      <w:pBdr>
        <w:top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2">
    <w:name w:val="xl132"/>
    <w:basedOn w:val="Normale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3">
    <w:name w:val="xl133"/>
    <w:basedOn w:val="Normale"/>
    <w:uiPriority w:val="99"/>
    <w:rsid w:val="00F3780B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34">
    <w:name w:val="xl134"/>
    <w:basedOn w:val="Normale"/>
    <w:uiPriority w:val="99"/>
    <w:rsid w:val="00F3780B"/>
    <w:pPr>
      <w:pBdr>
        <w:top w:val="single" w:sz="8" w:space="0" w:color="auto"/>
        <w:lef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5">
    <w:name w:val="xl135"/>
    <w:basedOn w:val="Normale"/>
    <w:uiPriority w:val="99"/>
    <w:rsid w:val="00F3780B"/>
    <w:pPr>
      <w:pBdr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36">
    <w:name w:val="xl136"/>
    <w:basedOn w:val="Normale"/>
    <w:uiPriority w:val="99"/>
    <w:rsid w:val="00F3780B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3">
    <w:name w:val="xl63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4">
    <w:name w:val="xl64"/>
    <w:basedOn w:val="Normale"/>
    <w:rsid w:val="00F378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styleId="Revisione">
    <w:name w:val="Revision"/>
    <w:hidden/>
    <w:uiPriority w:val="99"/>
    <w:semiHidden/>
    <w:rsid w:val="000946B8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semiHidden/>
    <w:rsid w:val="009D719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ighlight">
    <w:name w:val="highlight"/>
    <w:basedOn w:val="Carpredefinitoparagrafo"/>
    <w:rsid w:val="009D7199"/>
  </w:style>
  <w:style w:type="paragraph" w:customStyle="1" w:styleId="Sottoparagrafo2">
    <w:name w:val="Sottoparagrafo2"/>
    <w:basedOn w:val="Normale"/>
    <w:rsid w:val="00CE1FDF"/>
    <w:pPr>
      <w:numPr>
        <w:ilvl w:val="1"/>
        <w:numId w:val="21"/>
      </w:num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titolo0">
    <w:name w:val="@titolo"/>
    <w:basedOn w:val="Normale"/>
    <w:qFormat/>
    <w:rsid w:val="00B2385B"/>
    <w:pPr>
      <w:spacing w:after="240"/>
    </w:pPr>
    <w:rPr>
      <w:rFonts w:ascii="Verdana" w:eastAsiaTheme="minorEastAsia" w:hAnsi="Verdana" w:cstheme="minorBidi"/>
      <w:b/>
      <w:caps/>
      <w:szCs w:val="22"/>
    </w:rPr>
  </w:style>
  <w:style w:type="paragraph" w:customStyle="1" w:styleId="sottotitolo">
    <w:name w:val="@sottotitolo"/>
    <w:basedOn w:val="testo0"/>
    <w:qFormat/>
    <w:rsid w:val="000F0ABB"/>
    <w:pPr>
      <w:spacing w:before="120" w:line="240" w:lineRule="auto"/>
    </w:pPr>
    <w:rPr>
      <w:i/>
      <w:sz w:val="24"/>
    </w:rPr>
  </w:style>
  <w:style w:type="paragraph" w:customStyle="1" w:styleId="segue">
    <w:name w:val="@segue"/>
    <w:basedOn w:val="note"/>
    <w:qFormat/>
    <w:rsid w:val="002B566D"/>
    <w:pPr>
      <w:spacing w:before="0"/>
      <w:ind w:right="113"/>
      <w:jc w:val="right"/>
    </w:pPr>
    <w:rPr>
      <w:sz w:val="14"/>
    </w:rPr>
  </w:style>
  <w:style w:type="paragraph" w:customStyle="1" w:styleId="msonormal0">
    <w:name w:val="msonormal"/>
    <w:basedOn w:val="Normale"/>
    <w:rsid w:val="00D061C0"/>
    <w:pPr>
      <w:spacing w:before="100" w:beforeAutospacing="1" w:after="100" w:afterAutospacing="1"/>
    </w:pPr>
  </w:style>
  <w:style w:type="paragraph" w:customStyle="1" w:styleId="xl337">
    <w:name w:val="xl337"/>
    <w:basedOn w:val="Normale"/>
    <w:rsid w:val="00D061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38">
    <w:name w:val="xl338"/>
    <w:basedOn w:val="Normale"/>
    <w:rsid w:val="00D061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39">
    <w:name w:val="xl339"/>
    <w:basedOn w:val="Normale"/>
    <w:rsid w:val="00D061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1">
    <w:name w:val="xl341"/>
    <w:basedOn w:val="Normale"/>
    <w:rsid w:val="00D061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343">
    <w:name w:val="xl343"/>
    <w:basedOn w:val="Normale"/>
    <w:rsid w:val="00D061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4">
    <w:name w:val="xl344"/>
    <w:basedOn w:val="Normale"/>
    <w:rsid w:val="00D061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5">
    <w:name w:val="xl345"/>
    <w:basedOn w:val="Normale"/>
    <w:rsid w:val="00D061C0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6">
    <w:name w:val="xl346"/>
    <w:basedOn w:val="Normale"/>
    <w:rsid w:val="00D061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8">
    <w:name w:val="xl348"/>
    <w:basedOn w:val="Normale"/>
    <w:rsid w:val="00D061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9">
    <w:name w:val="xl349"/>
    <w:basedOn w:val="Normale"/>
    <w:rsid w:val="00D061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50">
    <w:name w:val="xl350"/>
    <w:basedOn w:val="Normale"/>
    <w:rsid w:val="00D061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18">
    <w:name w:val="xl18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9">
    <w:name w:val="xl19"/>
    <w:basedOn w:val="Normale"/>
    <w:rsid w:val="00B848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0">
    <w:name w:val="xl20"/>
    <w:basedOn w:val="Normale"/>
    <w:rsid w:val="00B848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1">
    <w:name w:val="xl21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3">
    <w:name w:val="xl23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4">
    <w:name w:val="xl24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5">
    <w:name w:val="xl25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7">
    <w:name w:val="xl37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54">
    <w:name w:val="xl354"/>
    <w:basedOn w:val="Normale"/>
    <w:rsid w:val="00B848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55">
    <w:name w:val="xl355"/>
    <w:basedOn w:val="Normale"/>
    <w:rsid w:val="00B848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356">
    <w:name w:val="xl356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7">
    <w:name w:val="xl357"/>
    <w:basedOn w:val="Normale"/>
    <w:rsid w:val="00B848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Normale"/>
    <w:rsid w:val="00B848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Normale"/>
    <w:rsid w:val="00B848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Normale"/>
    <w:rsid w:val="00B848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Normale"/>
    <w:rsid w:val="00B848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Normale"/>
    <w:rsid w:val="007C25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143">
    <w:name w:val="xl143"/>
    <w:basedOn w:val="Normale"/>
    <w:rsid w:val="007C25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145">
    <w:name w:val="xl145"/>
    <w:basedOn w:val="Normale"/>
    <w:rsid w:val="007C25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40">
    <w:name w:val="xl340"/>
    <w:basedOn w:val="Normale"/>
    <w:rsid w:val="007C25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91">
    <w:name w:val="xl391"/>
    <w:basedOn w:val="Normale"/>
    <w:rsid w:val="007C25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92">
    <w:name w:val="xl392"/>
    <w:basedOn w:val="Normale"/>
    <w:rsid w:val="007C25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93">
    <w:name w:val="xl393"/>
    <w:basedOn w:val="Normale"/>
    <w:rsid w:val="007C2584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94">
    <w:name w:val="xl394"/>
    <w:basedOn w:val="Normale"/>
    <w:rsid w:val="007C25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164">
    <w:name w:val="xl164"/>
    <w:basedOn w:val="Normale"/>
    <w:rsid w:val="00297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165">
    <w:name w:val="xl165"/>
    <w:basedOn w:val="Normale"/>
    <w:rsid w:val="00297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166">
    <w:name w:val="xl166"/>
    <w:basedOn w:val="Normale"/>
    <w:rsid w:val="00297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409">
    <w:name w:val="xl409"/>
    <w:basedOn w:val="Normale"/>
    <w:rsid w:val="00297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410">
    <w:name w:val="xl410"/>
    <w:basedOn w:val="Normale"/>
    <w:rsid w:val="00297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411">
    <w:name w:val="xl411"/>
    <w:basedOn w:val="Normale"/>
    <w:rsid w:val="00297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412">
    <w:name w:val="xl412"/>
    <w:basedOn w:val="Normale"/>
    <w:rsid w:val="0029791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413">
    <w:name w:val="xl413"/>
    <w:basedOn w:val="Normale"/>
    <w:rsid w:val="0029791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414">
    <w:name w:val="xl414"/>
    <w:basedOn w:val="Normale"/>
    <w:rsid w:val="0029791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141">
    <w:name w:val="xl141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149">
    <w:name w:val="xl149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Verdana" w:hAnsi="Verdana"/>
      <w:color w:val="444444"/>
      <w:sz w:val="20"/>
      <w:szCs w:val="20"/>
    </w:rPr>
  </w:style>
  <w:style w:type="paragraph" w:customStyle="1" w:styleId="xl155">
    <w:name w:val="xl155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Verdana" w:hAnsi="Verdana"/>
      <w:color w:val="444444"/>
      <w:sz w:val="20"/>
      <w:szCs w:val="20"/>
    </w:rPr>
  </w:style>
  <w:style w:type="paragraph" w:customStyle="1" w:styleId="xl160">
    <w:name w:val="xl160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color w:val="444444"/>
      <w:sz w:val="20"/>
      <w:szCs w:val="20"/>
    </w:rPr>
  </w:style>
  <w:style w:type="paragraph" w:customStyle="1" w:styleId="xl175">
    <w:name w:val="xl175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278">
    <w:name w:val="xl278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279">
    <w:name w:val="xl279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Verdana" w:hAnsi="Verdana"/>
      <w:color w:val="444444"/>
      <w:sz w:val="20"/>
      <w:szCs w:val="20"/>
    </w:rPr>
  </w:style>
  <w:style w:type="paragraph" w:customStyle="1" w:styleId="xl419">
    <w:name w:val="xl419"/>
    <w:basedOn w:val="Normale"/>
    <w:rsid w:val="008157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285">
    <w:name w:val="xl285"/>
    <w:basedOn w:val="Normale"/>
    <w:rsid w:val="001E61B8"/>
    <w:pPr>
      <w:spacing w:before="100" w:beforeAutospacing="1" w:after="100" w:afterAutospacing="1"/>
      <w:jc w:val="center"/>
      <w:textAlignment w:val="center"/>
    </w:pPr>
    <w:rPr>
      <w:rFonts w:ascii="Verdana" w:hAnsi="Verdana"/>
      <w:i/>
      <w:iCs/>
      <w:sz w:val="20"/>
      <w:szCs w:val="20"/>
    </w:rPr>
  </w:style>
  <w:style w:type="paragraph" w:customStyle="1" w:styleId="xl287">
    <w:name w:val="xl287"/>
    <w:basedOn w:val="Normale"/>
    <w:rsid w:val="001E61B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i/>
      <w:iCs/>
      <w:sz w:val="20"/>
      <w:szCs w:val="20"/>
    </w:rPr>
  </w:style>
  <w:style w:type="paragraph" w:customStyle="1" w:styleId="xl288">
    <w:name w:val="xl288"/>
    <w:basedOn w:val="Normale"/>
    <w:rsid w:val="001E61B8"/>
    <w:pP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0">
    <w:name w:val="xl290"/>
    <w:basedOn w:val="Normale"/>
    <w:rsid w:val="001E61B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1">
    <w:name w:val="xl291"/>
    <w:basedOn w:val="Normale"/>
    <w:rsid w:val="001E61B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3">
    <w:name w:val="xl293"/>
    <w:basedOn w:val="Normale"/>
    <w:rsid w:val="001E61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4">
    <w:name w:val="xl294"/>
    <w:basedOn w:val="Normale"/>
    <w:rsid w:val="001E61B8"/>
    <w:pPr>
      <w:pBdr>
        <w:top w:val="single" w:sz="8" w:space="0" w:color="E6E6E6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6">
    <w:name w:val="xl296"/>
    <w:basedOn w:val="Normale"/>
    <w:rsid w:val="001E61B8"/>
    <w:pPr>
      <w:pBdr>
        <w:top w:val="single" w:sz="8" w:space="0" w:color="E6E6E6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7">
    <w:name w:val="xl297"/>
    <w:basedOn w:val="Normale"/>
    <w:rsid w:val="001E61B8"/>
    <w:pPr>
      <w:pBdr>
        <w:top w:val="single" w:sz="8" w:space="0" w:color="E6E6E6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299">
    <w:name w:val="xl299"/>
    <w:basedOn w:val="Normale"/>
    <w:rsid w:val="001E61B8"/>
    <w:pPr>
      <w:pBdr>
        <w:top w:val="single" w:sz="8" w:space="0" w:color="E6E6E6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300">
    <w:name w:val="xl300"/>
    <w:basedOn w:val="Normale"/>
    <w:rsid w:val="001E61B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03">
    <w:name w:val="xl303"/>
    <w:basedOn w:val="Normale"/>
    <w:rsid w:val="001E61B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04">
    <w:name w:val="xl304"/>
    <w:basedOn w:val="Normale"/>
    <w:rsid w:val="001E61B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305">
    <w:name w:val="xl305"/>
    <w:basedOn w:val="Normale"/>
    <w:rsid w:val="001E61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306">
    <w:name w:val="xl306"/>
    <w:basedOn w:val="Normale"/>
    <w:rsid w:val="001E61B8"/>
    <w:pPr>
      <w:pBdr>
        <w:left w:val="single" w:sz="4" w:space="0" w:color="auto"/>
        <w:bottom w:val="single" w:sz="8" w:space="0" w:color="E6E6E6"/>
      </w:pBdr>
      <w:spacing w:before="100" w:beforeAutospacing="1" w:after="100" w:afterAutospacing="1"/>
      <w:textAlignment w:val="center"/>
    </w:pPr>
    <w:rPr>
      <w:rFonts w:ascii="Verdana" w:hAnsi="Verdana"/>
      <w:b/>
      <w:bCs/>
      <w:sz w:val="20"/>
      <w:szCs w:val="20"/>
    </w:rPr>
  </w:style>
  <w:style w:type="paragraph" w:customStyle="1" w:styleId="xl307">
    <w:name w:val="xl307"/>
    <w:basedOn w:val="Normale"/>
    <w:rsid w:val="001E61B8"/>
    <w:pPr>
      <w:pBdr>
        <w:top w:val="single" w:sz="8" w:space="0" w:color="E6E6E6"/>
        <w:lef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308">
    <w:name w:val="xl308"/>
    <w:basedOn w:val="Normale"/>
    <w:rsid w:val="001E61B8"/>
    <w:pPr>
      <w:pBdr>
        <w:top w:val="single" w:sz="8" w:space="0" w:color="E6E6E6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309">
    <w:name w:val="xl309"/>
    <w:basedOn w:val="Normale"/>
    <w:rsid w:val="001E61B8"/>
    <w:pPr>
      <w:pBdr>
        <w:left w:val="single" w:sz="4" w:space="0" w:color="auto"/>
        <w:bottom w:val="single" w:sz="8" w:space="0" w:color="E6E6E6"/>
      </w:pBdr>
      <w:spacing w:before="100" w:beforeAutospacing="1" w:after="100" w:afterAutospacing="1"/>
      <w:textAlignment w:val="center"/>
    </w:pPr>
    <w:rPr>
      <w:rFonts w:ascii="Verdana" w:hAnsi="Verdana"/>
      <w:sz w:val="20"/>
      <w:szCs w:val="20"/>
    </w:rPr>
  </w:style>
  <w:style w:type="paragraph" w:customStyle="1" w:styleId="xl421">
    <w:name w:val="xl421"/>
    <w:basedOn w:val="Normale"/>
    <w:rsid w:val="001E61B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customStyle="1" w:styleId="xl422">
    <w:name w:val="xl422"/>
    <w:basedOn w:val="Normale"/>
    <w:rsid w:val="001E61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7F01DA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7F01DA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7F01DA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7F01DA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7F01DA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7F01DA"/>
    <w:rPr>
      <w:color w:val="605E5C"/>
      <w:shd w:val="clear" w:color="auto" w:fill="E1DFDD"/>
    </w:rPr>
  </w:style>
  <w:style w:type="paragraph" w:customStyle="1" w:styleId="continua">
    <w:name w:val="@continua"/>
    <w:basedOn w:val="Normale"/>
    <w:qFormat/>
    <w:rsid w:val="0026639C"/>
    <w:pPr>
      <w:tabs>
        <w:tab w:val="left" w:pos="1701"/>
      </w:tabs>
      <w:spacing w:after="120"/>
    </w:pPr>
    <w:rPr>
      <w:rFonts w:ascii="Verdana" w:hAnsi="Verdana"/>
      <w:b/>
      <w:color w:val="000000"/>
      <w:sz w:val="20"/>
      <w:szCs w:val="20"/>
    </w:rPr>
  </w:style>
  <w:style w:type="character" w:customStyle="1" w:styleId="capitoloCarattere">
    <w:name w:val="@capitolo Carattere"/>
    <w:basedOn w:val="Titolo2Carattere"/>
    <w:rsid w:val="002C1737"/>
    <w:rPr>
      <w:rFonts w:ascii="Square721 BT" w:eastAsia="Times New Roman" w:hAnsi="Square721 BT" w:cs="Times New Roman"/>
      <w:b/>
      <w:bCs w:val="0"/>
      <w:i w:val="0"/>
      <w:iCs w:val="0"/>
      <w:color w:val="4F81BD" w:themeColor="accent1"/>
      <w:sz w:val="26"/>
      <w:szCs w:val="28"/>
      <w:lang w:eastAsia="it-IT"/>
    </w:rPr>
  </w:style>
  <w:style w:type="character" w:customStyle="1" w:styleId="apple-tab-span">
    <w:name w:val="apple-tab-span"/>
    <w:basedOn w:val="Carpredefinitoparagrafo"/>
    <w:rsid w:val="002C1737"/>
  </w:style>
  <w:style w:type="paragraph" w:styleId="Titolosommario">
    <w:name w:val="TOC Heading"/>
    <w:basedOn w:val="Titolo1"/>
    <w:next w:val="Normale"/>
    <w:uiPriority w:val="39"/>
    <w:unhideWhenUsed/>
    <w:qFormat/>
    <w:rsid w:val="002C1737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i w:val="0"/>
      <w:color w:val="365F91" w:themeColor="accent1" w:themeShade="BF"/>
      <w:sz w:val="32"/>
      <w:szCs w:val="32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C1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ina.davoli\Desktop\carta_intestata_de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5A93C-AE43-4653-89BB-066AB6296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carta_intestata_dep</Template>
  <TotalTime>1600</TotalTime>
  <Pages>139</Pages>
  <Words>24444</Words>
  <Characters>139334</Characters>
  <Application>Microsoft Office Word</Application>
  <DocSecurity>0</DocSecurity>
  <Lines>1161</Lines>
  <Paragraphs>326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Il Direttore</vt:lpstr>
      <vt:lpstr>Il Direttore</vt:lpstr>
    </vt:vector>
  </TitlesOfParts>
  <Company>ASP Lazio</Company>
  <LinksUpToDate>false</LinksUpToDate>
  <CharactersWithSpaces>163452</CharactersWithSpaces>
  <SharedDoc>false</SharedDoc>
  <HLinks>
    <vt:vector size="132" baseType="variant">
      <vt:variant>
        <vt:i4>1769525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_Toc392157131</vt:lpwstr>
      </vt:variant>
      <vt:variant>
        <vt:i4>1769525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_Toc392157130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_Toc392157129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_Toc392157128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_Toc392157127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_Toc392157126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_Toc392157125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_Toc392157124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_Toc392157123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_Toc392157122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_Toc392157121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_Toc392157120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_Toc392157119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_Toc392157118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_Toc392157117</vt:lpwstr>
      </vt:variant>
      <vt:variant>
        <vt:i4>1638453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_Toc392157116</vt:lpwstr>
      </vt:variant>
      <vt:variant>
        <vt:i4>1638453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_Toc392157115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_Toc392157114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_Toc392157113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_Toc392157112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_Toc392157111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_Toc392157110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Direttore</dc:title>
  <dc:creator>Damiano Lanzi</dc:creator>
  <cp:lastModifiedBy>Simona Ricci</cp:lastModifiedBy>
  <cp:revision>287</cp:revision>
  <cp:lastPrinted>2020-07-01T14:56:00Z</cp:lastPrinted>
  <dcterms:created xsi:type="dcterms:W3CDTF">2021-09-17T08:37:00Z</dcterms:created>
  <dcterms:modified xsi:type="dcterms:W3CDTF">2021-09-23T08:47:00Z</dcterms:modified>
</cp:coreProperties>
</file>